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34A" w:rsidRDefault="00A7134A" w:rsidP="0034443B">
      <w:bookmarkStart w:id="0" w:name="_GoBack"/>
      <w:bookmarkEnd w:id="0"/>
    </w:p>
    <w:p w:rsidR="00C97B1D" w:rsidRDefault="00C97B1D" w:rsidP="00C97B1D"/>
    <w:p w:rsidR="002D31DB" w:rsidRDefault="002D31DB" w:rsidP="00C97B1D"/>
    <w:p w:rsidR="00C97B1D" w:rsidRDefault="00C97B1D" w:rsidP="00AE538C">
      <w:pPr>
        <w:pBdr>
          <w:top w:val="single" w:sz="12" w:space="1" w:color="auto"/>
          <w:left w:val="single" w:sz="12" w:space="4" w:color="auto"/>
          <w:bottom w:val="single" w:sz="12" w:space="1" w:color="auto"/>
          <w:right w:val="single" w:sz="12" w:space="4" w:color="auto"/>
        </w:pBdr>
        <w:shd w:val="clear" w:color="auto" w:fill="FFFFFF"/>
      </w:pPr>
    </w:p>
    <w:p w:rsidR="00C97B1D" w:rsidRPr="00D25328" w:rsidRDefault="003D2350" w:rsidP="00AE538C">
      <w:pPr>
        <w:pBdr>
          <w:top w:val="single" w:sz="12" w:space="1" w:color="auto"/>
          <w:left w:val="single" w:sz="12" w:space="4" w:color="auto"/>
          <w:bottom w:val="single" w:sz="12" w:space="1" w:color="auto"/>
          <w:right w:val="single" w:sz="12" w:space="4" w:color="auto"/>
        </w:pBdr>
        <w:shd w:val="clear" w:color="auto" w:fill="FFFFFF"/>
        <w:jc w:val="center"/>
        <w:rPr>
          <w:sz w:val="48"/>
          <w:szCs w:val="48"/>
        </w:rPr>
      </w:pPr>
      <w:r>
        <w:rPr>
          <w:sz w:val="48"/>
          <w:szCs w:val="48"/>
        </w:rPr>
        <w:t xml:space="preserve">Proposed </w:t>
      </w:r>
      <w:r w:rsidR="002A5226">
        <w:rPr>
          <w:sz w:val="48"/>
          <w:szCs w:val="48"/>
        </w:rPr>
        <w:t>Residential Subdivision</w:t>
      </w:r>
      <w:r>
        <w:rPr>
          <w:sz w:val="48"/>
          <w:szCs w:val="48"/>
        </w:rPr>
        <w:br/>
      </w:r>
      <w:r w:rsidR="002A5226">
        <w:rPr>
          <w:sz w:val="48"/>
          <w:szCs w:val="48"/>
        </w:rPr>
        <w:t>50-68 Canterbury Road West, Lara</w:t>
      </w:r>
    </w:p>
    <w:p w:rsidR="00C97B1D" w:rsidRPr="00D25328" w:rsidRDefault="00C97B1D" w:rsidP="00AE538C">
      <w:pPr>
        <w:pBdr>
          <w:top w:val="single" w:sz="12" w:space="1" w:color="auto"/>
          <w:left w:val="single" w:sz="12" w:space="4" w:color="auto"/>
          <w:bottom w:val="single" w:sz="12" w:space="1" w:color="auto"/>
          <w:right w:val="single" w:sz="12" w:space="4" w:color="auto"/>
        </w:pBdr>
        <w:shd w:val="clear" w:color="auto" w:fill="FFFFFF"/>
        <w:jc w:val="center"/>
        <w:rPr>
          <w:sz w:val="48"/>
          <w:szCs w:val="48"/>
        </w:rPr>
      </w:pPr>
    </w:p>
    <w:p w:rsidR="00C97B1D" w:rsidRPr="00D25328" w:rsidRDefault="008A1816" w:rsidP="00AE538C">
      <w:pPr>
        <w:pBdr>
          <w:top w:val="single" w:sz="12" w:space="1" w:color="auto"/>
          <w:left w:val="single" w:sz="12" w:space="4" w:color="auto"/>
          <w:bottom w:val="single" w:sz="12" w:space="1" w:color="auto"/>
          <w:right w:val="single" w:sz="12" w:space="4" w:color="auto"/>
        </w:pBdr>
        <w:shd w:val="clear" w:color="auto" w:fill="FFFFFF"/>
        <w:jc w:val="center"/>
        <w:rPr>
          <w:sz w:val="48"/>
          <w:szCs w:val="48"/>
        </w:rPr>
      </w:pPr>
      <w:r>
        <w:rPr>
          <w:sz w:val="48"/>
          <w:szCs w:val="48"/>
        </w:rPr>
        <w:t>Transport Impact Assessment</w:t>
      </w:r>
      <w:r w:rsidR="00807B3F">
        <w:rPr>
          <w:sz w:val="48"/>
          <w:szCs w:val="48"/>
        </w:rPr>
        <w:t xml:space="preserve"> </w:t>
      </w:r>
      <w:r w:rsidRPr="00D25328">
        <w:rPr>
          <w:sz w:val="48"/>
          <w:szCs w:val="48"/>
        </w:rPr>
        <w:t>Report</w:t>
      </w:r>
    </w:p>
    <w:p w:rsidR="00C97B1D" w:rsidRPr="00D25328" w:rsidRDefault="00C97B1D" w:rsidP="00AE538C">
      <w:pPr>
        <w:pBdr>
          <w:top w:val="single" w:sz="12" w:space="1" w:color="auto"/>
          <w:left w:val="single" w:sz="12" w:space="4" w:color="auto"/>
          <w:bottom w:val="single" w:sz="12" w:space="1" w:color="auto"/>
          <w:right w:val="single" w:sz="12" w:space="4" w:color="auto"/>
        </w:pBdr>
        <w:shd w:val="clear" w:color="auto" w:fill="FFFFFF"/>
        <w:jc w:val="center"/>
        <w:rPr>
          <w:sz w:val="48"/>
          <w:szCs w:val="48"/>
        </w:rPr>
      </w:pPr>
    </w:p>
    <w:p w:rsidR="007D4796" w:rsidRPr="00D25328" w:rsidRDefault="00C26AFE" w:rsidP="007D4796">
      <w:pPr>
        <w:pBdr>
          <w:top w:val="single" w:sz="12" w:space="1" w:color="auto"/>
          <w:left w:val="single" w:sz="12" w:space="4" w:color="auto"/>
          <w:bottom w:val="single" w:sz="12" w:space="1" w:color="auto"/>
          <w:right w:val="single" w:sz="12" w:space="4" w:color="auto"/>
        </w:pBdr>
        <w:shd w:val="clear" w:color="auto" w:fill="FFFFFF"/>
        <w:jc w:val="center"/>
        <w:rPr>
          <w:sz w:val="48"/>
          <w:szCs w:val="48"/>
        </w:rPr>
      </w:pPr>
      <w:r>
        <w:rPr>
          <w:sz w:val="48"/>
          <w:szCs w:val="48"/>
        </w:rPr>
        <w:t>1</w:t>
      </w:r>
      <w:r w:rsidR="00C71F62">
        <w:rPr>
          <w:sz w:val="48"/>
          <w:szCs w:val="48"/>
        </w:rPr>
        <w:t>8</w:t>
      </w:r>
      <w:r w:rsidR="0052297C">
        <w:rPr>
          <w:sz w:val="48"/>
          <w:szCs w:val="48"/>
        </w:rPr>
        <w:t xml:space="preserve"> </w:t>
      </w:r>
      <w:r w:rsidR="002A5226">
        <w:rPr>
          <w:sz w:val="48"/>
          <w:szCs w:val="48"/>
        </w:rPr>
        <w:t>June</w:t>
      </w:r>
      <w:r w:rsidR="005B410C">
        <w:rPr>
          <w:sz w:val="48"/>
          <w:szCs w:val="48"/>
        </w:rPr>
        <w:t xml:space="preserve"> 2013</w:t>
      </w:r>
    </w:p>
    <w:p w:rsidR="00845B78" w:rsidRDefault="00845B78" w:rsidP="00AE538C">
      <w:pPr>
        <w:pBdr>
          <w:top w:val="single" w:sz="12" w:space="1" w:color="auto"/>
          <w:left w:val="single" w:sz="12" w:space="4" w:color="auto"/>
          <w:bottom w:val="single" w:sz="12" w:space="1" w:color="auto"/>
          <w:right w:val="single" w:sz="12" w:space="4" w:color="auto"/>
        </w:pBdr>
        <w:shd w:val="clear" w:color="auto" w:fill="FFFFFF"/>
      </w:pPr>
    </w:p>
    <w:p w:rsidR="00845B78" w:rsidRDefault="00845B78" w:rsidP="00C97B1D"/>
    <w:p w:rsidR="00C97B1D" w:rsidRDefault="00C97B1D" w:rsidP="00C97B1D"/>
    <w:p w:rsidR="002D31DB" w:rsidRDefault="002D31DB" w:rsidP="00C97B1D"/>
    <w:p w:rsidR="00807B3F" w:rsidRDefault="00807B3F" w:rsidP="00C97B1D"/>
    <w:p w:rsidR="00807B3F" w:rsidRDefault="00807B3F" w:rsidP="00C97B1D"/>
    <w:p w:rsidR="003A7DC4" w:rsidRDefault="003A7DC4" w:rsidP="00C97B1D"/>
    <w:p w:rsidR="00471C0C" w:rsidRDefault="00471C0C" w:rsidP="00C97B1D"/>
    <w:p w:rsidR="002D31DB" w:rsidRDefault="002D31DB" w:rsidP="00C97B1D"/>
    <w:p w:rsidR="002D31DB" w:rsidRDefault="008A7F1B" w:rsidP="00F54E19">
      <w:pPr>
        <w:spacing w:after="80"/>
        <w:jc w:val="center"/>
      </w:pPr>
      <w:r>
        <w:rPr>
          <w:noProof/>
        </w:rPr>
        <w:drawing>
          <wp:inline distT="0" distB="0" distL="0" distR="0">
            <wp:extent cx="4238625" cy="847725"/>
            <wp:effectExtent l="0" t="0" r="9525" b="9525"/>
            <wp:docPr id="1" name="Picture 1" descr="ES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R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8625" cy="847725"/>
                    </a:xfrm>
                    <a:prstGeom prst="rect">
                      <a:avLst/>
                    </a:prstGeom>
                    <a:noFill/>
                    <a:ln>
                      <a:noFill/>
                    </a:ln>
                  </pic:spPr>
                </pic:pic>
              </a:graphicData>
            </a:graphic>
          </wp:inline>
        </w:drawing>
      </w:r>
    </w:p>
    <w:p w:rsidR="002D31DB" w:rsidRPr="006A22E4" w:rsidRDefault="002D31DB" w:rsidP="00F54E19">
      <w:pPr>
        <w:spacing w:after="80"/>
        <w:jc w:val="center"/>
        <w:rPr>
          <w:rFonts w:ascii="Calibri" w:hAnsi="Calibri"/>
          <w:sz w:val="19"/>
          <w:szCs w:val="19"/>
        </w:rPr>
      </w:pPr>
      <w:r w:rsidRPr="006A22E4">
        <w:rPr>
          <w:rFonts w:ascii="Calibri" w:hAnsi="Calibri"/>
          <w:b/>
          <w:sz w:val="20"/>
        </w:rPr>
        <w:t xml:space="preserve">ESR Transport Planning Pty Ltd   </w:t>
      </w:r>
      <w:r w:rsidRPr="006A22E4">
        <w:rPr>
          <w:rFonts w:ascii="Calibri" w:hAnsi="Calibri"/>
          <w:sz w:val="16"/>
          <w:szCs w:val="16"/>
        </w:rPr>
        <w:t>ABN  86 128 037 429</w:t>
      </w:r>
      <w:r w:rsidR="006A22E4" w:rsidRPr="006A22E4">
        <w:rPr>
          <w:rFonts w:ascii="Calibri" w:hAnsi="Calibri"/>
          <w:b/>
          <w:sz w:val="20"/>
        </w:rPr>
        <w:t xml:space="preserve">   </w:t>
      </w:r>
      <w:r w:rsidR="00F54E19" w:rsidRPr="00F54E19">
        <w:rPr>
          <w:rFonts w:ascii="Calibri" w:hAnsi="Calibri"/>
          <w:sz w:val="19"/>
          <w:szCs w:val="19"/>
        </w:rPr>
        <w:t>www.esrtp.com.au</w:t>
      </w:r>
      <w:r w:rsidR="00F54E19">
        <w:rPr>
          <w:rFonts w:ascii="Calibri" w:hAnsi="Calibri"/>
          <w:sz w:val="19"/>
          <w:szCs w:val="19"/>
        </w:rPr>
        <w:br/>
      </w:r>
      <w:r w:rsidRPr="006A22E4">
        <w:rPr>
          <w:rFonts w:ascii="Calibri" w:hAnsi="Calibri"/>
          <w:sz w:val="19"/>
          <w:szCs w:val="19"/>
        </w:rPr>
        <w:t>15 Dawson Street South, Ballarat  VIC  3350    |    Email: drewm@esrtp.com.au</w:t>
      </w:r>
      <w:r w:rsidR="006A22E4" w:rsidRPr="006A22E4">
        <w:rPr>
          <w:rFonts w:ascii="Calibri" w:hAnsi="Calibri"/>
          <w:sz w:val="19"/>
          <w:szCs w:val="19"/>
        </w:rPr>
        <w:t xml:space="preserve">    |    Ph</w:t>
      </w:r>
      <w:r w:rsidR="006A22E4">
        <w:rPr>
          <w:rFonts w:ascii="Calibri" w:hAnsi="Calibri"/>
          <w:sz w:val="19"/>
          <w:szCs w:val="19"/>
        </w:rPr>
        <w:t>one</w:t>
      </w:r>
      <w:r w:rsidR="006A22E4" w:rsidRPr="006A22E4">
        <w:rPr>
          <w:rFonts w:ascii="Calibri" w:hAnsi="Calibri"/>
          <w:sz w:val="19"/>
          <w:szCs w:val="19"/>
        </w:rPr>
        <w:t xml:space="preserve">:  0427 044 324 </w:t>
      </w:r>
    </w:p>
    <w:p w:rsidR="00C97B1D" w:rsidRDefault="00C97B1D" w:rsidP="00C97B1D"/>
    <w:p w:rsidR="003A7DC4" w:rsidRDefault="003A7DC4" w:rsidP="00C97B1D"/>
    <w:p w:rsidR="00471C0C" w:rsidRDefault="00471C0C" w:rsidP="00C97B1D"/>
    <w:p w:rsidR="00471C0C" w:rsidRDefault="00471C0C" w:rsidP="00C97B1D"/>
    <w:p w:rsidR="00471C0C" w:rsidRDefault="00471C0C" w:rsidP="00C97B1D"/>
    <w:p w:rsidR="003A7DC4" w:rsidRDefault="003A7DC4" w:rsidP="00C97B1D"/>
    <w:p w:rsidR="00F7646D" w:rsidRDefault="00C97B1D" w:rsidP="007C5CCC">
      <w:pPr>
        <w:pStyle w:val="ContentsHdg"/>
        <w:rPr>
          <w:noProof/>
        </w:rPr>
      </w:pPr>
      <w:bookmarkStart w:id="1" w:name="_Toc358292296"/>
      <w:bookmarkStart w:id="2" w:name="_Toc359234305"/>
      <w:bookmarkStart w:id="3" w:name="_Toc359311613"/>
      <w:r>
        <w:lastRenderedPageBreak/>
        <w:t>Contents</w:t>
      </w:r>
      <w:bookmarkEnd w:id="1"/>
      <w:bookmarkEnd w:id="2"/>
      <w:bookmarkEnd w:id="3"/>
      <w:r w:rsidR="00A15DCF">
        <w:fldChar w:fldCharType="begin"/>
      </w:r>
      <w:r w:rsidR="00A15DCF">
        <w:instrText xml:space="preserve"> TOC \o "1-2" \u </w:instrText>
      </w:r>
      <w:r w:rsidR="00A15DCF">
        <w:fldChar w:fldCharType="separate"/>
      </w:r>
    </w:p>
    <w:p w:rsidR="00F7646D" w:rsidRDefault="00F7646D">
      <w:pPr>
        <w:pStyle w:val="TOC1"/>
        <w:rPr>
          <w:rFonts w:asciiTheme="minorHAnsi" w:eastAsiaTheme="minorEastAsia" w:hAnsiTheme="minorHAnsi" w:cstheme="minorBidi"/>
          <w:noProof/>
          <w:szCs w:val="22"/>
        </w:rPr>
      </w:pPr>
      <w:r>
        <w:rPr>
          <w:noProof/>
        </w:rPr>
        <w:t>1</w:t>
      </w:r>
      <w:r>
        <w:rPr>
          <w:rFonts w:asciiTheme="minorHAnsi" w:eastAsiaTheme="minorEastAsia" w:hAnsiTheme="minorHAnsi" w:cstheme="minorBidi"/>
          <w:noProof/>
          <w:szCs w:val="22"/>
        </w:rPr>
        <w:tab/>
      </w:r>
      <w:r>
        <w:rPr>
          <w:noProof/>
        </w:rPr>
        <w:t>Introduction</w:t>
      </w:r>
      <w:r>
        <w:rPr>
          <w:noProof/>
        </w:rPr>
        <w:tab/>
      </w:r>
      <w:r>
        <w:rPr>
          <w:noProof/>
        </w:rPr>
        <w:fldChar w:fldCharType="begin"/>
      </w:r>
      <w:r>
        <w:rPr>
          <w:noProof/>
        </w:rPr>
        <w:instrText xml:space="preserve"> PAGEREF _Toc359311614 \h </w:instrText>
      </w:r>
      <w:r>
        <w:rPr>
          <w:noProof/>
        </w:rPr>
      </w:r>
      <w:r>
        <w:rPr>
          <w:noProof/>
        </w:rPr>
        <w:fldChar w:fldCharType="separate"/>
      </w:r>
      <w:r w:rsidR="009C1F69">
        <w:rPr>
          <w:noProof/>
        </w:rPr>
        <w:t>3</w:t>
      </w:r>
      <w:r>
        <w:rPr>
          <w:noProof/>
        </w:rPr>
        <w:fldChar w:fldCharType="end"/>
      </w:r>
    </w:p>
    <w:p w:rsidR="00F7646D" w:rsidRDefault="00F7646D">
      <w:pPr>
        <w:pStyle w:val="TOC2"/>
        <w:rPr>
          <w:rFonts w:asciiTheme="minorHAnsi" w:eastAsiaTheme="minorEastAsia" w:hAnsiTheme="minorHAnsi" w:cstheme="minorBidi"/>
          <w:noProof/>
          <w:szCs w:val="22"/>
        </w:rPr>
      </w:pPr>
      <w:r>
        <w:rPr>
          <w:noProof/>
        </w:rPr>
        <w:t>1.1</w:t>
      </w:r>
      <w:r>
        <w:rPr>
          <w:rFonts w:asciiTheme="minorHAnsi" w:eastAsiaTheme="minorEastAsia" w:hAnsiTheme="minorHAnsi" w:cstheme="minorBidi"/>
          <w:noProof/>
          <w:szCs w:val="22"/>
        </w:rPr>
        <w:tab/>
      </w:r>
      <w:r>
        <w:rPr>
          <w:noProof/>
        </w:rPr>
        <w:t>Overview</w:t>
      </w:r>
      <w:r>
        <w:rPr>
          <w:noProof/>
        </w:rPr>
        <w:tab/>
      </w:r>
      <w:r>
        <w:rPr>
          <w:noProof/>
        </w:rPr>
        <w:fldChar w:fldCharType="begin"/>
      </w:r>
      <w:r>
        <w:rPr>
          <w:noProof/>
        </w:rPr>
        <w:instrText xml:space="preserve"> PAGEREF _Toc359311615 \h </w:instrText>
      </w:r>
      <w:r>
        <w:rPr>
          <w:noProof/>
        </w:rPr>
      </w:r>
      <w:r>
        <w:rPr>
          <w:noProof/>
        </w:rPr>
        <w:fldChar w:fldCharType="separate"/>
      </w:r>
      <w:r w:rsidR="009C1F69">
        <w:rPr>
          <w:noProof/>
        </w:rPr>
        <w:t>3</w:t>
      </w:r>
      <w:r>
        <w:rPr>
          <w:noProof/>
        </w:rPr>
        <w:fldChar w:fldCharType="end"/>
      </w:r>
    </w:p>
    <w:p w:rsidR="00F7646D" w:rsidRDefault="00F7646D">
      <w:pPr>
        <w:pStyle w:val="TOC2"/>
        <w:rPr>
          <w:rFonts w:asciiTheme="minorHAnsi" w:eastAsiaTheme="minorEastAsia" w:hAnsiTheme="minorHAnsi" w:cstheme="minorBidi"/>
          <w:noProof/>
          <w:szCs w:val="22"/>
        </w:rPr>
      </w:pPr>
      <w:r>
        <w:rPr>
          <w:noProof/>
        </w:rPr>
        <w:t>1.2</w:t>
      </w:r>
      <w:r>
        <w:rPr>
          <w:rFonts w:asciiTheme="minorHAnsi" w:eastAsiaTheme="minorEastAsia" w:hAnsiTheme="minorHAnsi" w:cstheme="minorBidi"/>
          <w:noProof/>
          <w:szCs w:val="22"/>
        </w:rPr>
        <w:tab/>
      </w:r>
      <w:r>
        <w:rPr>
          <w:noProof/>
        </w:rPr>
        <w:t>Scope of This Report</w:t>
      </w:r>
      <w:r>
        <w:rPr>
          <w:noProof/>
        </w:rPr>
        <w:tab/>
      </w:r>
      <w:r>
        <w:rPr>
          <w:noProof/>
        </w:rPr>
        <w:fldChar w:fldCharType="begin"/>
      </w:r>
      <w:r>
        <w:rPr>
          <w:noProof/>
        </w:rPr>
        <w:instrText xml:space="preserve"> PAGEREF _Toc359311616 \h </w:instrText>
      </w:r>
      <w:r>
        <w:rPr>
          <w:noProof/>
        </w:rPr>
      </w:r>
      <w:r>
        <w:rPr>
          <w:noProof/>
        </w:rPr>
        <w:fldChar w:fldCharType="separate"/>
      </w:r>
      <w:r w:rsidR="009C1F69">
        <w:rPr>
          <w:noProof/>
        </w:rPr>
        <w:t>3</w:t>
      </w:r>
      <w:r>
        <w:rPr>
          <w:noProof/>
        </w:rPr>
        <w:fldChar w:fldCharType="end"/>
      </w:r>
    </w:p>
    <w:p w:rsidR="00F7646D" w:rsidRDefault="00F7646D">
      <w:pPr>
        <w:pStyle w:val="TOC2"/>
        <w:rPr>
          <w:rFonts w:asciiTheme="minorHAnsi" w:eastAsiaTheme="minorEastAsia" w:hAnsiTheme="minorHAnsi" w:cstheme="minorBidi"/>
          <w:noProof/>
          <w:szCs w:val="22"/>
        </w:rPr>
      </w:pPr>
      <w:r>
        <w:rPr>
          <w:noProof/>
        </w:rPr>
        <w:t>1.3</w:t>
      </w:r>
      <w:r>
        <w:rPr>
          <w:rFonts w:asciiTheme="minorHAnsi" w:eastAsiaTheme="minorEastAsia" w:hAnsiTheme="minorHAnsi" w:cstheme="minorBidi"/>
          <w:noProof/>
          <w:szCs w:val="22"/>
        </w:rPr>
        <w:tab/>
      </w:r>
      <w:r>
        <w:rPr>
          <w:noProof/>
        </w:rPr>
        <w:t>Referenced Documents</w:t>
      </w:r>
      <w:r>
        <w:rPr>
          <w:noProof/>
        </w:rPr>
        <w:tab/>
      </w:r>
      <w:r>
        <w:rPr>
          <w:noProof/>
        </w:rPr>
        <w:fldChar w:fldCharType="begin"/>
      </w:r>
      <w:r>
        <w:rPr>
          <w:noProof/>
        </w:rPr>
        <w:instrText xml:space="preserve"> PAGEREF _Toc359311617 \h </w:instrText>
      </w:r>
      <w:r>
        <w:rPr>
          <w:noProof/>
        </w:rPr>
      </w:r>
      <w:r>
        <w:rPr>
          <w:noProof/>
        </w:rPr>
        <w:fldChar w:fldCharType="separate"/>
      </w:r>
      <w:r w:rsidR="009C1F69">
        <w:rPr>
          <w:noProof/>
        </w:rPr>
        <w:t>3</w:t>
      </w:r>
      <w:r>
        <w:rPr>
          <w:noProof/>
        </w:rPr>
        <w:fldChar w:fldCharType="end"/>
      </w:r>
    </w:p>
    <w:p w:rsidR="00F7646D" w:rsidRDefault="00F7646D">
      <w:pPr>
        <w:pStyle w:val="TOC2"/>
        <w:rPr>
          <w:rFonts w:asciiTheme="minorHAnsi" w:eastAsiaTheme="minorEastAsia" w:hAnsiTheme="minorHAnsi" w:cstheme="minorBidi"/>
          <w:noProof/>
          <w:szCs w:val="22"/>
        </w:rPr>
      </w:pPr>
      <w:r>
        <w:rPr>
          <w:noProof/>
        </w:rPr>
        <w:t>1.4</w:t>
      </w:r>
      <w:r>
        <w:rPr>
          <w:rFonts w:asciiTheme="minorHAnsi" w:eastAsiaTheme="minorEastAsia" w:hAnsiTheme="minorHAnsi" w:cstheme="minorBidi"/>
          <w:noProof/>
          <w:szCs w:val="22"/>
        </w:rPr>
        <w:tab/>
      </w:r>
      <w:r>
        <w:rPr>
          <w:noProof/>
        </w:rPr>
        <w:t>Abbreviations Used in This Report</w:t>
      </w:r>
      <w:r>
        <w:rPr>
          <w:noProof/>
        </w:rPr>
        <w:tab/>
      </w:r>
      <w:r>
        <w:rPr>
          <w:noProof/>
        </w:rPr>
        <w:fldChar w:fldCharType="begin"/>
      </w:r>
      <w:r>
        <w:rPr>
          <w:noProof/>
        </w:rPr>
        <w:instrText xml:space="preserve"> PAGEREF _Toc359311618 \h </w:instrText>
      </w:r>
      <w:r>
        <w:rPr>
          <w:noProof/>
        </w:rPr>
      </w:r>
      <w:r>
        <w:rPr>
          <w:noProof/>
        </w:rPr>
        <w:fldChar w:fldCharType="separate"/>
      </w:r>
      <w:r w:rsidR="009C1F69">
        <w:rPr>
          <w:noProof/>
        </w:rPr>
        <w:t>3</w:t>
      </w:r>
      <w:r>
        <w:rPr>
          <w:noProof/>
        </w:rPr>
        <w:fldChar w:fldCharType="end"/>
      </w:r>
    </w:p>
    <w:p w:rsidR="00F7646D" w:rsidRDefault="00F7646D">
      <w:pPr>
        <w:pStyle w:val="TOC1"/>
        <w:rPr>
          <w:rFonts w:asciiTheme="minorHAnsi" w:eastAsiaTheme="minorEastAsia" w:hAnsiTheme="minorHAnsi" w:cstheme="minorBidi"/>
          <w:noProof/>
          <w:szCs w:val="22"/>
        </w:rPr>
      </w:pPr>
      <w:r>
        <w:rPr>
          <w:noProof/>
        </w:rPr>
        <w:t>2</w:t>
      </w:r>
      <w:r>
        <w:rPr>
          <w:rFonts w:asciiTheme="minorHAnsi" w:eastAsiaTheme="minorEastAsia" w:hAnsiTheme="minorHAnsi" w:cstheme="minorBidi"/>
          <w:noProof/>
          <w:szCs w:val="22"/>
        </w:rPr>
        <w:tab/>
      </w:r>
      <w:r>
        <w:rPr>
          <w:noProof/>
        </w:rPr>
        <w:t>Existing Conditions</w:t>
      </w:r>
      <w:r>
        <w:rPr>
          <w:noProof/>
        </w:rPr>
        <w:tab/>
      </w:r>
      <w:r>
        <w:rPr>
          <w:noProof/>
        </w:rPr>
        <w:fldChar w:fldCharType="begin"/>
      </w:r>
      <w:r>
        <w:rPr>
          <w:noProof/>
        </w:rPr>
        <w:instrText xml:space="preserve"> PAGEREF _Toc359311619 \h </w:instrText>
      </w:r>
      <w:r>
        <w:rPr>
          <w:noProof/>
        </w:rPr>
      </w:r>
      <w:r>
        <w:rPr>
          <w:noProof/>
        </w:rPr>
        <w:fldChar w:fldCharType="separate"/>
      </w:r>
      <w:r w:rsidR="009C1F69">
        <w:rPr>
          <w:noProof/>
        </w:rPr>
        <w:t>4</w:t>
      </w:r>
      <w:r>
        <w:rPr>
          <w:noProof/>
        </w:rPr>
        <w:fldChar w:fldCharType="end"/>
      </w:r>
    </w:p>
    <w:p w:rsidR="00F7646D" w:rsidRDefault="00F7646D">
      <w:pPr>
        <w:pStyle w:val="TOC2"/>
        <w:rPr>
          <w:rFonts w:asciiTheme="minorHAnsi" w:eastAsiaTheme="minorEastAsia" w:hAnsiTheme="minorHAnsi" w:cstheme="minorBidi"/>
          <w:noProof/>
          <w:szCs w:val="22"/>
        </w:rPr>
      </w:pPr>
      <w:r>
        <w:rPr>
          <w:noProof/>
        </w:rPr>
        <w:t>2.1</w:t>
      </w:r>
      <w:r>
        <w:rPr>
          <w:rFonts w:asciiTheme="minorHAnsi" w:eastAsiaTheme="minorEastAsia" w:hAnsiTheme="minorHAnsi" w:cstheme="minorBidi"/>
          <w:noProof/>
          <w:szCs w:val="22"/>
        </w:rPr>
        <w:tab/>
      </w:r>
      <w:r>
        <w:rPr>
          <w:noProof/>
        </w:rPr>
        <w:t>Site</w:t>
      </w:r>
      <w:r>
        <w:rPr>
          <w:noProof/>
        </w:rPr>
        <w:tab/>
      </w:r>
      <w:r>
        <w:rPr>
          <w:noProof/>
        </w:rPr>
        <w:fldChar w:fldCharType="begin"/>
      </w:r>
      <w:r>
        <w:rPr>
          <w:noProof/>
        </w:rPr>
        <w:instrText xml:space="preserve"> PAGEREF _Toc359311620 \h </w:instrText>
      </w:r>
      <w:r>
        <w:rPr>
          <w:noProof/>
        </w:rPr>
      </w:r>
      <w:r>
        <w:rPr>
          <w:noProof/>
        </w:rPr>
        <w:fldChar w:fldCharType="separate"/>
      </w:r>
      <w:r w:rsidR="009C1F69">
        <w:rPr>
          <w:noProof/>
        </w:rPr>
        <w:t>4</w:t>
      </w:r>
      <w:r>
        <w:rPr>
          <w:noProof/>
        </w:rPr>
        <w:fldChar w:fldCharType="end"/>
      </w:r>
    </w:p>
    <w:p w:rsidR="00F7646D" w:rsidRDefault="00F7646D">
      <w:pPr>
        <w:pStyle w:val="TOC2"/>
        <w:rPr>
          <w:rFonts w:asciiTheme="minorHAnsi" w:eastAsiaTheme="minorEastAsia" w:hAnsiTheme="minorHAnsi" w:cstheme="minorBidi"/>
          <w:noProof/>
          <w:szCs w:val="22"/>
        </w:rPr>
      </w:pPr>
      <w:r>
        <w:rPr>
          <w:noProof/>
        </w:rPr>
        <w:t>2.2</w:t>
      </w:r>
      <w:r>
        <w:rPr>
          <w:rFonts w:asciiTheme="minorHAnsi" w:eastAsiaTheme="minorEastAsia" w:hAnsiTheme="minorHAnsi" w:cstheme="minorBidi"/>
          <w:noProof/>
          <w:szCs w:val="22"/>
        </w:rPr>
        <w:tab/>
      </w:r>
      <w:r>
        <w:rPr>
          <w:noProof/>
        </w:rPr>
        <w:t>Road Network</w:t>
      </w:r>
      <w:r>
        <w:rPr>
          <w:noProof/>
        </w:rPr>
        <w:tab/>
      </w:r>
      <w:r>
        <w:rPr>
          <w:noProof/>
        </w:rPr>
        <w:fldChar w:fldCharType="begin"/>
      </w:r>
      <w:r>
        <w:rPr>
          <w:noProof/>
        </w:rPr>
        <w:instrText xml:space="preserve"> PAGEREF _Toc359311621 \h </w:instrText>
      </w:r>
      <w:r>
        <w:rPr>
          <w:noProof/>
        </w:rPr>
      </w:r>
      <w:r>
        <w:rPr>
          <w:noProof/>
        </w:rPr>
        <w:fldChar w:fldCharType="separate"/>
      </w:r>
      <w:r w:rsidR="009C1F69">
        <w:rPr>
          <w:noProof/>
        </w:rPr>
        <w:t>5</w:t>
      </w:r>
      <w:r>
        <w:rPr>
          <w:noProof/>
        </w:rPr>
        <w:fldChar w:fldCharType="end"/>
      </w:r>
    </w:p>
    <w:p w:rsidR="00F7646D" w:rsidRDefault="00F7646D">
      <w:pPr>
        <w:pStyle w:val="TOC2"/>
        <w:rPr>
          <w:rFonts w:asciiTheme="minorHAnsi" w:eastAsiaTheme="minorEastAsia" w:hAnsiTheme="minorHAnsi" w:cstheme="minorBidi"/>
          <w:noProof/>
          <w:szCs w:val="22"/>
        </w:rPr>
      </w:pPr>
      <w:r>
        <w:rPr>
          <w:noProof/>
        </w:rPr>
        <w:t>2.3</w:t>
      </w:r>
      <w:r>
        <w:rPr>
          <w:rFonts w:asciiTheme="minorHAnsi" w:eastAsiaTheme="minorEastAsia" w:hAnsiTheme="minorHAnsi" w:cstheme="minorBidi"/>
          <w:noProof/>
          <w:szCs w:val="22"/>
        </w:rPr>
        <w:tab/>
      </w:r>
      <w:r>
        <w:rPr>
          <w:noProof/>
        </w:rPr>
        <w:t>Traffic Volumes</w:t>
      </w:r>
      <w:r>
        <w:rPr>
          <w:noProof/>
        </w:rPr>
        <w:tab/>
      </w:r>
      <w:r>
        <w:rPr>
          <w:noProof/>
        </w:rPr>
        <w:fldChar w:fldCharType="begin"/>
      </w:r>
      <w:r>
        <w:rPr>
          <w:noProof/>
        </w:rPr>
        <w:instrText xml:space="preserve"> PAGEREF _Toc359311622 \h </w:instrText>
      </w:r>
      <w:r>
        <w:rPr>
          <w:noProof/>
        </w:rPr>
      </w:r>
      <w:r>
        <w:rPr>
          <w:noProof/>
        </w:rPr>
        <w:fldChar w:fldCharType="separate"/>
      </w:r>
      <w:r w:rsidR="009C1F69">
        <w:rPr>
          <w:noProof/>
        </w:rPr>
        <w:t>6</w:t>
      </w:r>
      <w:r>
        <w:rPr>
          <w:noProof/>
        </w:rPr>
        <w:fldChar w:fldCharType="end"/>
      </w:r>
    </w:p>
    <w:p w:rsidR="00F7646D" w:rsidRDefault="00F7646D">
      <w:pPr>
        <w:pStyle w:val="TOC2"/>
        <w:rPr>
          <w:rFonts w:asciiTheme="minorHAnsi" w:eastAsiaTheme="minorEastAsia" w:hAnsiTheme="minorHAnsi" w:cstheme="minorBidi"/>
          <w:noProof/>
          <w:szCs w:val="22"/>
        </w:rPr>
      </w:pPr>
      <w:r>
        <w:rPr>
          <w:noProof/>
        </w:rPr>
        <w:t>2.4</w:t>
      </w:r>
      <w:r>
        <w:rPr>
          <w:rFonts w:asciiTheme="minorHAnsi" w:eastAsiaTheme="minorEastAsia" w:hAnsiTheme="minorHAnsi" w:cstheme="minorBidi"/>
          <w:noProof/>
          <w:szCs w:val="22"/>
        </w:rPr>
        <w:tab/>
      </w:r>
      <w:r>
        <w:rPr>
          <w:noProof/>
        </w:rPr>
        <w:t>Existing Intersection Operation</w:t>
      </w:r>
      <w:r>
        <w:rPr>
          <w:noProof/>
        </w:rPr>
        <w:tab/>
      </w:r>
      <w:r>
        <w:rPr>
          <w:noProof/>
        </w:rPr>
        <w:fldChar w:fldCharType="begin"/>
      </w:r>
      <w:r>
        <w:rPr>
          <w:noProof/>
        </w:rPr>
        <w:instrText xml:space="preserve"> PAGEREF _Toc359311623 \h </w:instrText>
      </w:r>
      <w:r>
        <w:rPr>
          <w:noProof/>
        </w:rPr>
      </w:r>
      <w:r>
        <w:rPr>
          <w:noProof/>
        </w:rPr>
        <w:fldChar w:fldCharType="separate"/>
      </w:r>
      <w:r w:rsidR="009C1F69">
        <w:rPr>
          <w:noProof/>
        </w:rPr>
        <w:t>8</w:t>
      </w:r>
      <w:r>
        <w:rPr>
          <w:noProof/>
        </w:rPr>
        <w:fldChar w:fldCharType="end"/>
      </w:r>
    </w:p>
    <w:p w:rsidR="00F7646D" w:rsidRDefault="00F7646D">
      <w:pPr>
        <w:pStyle w:val="TOC2"/>
        <w:rPr>
          <w:rFonts w:asciiTheme="minorHAnsi" w:eastAsiaTheme="minorEastAsia" w:hAnsiTheme="minorHAnsi" w:cstheme="minorBidi"/>
          <w:noProof/>
          <w:szCs w:val="22"/>
        </w:rPr>
      </w:pPr>
      <w:r>
        <w:rPr>
          <w:noProof/>
        </w:rPr>
        <w:t>2.5</w:t>
      </w:r>
      <w:r>
        <w:rPr>
          <w:rFonts w:asciiTheme="minorHAnsi" w:eastAsiaTheme="minorEastAsia" w:hAnsiTheme="minorHAnsi" w:cstheme="minorBidi"/>
          <w:noProof/>
          <w:szCs w:val="22"/>
        </w:rPr>
        <w:tab/>
      </w:r>
      <w:r>
        <w:rPr>
          <w:noProof/>
        </w:rPr>
        <w:t>Accident History</w:t>
      </w:r>
      <w:r>
        <w:rPr>
          <w:noProof/>
        </w:rPr>
        <w:tab/>
      </w:r>
      <w:r>
        <w:rPr>
          <w:noProof/>
        </w:rPr>
        <w:fldChar w:fldCharType="begin"/>
      </w:r>
      <w:r>
        <w:rPr>
          <w:noProof/>
        </w:rPr>
        <w:instrText xml:space="preserve"> PAGEREF _Toc359311624 \h </w:instrText>
      </w:r>
      <w:r>
        <w:rPr>
          <w:noProof/>
        </w:rPr>
      </w:r>
      <w:r>
        <w:rPr>
          <w:noProof/>
        </w:rPr>
        <w:fldChar w:fldCharType="separate"/>
      </w:r>
      <w:r w:rsidR="009C1F69">
        <w:rPr>
          <w:noProof/>
        </w:rPr>
        <w:t>8</w:t>
      </w:r>
      <w:r>
        <w:rPr>
          <w:noProof/>
        </w:rPr>
        <w:fldChar w:fldCharType="end"/>
      </w:r>
    </w:p>
    <w:p w:rsidR="00F7646D" w:rsidRDefault="00F7646D">
      <w:pPr>
        <w:pStyle w:val="TOC2"/>
        <w:rPr>
          <w:rFonts w:asciiTheme="minorHAnsi" w:eastAsiaTheme="minorEastAsia" w:hAnsiTheme="minorHAnsi" w:cstheme="minorBidi"/>
          <w:noProof/>
          <w:szCs w:val="22"/>
        </w:rPr>
      </w:pPr>
      <w:r>
        <w:rPr>
          <w:noProof/>
        </w:rPr>
        <w:t>2.6</w:t>
      </w:r>
      <w:r>
        <w:rPr>
          <w:rFonts w:asciiTheme="minorHAnsi" w:eastAsiaTheme="minorEastAsia" w:hAnsiTheme="minorHAnsi" w:cstheme="minorBidi"/>
          <w:noProof/>
          <w:szCs w:val="22"/>
        </w:rPr>
        <w:tab/>
      </w:r>
      <w:r>
        <w:rPr>
          <w:noProof/>
        </w:rPr>
        <w:t>Public Transport</w:t>
      </w:r>
      <w:r>
        <w:rPr>
          <w:noProof/>
        </w:rPr>
        <w:tab/>
      </w:r>
      <w:r>
        <w:rPr>
          <w:noProof/>
        </w:rPr>
        <w:fldChar w:fldCharType="begin"/>
      </w:r>
      <w:r>
        <w:rPr>
          <w:noProof/>
        </w:rPr>
        <w:instrText xml:space="preserve"> PAGEREF _Toc359311625 \h </w:instrText>
      </w:r>
      <w:r>
        <w:rPr>
          <w:noProof/>
        </w:rPr>
      </w:r>
      <w:r>
        <w:rPr>
          <w:noProof/>
        </w:rPr>
        <w:fldChar w:fldCharType="separate"/>
      </w:r>
      <w:r w:rsidR="009C1F69">
        <w:rPr>
          <w:noProof/>
        </w:rPr>
        <w:t>9</w:t>
      </w:r>
      <w:r>
        <w:rPr>
          <w:noProof/>
        </w:rPr>
        <w:fldChar w:fldCharType="end"/>
      </w:r>
    </w:p>
    <w:p w:rsidR="00F7646D" w:rsidRDefault="00F7646D">
      <w:pPr>
        <w:pStyle w:val="TOC2"/>
        <w:rPr>
          <w:rFonts w:asciiTheme="minorHAnsi" w:eastAsiaTheme="minorEastAsia" w:hAnsiTheme="minorHAnsi" w:cstheme="minorBidi"/>
          <w:noProof/>
          <w:szCs w:val="22"/>
        </w:rPr>
      </w:pPr>
      <w:r>
        <w:rPr>
          <w:noProof/>
        </w:rPr>
        <w:t>2.7</w:t>
      </w:r>
      <w:r>
        <w:rPr>
          <w:rFonts w:asciiTheme="minorHAnsi" w:eastAsiaTheme="minorEastAsia" w:hAnsiTheme="minorHAnsi" w:cstheme="minorBidi"/>
          <w:noProof/>
          <w:szCs w:val="22"/>
        </w:rPr>
        <w:tab/>
      </w:r>
      <w:r>
        <w:rPr>
          <w:noProof/>
        </w:rPr>
        <w:t>Pedestrian and Cyclist Facilities</w:t>
      </w:r>
      <w:r>
        <w:rPr>
          <w:noProof/>
        </w:rPr>
        <w:tab/>
      </w:r>
      <w:r>
        <w:rPr>
          <w:noProof/>
        </w:rPr>
        <w:fldChar w:fldCharType="begin"/>
      </w:r>
      <w:r>
        <w:rPr>
          <w:noProof/>
        </w:rPr>
        <w:instrText xml:space="preserve"> PAGEREF _Toc359311626 \h </w:instrText>
      </w:r>
      <w:r>
        <w:rPr>
          <w:noProof/>
        </w:rPr>
      </w:r>
      <w:r>
        <w:rPr>
          <w:noProof/>
        </w:rPr>
        <w:fldChar w:fldCharType="separate"/>
      </w:r>
      <w:r w:rsidR="009C1F69">
        <w:rPr>
          <w:noProof/>
        </w:rPr>
        <w:t>9</w:t>
      </w:r>
      <w:r>
        <w:rPr>
          <w:noProof/>
        </w:rPr>
        <w:fldChar w:fldCharType="end"/>
      </w:r>
    </w:p>
    <w:p w:rsidR="00F7646D" w:rsidRDefault="00F7646D">
      <w:pPr>
        <w:pStyle w:val="TOC2"/>
        <w:rPr>
          <w:rFonts w:asciiTheme="minorHAnsi" w:eastAsiaTheme="minorEastAsia" w:hAnsiTheme="minorHAnsi" w:cstheme="minorBidi"/>
          <w:noProof/>
          <w:szCs w:val="22"/>
        </w:rPr>
      </w:pPr>
      <w:r>
        <w:rPr>
          <w:noProof/>
        </w:rPr>
        <w:t>2.8</w:t>
      </w:r>
      <w:r>
        <w:rPr>
          <w:rFonts w:asciiTheme="minorHAnsi" w:eastAsiaTheme="minorEastAsia" w:hAnsiTheme="minorHAnsi" w:cstheme="minorBidi"/>
          <w:noProof/>
          <w:szCs w:val="22"/>
        </w:rPr>
        <w:tab/>
      </w:r>
      <w:r>
        <w:rPr>
          <w:noProof/>
        </w:rPr>
        <w:t>Lara Structure Plan</w:t>
      </w:r>
      <w:r>
        <w:rPr>
          <w:noProof/>
        </w:rPr>
        <w:tab/>
      </w:r>
      <w:r>
        <w:rPr>
          <w:noProof/>
        </w:rPr>
        <w:fldChar w:fldCharType="begin"/>
      </w:r>
      <w:r>
        <w:rPr>
          <w:noProof/>
        </w:rPr>
        <w:instrText xml:space="preserve"> PAGEREF _Toc359311627 \h </w:instrText>
      </w:r>
      <w:r>
        <w:rPr>
          <w:noProof/>
        </w:rPr>
      </w:r>
      <w:r>
        <w:rPr>
          <w:noProof/>
        </w:rPr>
        <w:fldChar w:fldCharType="separate"/>
      </w:r>
      <w:r w:rsidR="009C1F69">
        <w:rPr>
          <w:noProof/>
        </w:rPr>
        <w:t>9</w:t>
      </w:r>
      <w:r>
        <w:rPr>
          <w:noProof/>
        </w:rPr>
        <w:fldChar w:fldCharType="end"/>
      </w:r>
    </w:p>
    <w:p w:rsidR="00F7646D" w:rsidRDefault="00F7646D">
      <w:pPr>
        <w:pStyle w:val="TOC1"/>
        <w:rPr>
          <w:rFonts w:asciiTheme="minorHAnsi" w:eastAsiaTheme="minorEastAsia" w:hAnsiTheme="minorHAnsi" w:cstheme="minorBidi"/>
          <w:noProof/>
          <w:szCs w:val="22"/>
        </w:rPr>
      </w:pPr>
      <w:r>
        <w:rPr>
          <w:noProof/>
        </w:rPr>
        <w:t>3</w:t>
      </w:r>
      <w:r>
        <w:rPr>
          <w:rFonts w:asciiTheme="minorHAnsi" w:eastAsiaTheme="minorEastAsia" w:hAnsiTheme="minorHAnsi" w:cstheme="minorBidi"/>
          <w:noProof/>
          <w:szCs w:val="22"/>
        </w:rPr>
        <w:tab/>
      </w:r>
      <w:r>
        <w:rPr>
          <w:noProof/>
        </w:rPr>
        <w:t>Proposed Development</w:t>
      </w:r>
      <w:r>
        <w:rPr>
          <w:noProof/>
        </w:rPr>
        <w:tab/>
      </w:r>
      <w:r>
        <w:rPr>
          <w:noProof/>
        </w:rPr>
        <w:fldChar w:fldCharType="begin"/>
      </w:r>
      <w:r>
        <w:rPr>
          <w:noProof/>
        </w:rPr>
        <w:instrText xml:space="preserve"> PAGEREF _Toc359311628 \h </w:instrText>
      </w:r>
      <w:r>
        <w:rPr>
          <w:noProof/>
        </w:rPr>
      </w:r>
      <w:r>
        <w:rPr>
          <w:noProof/>
        </w:rPr>
        <w:fldChar w:fldCharType="separate"/>
      </w:r>
      <w:r w:rsidR="009C1F69">
        <w:rPr>
          <w:noProof/>
        </w:rPr>
        <w:t>13</w:t>
      </w:r>
      <w:r>
        <w:rPr>
          <w:noProof/>
        </w:rPr>
        <w:fldChar w:fldCharType="end"/>
      </w:r>
    </w:p>
    <w:p w:rsidR="00F7646D" w:rsidRDefault="00F7646D">
      <w:pPr>
        <w:pStyle w:val="TOC1"/>
        <w:rPr>
          <w:rFonts w:asciiTheme="minorHAnsi" w:eastAsiaTheme="minorEastAsia" w:hAnsiTheme="minorHAnsi" w:cstheme="minorBidi"/>
          <w:noProof/>
          <w:szCs w:val="22"/>
        </w:rPr>
      </w:pPr>
      <w:r>
        <w:rPr>
          <w:noProof/>
        </w:rPr>
        <w:t>4</w:t>
      </w:r>
      <w:r>
        <w:rPr>
          <w:rFonts w:asciiTheme="minorHAnsi" w:eastAsiaTheme="minorEastAsia" w:hAnsiTheme="minorHAnsi" w:cstheme="minorBidi"/>
          <w:noProof/>
          <w:szCs w:val="22"/>
        </w:rPr>
        <w:tab/>
      </w:r>
      <w:r>
        <w:rPr>
          <w:noProof/>
        </w:rPr>
        <w:t>Transport Network Design Review</w:t>
      </w:r>
      <w:r>
        <w:rPr>
          <w:noProof/>
        </w:rPr>
        <w:tab/>
      </w:r>
      <w:r>
        <w:rPr>
          <w:noProof/>
        </w:rPr>
        <w:fldChar w:fldCharType="begin"/>
      </w:r>
      <w:r>
        <w:rPr>
          <w:noProof/>
        </w:rPr>
        <w:instrText xml:space="preserve"> PAGEREF _Toc359311629 \h </w:instrText>
      </w:r>
      <w:r>
        <w:rPr>
          <w:noProof/>
        </w:rPr>
      </w:r>
      <w:r>
        <w:rPr>
          <w:noProof/>
        </w:rPr>
        <w:fldChar w:fldCharType="separate"/>
      </w:r>
      <w:r w:rsidR="009C1F69">
        <w:rPr>
          <w:noProof/>
        </w:rPr>
        <w:t>14</w:t>
      </w:r>
      <w:r>
        <w:rPr>
          <w:noProof/>
        </w:rPr>
        <w:fldChar w:fldCharType="end"/>
      </w:r>
    </w:p>
    <w:p w:rsidR="00F7646D" w:rsidRDefault="00F7646D">
      <w:pPr>
        <w:pStyle w:val="TOC2"/>
        <w:rPr>
          <w:rFonts w:asciiTheme="minorHAnsi" w:eastAsiaTheme="minorEastAsia" w:hAnsiTheme="minorHAnsi" w:cstheme="minorBidi"/>
          <w:noProof/>
          <w:szCs w:val="22"/>
        </w:rPr>
      </w:pPr>
      <w:r>
        <w:rPr>
          <w:noProof/>
        </w:rPr>
        <w:t>4.1</w:t>
      </w:r>
      <w:r>
        <w:rPr>
          <w:rFonts w:asciiTheme="minorHAnsi" w:eastAsiaTheme="minorEastAsia" w:hAnsiTheme="minorHAnsi" w:cstheme="minorBidi"/>
          <w:noProof/>
          <w:szCs w:val="22"/>
        </w:rPr>
        <w:tab/>
      </w:r>
      <w:r>
        <w:rPr>
          <w:noProof/>
        </w:rPr>
        <w:t>Preamble</w:t>
      </w:r>
      <w:r>
        <w:rPr>
          <w:noProof/>
        </w:rPr>
        <w:tab/>
      </w:r>
      <w:r>
        <w:rPr>
          <w:noProof/>
        </w:rPr>
        <w:fldChar w:fldCharType="begin"/>
      </w:r>
      <w:r>
        <w:rPr>
          <w:noProof/>
        </w:rPr>
        <w:instrText xml:space="preserve"> PAGEREF _Toc359311630 \h </w:instrText>
      </w:r>
      <w:r>
        <w:rPr>
          <w:noProof/>
        </w:rPr>
      </w:r>
      <w:r>
        <w:rPr>
          <w:noProof/>
        </w:rPr>
        <w:fldChar w:fldCharType="separate"/>
      </w:r>
      <w:r w:rsidR="009C1F69">
        <w:rPr>
          <w:noProof/>
        </w:rPr>
        <w:t>14</w:t>
      </w:r>
      <w:r>
        <w:rPr>
          <w:noProof/>
        </w:rPr>
        <w:fldChar w:fldCharType="end"/>
      </w:r>
    </w:p>
    <w:p w:rsidR="00F7646D" w:rsidRDefault="00F7646D">
      <w:pPr>
        <w:pStyle w:val="TOC2"/>
        <w:rPr>
          <w:rFonts w:asciiTheme="minorHAnsi" w:eastAsiaTheme="minorEastAsia" w:hAnsiTheme="minorHAnsi" w:cstheme="minorBidi"/>
          <w:noProof/>
          <w:szCs w:val="22"/>
        </w:rPr>
      </w:pPr>
      <w:r>
        <w:rPr>
          <w:noProof/>
        </w:rPr>
        <w:t>4.2</w:t>
      </w:r>
      <w:r>
        <w:rPr>
          <w:rFonts w:asciiTheme="minorHAnsi" w:eastAsiaTheme="minorEastAsia" w:hAnsiTheme="minorHAnsi" w:cstheme="minorBidi"/>
          <w:noProof/>
          <w:szCs w:val="22"/>
        </w:rPr>
        <w:tab/>
      </w:r>
      <w:r>
        <w:rPr>
          <w:noProof/>
        </w:rPr>
        <w:t>General</w:t>
      </w:r>
      <w:r>
        <w:rPr>
          <w:noProof/>
        </w:rPr>
        <w:tab/>
      </w:r>
      <w:r>
        <w:rPr>
          <w:noProof/>
        </w:rPr>
        <w:fldChar w:fldCharType="begin"/>
      </w:r>
      <w:r>
        <w:rPr>
          <w:noProof/>
        </w:rPr>
        <w:instrText xml:space="preserve"> PAGEREF _Toc359311631 \h </w:instrText>
      </w:r>
      <w:r>
        <w:rPr>
          <w:noProof/>
        </w:rPr>
      </w:r>
      <w:r>
        <w:rPr>
          <w:noProof/>
        </w:rPr>
        <w:fldChar w:fldCharType="separate"/>
      </w:r>
      <w:r w:rsidR="009C1F69">
        <w:rPr>
          <w:noProof/>
        </w:rPr>
        <w:t>14</w:t>
      </w:r>
      <w:r>
        <w:rPr>
          <w:noProof/>
        </w:rPr>
        <w:fldChar w:fldCharType="end"/>
      </w:r>
    </w:p>
    <w:p w:rsidR="00F7646D" w:rsidRDefault="00F7646D">
      <w:pPr>
        <w:pStyle w:val="TOC2"/>
        <w:rPr>
          <w:rFonts w:asciiTheme="minorHAnsi" w:eastAsiaTheme="minorEastAsia" w:hAnsiTheme="minorHAnsi" w:cstheme="minorBidi"/>
          <w:noProof/>
          <w:szCs w:val="22"/>
        </w:rPr>
      </w:pPr>
      <w:r>
        <w:rPr>
          <w:noProof/>
        </w:rPr>
        <w:t>4.3</w:t>
      </w:r>
      <w:r>
        <w:rPr>
          <w:rFonts w:asciiTheme="minorHAnsi" w:eastAsiaTheme="minorEastAsia" w:hAnsiTheme="minorHAnsi" w:cstheme="minorBidi"/>
          <w:noProof/>
          <w:szCs w:val="22"/>
        </w:rPr>
        <w:tab/>
      </w:r>
      <w:r>
        <w:rPr>
          <w:noProof/>
        </w:rPr>
        <w:t>Road Hierarchy and Cross Sections</w:t>
      </w:r>
      <w:r>
        <w:rPr>
          <w:noProof/>
        </w:rPr>
        <w:tab/>
      </w:r>
      <w:r>
        <w:rPr>
          <w:noProof/>
        </w:rPr>
        <w:fldChar w:fldCharType="begin"/>
      </w:r>
      <w:r>
        <w:rPr>
          <w:noProof/>
        </w:rPr>
        <w:instrText xml:space="preserve"> PAGEREF _Toc359311632 \h </w:instrText>
      </w:r>
      <w:r>
        <w:rPr>
          <w:noProof/>
        </w:rPr>
      </w:r>
      <w:r>
        <w:rPr>
          <w:noProof/>
        </w:rPr>
        <w:fldChar w:fldCharType="separate"/>
      </w:r>
      <w:r w:rsidR="009C1F69">
        <w:rPr>
          <w:noProof/>
        </w:rPr>
        <w:t>14</w:t>
      </w:r>
      <w:r>
        <w:rPr>
          <w:noProof/>
        </w:rPr>
        <w:fldChar w:fldCharType="end"/>
      </w:r>
    </w:p>
    <w:p w:rsidR="00F7646D" w:rsidRDefault="00F7646D">
      <w:pPr>
        <w:pStyle w:val="TOC2"/>
        <w:rPr>
          <w:rFonts w:asciiTheme="minorHAnsi" w:eastAsiaTheme="minorEastAsia" w:hAnsiTheme="minorHAnsi" w:cstheme="minorBidi"/>
          <w:noProof/>
          <w:szCs w:val="22"/>
        </w:rPr>
      </w:pPr>
      <w:r>
        <w:rPr>
          <w:noProof/>
        </w:rPr>
        <w:t>4.4</w:t>
      </w:r>
      <w:r>
        <w:rPr>
          <w:rFonts w:asciiTheme="minorHAnsi" w:eastAsiaTheme="minorEastAsia" w:hAnsiTheme="minorHAnsi" w:cstheme="minorBidi"/>
          <w:noProof/>
          <w:szCs w:val="22"/>
        </w:rPr>
        <w:tab/>
      </w:r>
      <w:r>
        <w:rPr>
          <w:noProof/>
        </w:rPr>
        <w:t>Access to Public Transport</w:t>
      </w:r>
      <w:r>
        <w:rPr>
          <w:noProof/>
        </w:rPr>
        <w:tab/>
      </w:r>
      <w:r>
        <w:rPr>
          <w:noProof/>
        </w:rPr>
        <w:fldChar w:fldCharType="begin"/>
      </w:r>
      <w:r>
        <w:rPr>
          <w:noProof/>
        </w:rPr>
        <w:instrText xml:space="preserve"> PAGEREF _Toc359311633 \h </w:instrText>
      </w:r>
      <w:r>
        <w:rPr>
          <w:noProof/>
        </w:rPr>
      </w:r>
      <w:r>
        <w:rPr>
          <w:noProof/>
        </w:rPr>
        <w:fldChar w:fldCharType="separate"/>
      </w:r>
      <w:r w:rsidR="009C1F69">
        <w:rPr>
          <w:noProof/>
        </w:rPr>
        <w:t>15</w:t>
      </w:r>
      <w:r>
        <w:rPr>
          <w:noProof/>
        </w:rPr>
        <w:fldChar w:fldCharType="end"/>
      </w:r>
    </w:p>
    <w:p w:rsidR="00F7646D" w:rsidRDefault="00F7646D">
      <w:pPr>
        <w:pStyle w:val="TOC2"/>
        <w:rPr>
          <w:rFonts w:asciiTheme="minorHAnsi" w:eastAsiaTheme="minorEastAsia" w:hAnsiTheme="minorHAnsi" w:cstheme="minorBidi"/>
          <w:noProof/>
          <w:szCs w:val="22"/>
        </w:rPr>
      </w:pPr>
      <w:r>
        <w:rPr>
          <w:noProof/>
        </w:rPr>
        <w:t>4.5</w:t>
      </w:r>
      <w:r>
        <w:rPr>
          <w:rFonts w:asciiTheme="minorHAnsi" w:eastAsiaTheme="minorEastAsia" w:hAnsiTheme="minorHAnsi" w:cstheme="minorBidi"/>
          <w:noProof/>
          <w:szCs w:val="22"/>
        </w:rPr>
        <w:tab/>
      </w:r>
      <w:r>
        <w:rPr>
          <w:noProof/>
        </w:rPr>
        <w:t>Walking and Cycling</w:t>
      </w:r>
      <w:r>
        <w:rPr>
          <w:noProof/>
        </w:rPr>
        <w:tab/>
      </w:r>
      <w:r>
        <w:rPr>
          <w:noProof/>
        </w:rPr>
        <w:fldChar w:fldCharType="begin"/>
      </w:r>
      <w:r>
        <w:rPr>
          <w:noProof/>
        </w:rPr>
        <w:instrText xml:space="preserve"> PAGEREF _Toc359311634 \h </w:instrText>
      </w:r>
      <w:r>
        <w:rPr>
          <w:noProof/>
        </w:rPr>
      </w:r>
      <w:r>
        <w:rPr>
          <w:noProof/>
        </w:rPr>
        <w:fldChar w:fldCharType="separate"/>
      </w:r>
      <w:r w:rsidR="009C1F69">
        <w:rPr>
          <w:noProof/>
        </w:rPr>
        <w:t>16</w:t>
      </w:r>
      <w:r>
        <w:rPr>
          <w:noProof/>
        </w:rPr>
        <w:fldChar w:fldCharType="end"/>
      </w:r>
    </w:p>
    <w:p w:rsidR="00F7646D" w:rsidRDefault="00F7646D">
      <w:pPr>
        <w:pStyle w:val="TOC2"/>
        <w:rPr>
          <w:rFonts w:asciiTheme="minorHAnsi" w:eastAsiaTheme="minorEastAsia" w:hAnsiTheme="minorHAnsi" w:cstheme="minorBidi"/>
          <w:noProof/>
          <w:szCs w:val="22"/>
        </w:rPr>
      </w:pPr>
      <w:r>
        <w:rPr>
          <w:noProof/>
        </w:rPr>
        <w:t>4.6</w:t>
      </w:r>
      <w:r>
        <w:rPr>
          <w:rFonts w:asciiTheme="minorHAnsi" w:eastAsiaTheme="minorEastAsia" w:hAnsiTheme="minorHAnsi" w:cstheme="minorBidi"/>
          <w:noProof/>
          <w:szCs w:val="22"/>
        </w:rPr>
        <w:tab/>
      </w:r>
      <w:r>
        <w:rPr>
          <w:noProof/>
        </w:rPr>
        <w:t>Intersections</w:t>
      </w:r>
      <w:r>
        <w:rPr>
          <w:noProof/>
        </w:rPr>
        <w:tab/>
      </w:r>
      <w:r>
        <w:rPr>
          <w:noProof/>
        </w:rPr>
        <w:fldChar w:fldCharType="begin"/>
      </w:r>
      <w:r>
        <w:rPr>
          <w:noProof/>
        </w:rPr>
        <w:instrText xml:space="preserve"> PAGEREF _Toc359311635 \h </w:instrText>
      </w:r>
      <w:r>
        <w:rPr>
          <w:noProof/>
        </w:rPr>
      </w:r>
      <w:r>
        <w:rPr>
          <w:noProof/>
        </w:rPr>
        <w:fldChar w:fldCharType="separate"/>
      </w:r>
      <w:r w:rsidR="009C1F69">
        <w:rPr>
          <w:noProof/>
        </w:rPr>
        <w:t>16</w:t>
      </w:r>
      <w:r>
        <w:rPr>
          <w:noProof/>
        </w:rPr>
        <w:fldChar w:fldCharType="end"/>
      </w:r>
    </w:p>
    <w:p w:rsidR="00F7646D" w:rsidRDefault="00F7646D">
      <w:pPr>
        <w:pStyle w:val="TOC2"/>
        <w:rPr>
          <w:rFonts w:asciiTheme="minorHAnsi" w:eastAsiaTheme="minorEastAsia" w:hAnsiTheme="minorHAnsi" w:cstheme="minorBidi"/>
          <w:noProof/>
          <w:szCs w:val="22"/>
        </w:rPr>
      </w:pPr>
      <w:r>
        <w:rPr>
          <w:noProof/>
        </w:rPr>
        <w:t>4.7</w:t>
      </w:r>
      <w:r>
        <w:rPr>
          <w:rFonts w:asciiTheme="minorHAnsi" w:eastAsiaTheme="minorEastAsia" w:hAnsiTheme="minorHAnsi" w:cstheme="minorBidi"/>
          <w:noProof/>
          <w:szCs w:val="22"/>
        </w:rPr>
        <w:tab/>
      </w:r>
      <w:r>
        <w:rPr>
          <w:noProof/>
        </w:rPr>
        <w:t>Speed Management</w:t>
      </w:r>
      <w:r>
        <w:rPr>
          <w:noProof/>
        </w:rPr>
        <w:tab/>
      </w:r>
      <w:r>
        <w:rPr>
          <w:noProof/>
        </w:rPr>
        <w:fldChar w:fldCharType="begin"/>
      </w:r>
      <w:r>
        <w:rPr>
          <w:noProof/>
        </w:rPr>
        <w:instrText xml:space="preserve"> PAGEREF _Toc359311636 \h </w:instrText>
      </w:r>
      <w:r>
        <w:rPr>
          <w:noProof/>
        </w:rPr>
      </w:r>
      <w:r>
        <w:rPr>
          <w:noProof/>
        </w:rPr>
        <w:fldChar w:fldCharType="separate"/>
      </w:r>
      <w:r w:rsidR="009C1F69">
        <w:rPr>
          <w:noProof/>
        </w:rPr>
        <w:t>17</w:t>
      </w:r>
      <w:r>
        <w:rPr>
          <w:noProof/>
        </w:rPr>
        <w:fldChar w:fldCharType="end"/>
      </w:r>
    </w:p>
    <w:p w:rsidR="00F7646D" w:rsidRDefault="00F7646D">
      <w:pPr>
        <w:pStyle w:val="TOC1"/>
        <w:rPr>
          <w:rFonts w:asciiTheme="minorHAnsi" w:eastAsiaTheme="minorEastAsia" w:hAnsiTheme="minorHAnsi" w:cstheme="minorBidi"/>
          <w:noProof/>
          <w:szCs w:val="22"/>
        </w:rPr>
      </w:pPr>
      <w:r>
        <w:rPr>
          <w:noProof/>
        </w:rPr>
        <w:t>5</w:t>
      </w:r>
      <w:r>
        <w:rPr>
          <w:rFonts w:asciiTheme="minorHAnsi" w:eastAsiaTheme="minorEastAsia" w:hAnsiTheme="minorHAnsi" w:cstheme="minorBidi"/>
          <w:noProof/>
          <w:szCs w:val="22"/>
        </w:rPr>
        <w:tab/>
      </w:r>
      <w:r>
        <w:rPr>
          <w:noProof/>
        </w:rPr>
        <w:t>Traffic Impact Assessment</w:t>
      </w:r>
      <w:r>
        <w:rPr>
          <w:noProof/>
        </w:rPr>
        <w:tab/>
      </w:r>
      <w:r>
        <w:rPr>
          <w:noProof/>
        </w:rPr>
        <w:fldChar w:fldCharType="begin"/>
      </w:r>
      <w:r>
        <w:rPr>
          <w:noProof/>
        </w:rPr>
        <w:instrText xml:space="preserve"> PAGEREF _Toc359311637 \h </w:instrText>
      </w:r>
      <w:r>
        <w:rPr>
          <w:noProof/>
        </w:rPr>
      </w:r>
      <w:r>
        <w:rPr>
          <w:noProof/>
        </w:rPr>
        <w:fldChar w:fldCharType="separate"/>
      </w:r>
      <w:r w:rsidR="009C1F69">
        <w:rPr>
          <w:noProof/>
        </w:rPr>
        <w:t>18</w:t>
      </w:r>
      <w:r>
        <w:rPr>
          <w:noProof/>
        </w:rPr>
        <w:fldChar w:fldCharType="end"/>
      </w:r>
    </w:p>
    <w:p w:rsidR="00F7646D" w:rsidRDefault="00F7646D">
      <w:pPr>
        <w:pStyle w:val="TOC2"/>
        <w:rPr>
          <w:rFonts w:asciiTheme="minorHAnsi" w:eastAsiaTheme="minorEastAsia" w:hAnsiTheme="minorHAnsi" w:cstheme="minorBidi"/>
          <w:noProof/>
          <w:szCs w:val="22"/>
        </w:rPr>
      </w:pPr>
      <w:r>
        <w:rPr>
          <w:noProof/>
        </w:rPr>
        <w:t>5.1</w:t>
      </w:r>
      <w:r>
        <w:rPr>
          <w:rFonts w:asciiTheme="minorHAnsi" w:eastAsiaTheme="minorEastAsia" w:hAnsiTheme="minorHAnsi" w:cstheme="minorBidi"/>
          <w:noProof/>
          <w:szCs w:val="22"/>
        </w:rPr>
        <w:tab/>
      </w:r>
      <w:r>
        <w:rPr>
          <w:noProof/>
        </w:rPr>
        <w:t>Traffic Generation</w:t>
      </w:r>
      <w:r>
        <w:rPr>
          <w:noProof/>
        </w:rPr>
        <w:tab/>
      </w:r>
      <w:r>
        <w:rPr>
          <w:noProof/>
        </w:rPr>
        <w:fldChar w:fldCharType="begin"/>
      </w:r>
      <w:r>
        <w:rPr>
          <w:noProof/>
        </w:rPr>
        <w:instrText xml:space="preserve"> PAGEREF _Toc359311638 \h </w:instrText>
      </w:r>
      <w:r>
        <w:rPr>
          <w:noProof/>
        </w:rPr>
      </w:r>
      <w:r>
        <w:rPr>
          <w:noProof/>
        </w:rPr>
        <w:fldChar w:fldCharType="separate"/>
      </w:r>
      <w:r w:rsidR="009C1F69">
        <w:rPr>
          <w:noProof/>
        </w:rPr>
        <w:t>18</w:t>
      </w:r>
      <w:r>
        <w:rPr>
          <w:noProof/>
        </w:rPr>
        <w:fldChar w:fldCharType="end"/>
      </w:r>
    </w:p>
    <w:p w:rsidR="00F7646D" w:rsidRDefault="00F7646D">
      <w:pPr>
        <w:pStyle w:val="TOC2"/>
        <w:rPr>
          <w:rFonts w:asciiTheme="minorHAnsi" w:eastAsiaTheme="minorEastAsia" w:hAnsiTheme="minorHAnsi" w:cstheme="minorBidi"/>
          <w:noProof/>
          <w:szCs w:val="22"/>
        </w:rPr>
      </w:pPr>
      <w:r>
        <w:rPr>
          <w:noProof/>
        </w:rPr>
        <w:t>5.2</w:t>
      </w:r>
      <w:r>
        <w:rPr>
          <w:rFonts w:asciiTheme="minorHAnsi" w:eastAsiaTheme="minorEastAsia" w:hAnsiTheme="minorHAnsi" w:cstheme="minorBidi"/>
          <w:noProof/>
          <w:szCs w:val="22"/>
        </w:rPr>
        <w:tab/>
      </w:r>
      <w:r>
        <w:rPr>
          <w:noProof/>
        </w:rPr>
        <w:t>Traffic Distribution</w:t>
      </w:r>
      <w:r>
        <w:rPr>
          <w:noProof/>
        </w:rPr>
        <w:tab/>
      </w:r>
      <w:r>
        <w:rPr>
          <w:noProof/>
        </w:rPr>
        <w:fldChar w:fldCharType="begin"/>
      </w:r>
      <w:r>
        <w:rPr>
          <w:noProof/>
        </w:rPr>
        <w:instrText xml:space="preserve"> PAGEREF _Toc359311639 \h </w:instrText>
      </w:r>
      <w:r>
        <w:rPr>
          <w:noProof/>
        </w:rPr>
      </w:r>
      <w:r>
        <w:rPr>
          <w:noProof/>
        </w:rPr>
        <w:fldChar w:fldCharType="separate"/>
      </w:r>
      <w:r w:rsidR="009C1F69">
        <w:rPr>
          <w:noProof/>
        </w:rPr>
        <w:t>18</w:t>
      </w:r>
      <w:r>
        <w:rPr>
          <w:noProof/>
        </w:rPr>
        <w:fldChar w:fldCharType="end"/>
      </w:r>
    </w:p>
    <w:p w:rsidR="00F7646D" w:rsidRDefault="00F7646D">
      <w:pPr>
        <w:pStyle w:val="TOC2"/>
        <w:rPr>
          <w:rFonts w:asciiTheme="minorHAnsi" w:eastAsiaTheme="minorEastAsia" w:hAnsiTheme="minorHAnsi" w:cstheme="minorBidi"/>
          <w:noProof/>
          <w:szCs w:val="22"/>
        </w:rPr>
      </w:pPr>
      <w:r>
        <w:rPr>
          <w:noProof/>
        </w:rPr>
        <w:t>5.3</w:t>
      </w:r>
      <w:r>
        <w:rPr>
          <w:rFonts w:asciiTheme="minorHAnsi" w:eastAsiaTheme="minorEastAsia" w:hAnsiTheme="minorHAnsi" w:cstheme="minorBidi"/>
          <w:noProof/>
          <w:szCs w:val="22"/>
        </w:rPr>
        <w:tab/>
      </w:r>
      <w:r>
        <w:rPr>
          <w:noProof/>
        </w:rPr>
        <w:t>Post Development Traffic Volumes</w:t>
      </w:r>
      <w:r>
        <w:rPr>
          <w:noProof/>
        </w:rPr>
        <w:tab/>
      </w:r>
      <w:r>
        <w:rPr>
          <w:noProof/>
        </w:rPr>
        <w:fldChar w:fldCharType="begin"/>
      </w:r>
      <w:r>
        <w:rPr>
          <w:noProof/>
        </w:rPr>
        <w:instrText xml:space="preserve"> PAGEREF _Toc359311640 \h </w:instrText>
      </w:r>
      <w:r>
        <w:rPr>
          <w:noProof/>
        </w:rPr>
      </w:r>
      <w:r>
        <w:rPr>
          <w:noProof/>
        </w:rPr>
        <w:fldChar w:fldCharType="separate"/>
      </w:r>
      <w:r w:rsidR="009C1F69">
        <w:rPr>
          <w:noProof/>
        </w:rPr>
        <w:t>19</w:t>
      </w:r>
      <w:r>
        <w:rPr>
          <w:noProof/>
        </w:rPr>
        <w:fldChar w:fldCharType="end"/>
      </w:r>
    </w:p>
    <w:p w:rsidR="00F7646D" w:rsidRDefault="00F7646D">
      <w:pPr>
        <w:pStyle w:val="TOC2"/>
        <w:rPr>
          <w:rFonts w:asciiTheme="minorHAnsi" w:eastAsiaTheme="minorEastAsia" w:hAnsiTheme="minorHAnsi" w:cstheme="minorBidi"/>
          <w:noProof/>
          <w:szCs w:val="22"/>
        </w:rPr>
      </w:pPr>
      <w:r>
        <w:rPr>
          <w:noProof/>
        </w:rPr>
        <w:t>5.4</w:t>
      </w:r>
      <w:r>
        <w:rPr>
          <w:rFonts w:asciiTheme="minorHAnsi" w:eastAsiaTheme="minorEastAsia" w:hAnsiTheme="minorHAnsi" w:cstheme="minorBidi"/>
          <w:noProof/>
          <w:szCs w:val="22"/>
        </w:rPr>
        <w:tab/>
      </w:r>
      <w:r>
        <w:rPr>
          <w:noProof/>
        </w:rPr>
        <w:t>Future Traffic Volume Growth</w:t>
      </w:r>
      <w:r>
        <w:rPr>
          <w:noProof/>
        </w:rPr>
        <w:tab/>
      </w:r>
      <w:r>
        <w:rPr>
          <w:noProof/>
        </w:rPr>
        <w:fldChar w:fldCharType="begin"/>
      </w:r>
      <w:r>
        <w:rPr>
          <w:noProof/>
        </w:rPr>
        <w:instrText xml:space="preserve"> PAGEREF _Toc359311641 \h </w:instrText>
      </w:r>
      <w:r>
        <w:rPr>
          <w:noProof/>
        </w:rPr>
      </w:r>
      <w:r>
        <w:rPr>
          <w:noProof/>
        </w:rPr>
        <w:fldChar w:fldCharType="separate"/>
      </w:r>
      <w:r w:rsidR="009C1F69">
        <w:rPr>
          <w:noProof/>
        </w:rPr>
        <w:t>22</w:t>
      </w:r>
      <w:r>
        <w:rPr>
          <w:noProof/>
        </w:rPr>
        <w:fldChar w:fldCharType="end"/>
      </w:r>
    </w:p>
    <w:p w:rsidR="00F7646D" w:rsidRDefault="00F7646D">
      <w:pPr>
        <w:pStyle w:val="TOC2"/>
        <w:rPr>
          <w:rFonts w:asciiTheme="minorHAnsi" w:eastAsiaTheme="minorEastAsia" w:hAnsiTheme="minorHAnsi" w:cstheme="minorBidi"/>
          <w:noProof/>
          <w:szCs w:val="22"/>
        </w:rPr>
      </w:pPr>
      <w:r>
        <w:rPr>
          <w:noProof/>
        </w:rPr>
        <w:t>5.5</w:t>
      </w:r>
      <w:r>
        <w:rPr>
          <w:rFonts w:asciiTheme="minorHAnsi" w:eastAsiaTheme="minorEastAsia" w:hAnsiTheme="minorHAnsi" w:cstheme="minorBidi"/>
          <w:noProof/>
          <w:szCs w:val="22"/>
        </w:rPr>
        <w:tab/>
      </w:r>
      <w:r>
        <w:rPr>
          <w:noProof/>
        </w:rPr>
        <w:t>Post Development Intersection Operation</w:t>
      </w:r>
      <w:r>
        <w:rPr>
          <w:noProof/>
        </w:rPr>
        <w:tab/>
      </w:r>
      <w:r>
        <w:rPr>
          <w:noProof/>
        </w:rPr>
        <w:fldChar w:fldCharType="begin"/>
      </w:r>
      <w:r>
        <w:rPr>
          <w:noProof/>
        </w:rPr>
        <w:instrText xml:space="preserve"> PAGEREF _Toc359311642 \h </w:instrText>
      </w:r>
      <w:r>
        <w:rPr>
          <w:noProof/>
        </w:rPr>
      </w:r>
      <w:r>
        <w:rPr>
          <w:noProof/>
        </w:rPr>
        <w:fldChar w:fldCharType="separate"/>
      </w:r>
      <w:r w:rsidR="009C1F69">
        <w:rPr>
          <w:noProof/>
        </w:rPr>
        <w:t>22</w:t>
      </w:r>
      <w:r>
        <w:rPr>
          <w:noProof/>
        </w:rPr>
        <w:fldChar w:fldCharType="end"/>
      </w:r>
    </w:p>
    <w:p w:rsidR="00F7646D" w:rsidRDefault="00F7646D">
      <w:pPr>
        <w:pStyle w:val="TOC2"/>
        <w:rPr>
          <w:rFonts w:asciiTheme="minorHAnsi" w:eastAsiaTheme="minorEastAsia" w:hAnsiTheme="minorHAnsi" w:cstheme="minorBidi"/>
          <w:noProof/>
          <w:szCs w:val="22"/>
        </w:rPr>
      </w:pPr>
      <w:r>
        <w:rPr>
          <w:noProof/>
        </w:rPr>
        <w:t>5.6</w:t>
      </w:r>
      <w:r>
        <w:rPr>
          <w:rFonts w:asciiTheme="minorHAnsi" w:eastAsiaTheme="minorEastAsia" w:hAnsiTheme="minorHAnsi" w:cstheme="minorBidi"/>
          <w:noProof/>
          <w:szCs w:val="22"/>
        </w:rPr>
        <w:tab/>
      </w:r>
      <w:r>
        <w:rPr>
          <w:noProof/>
        </w:rPr>
        <w:t>Traffic Impacts</w:t>
      </w:r>
      <w:r>
        <w:rPr>
          <w:noProof/>
        </w:rPr>
        <w:tab/>
      </w:r>
      <w:r>
        <w:rPr>
          <w:noProof/>
        </w:rPr>
        <w:fldChar w:fldCharType="begin"/>
      </w:r>
      <w:r>
        <w:rPr>
          <w:noProof/>
        </w:rPr>
        <w:instrText xml:space="preserve"> PAGEREF _Toc359311643 \h </w:instrText>
      </w:r>
      <w:r>
        <w:rPr>
          <w:noProof/>
        </w:rPr>
      </w:r>
      <w:r>
        <w:rPr>
          <w:noProof/>
        </w:rPr>
        <w:fldChar w:fldCharType="separate"/>
      </w:r>
      <w:r w:rsidR="009C1F69">
        <w:rPr>
          <w:noProof/>
        </w:rPr>
        <w:t>23</w:t>
      </w:r>
      <w:r>
        <w:rPr>
          <w:noProof/>
        </w:rPr>
        <w:fldChar w:fldCharType="end"/>
      </w:r>
    </w:p>
    <w:p w:rsidR="00F7646D" w:rsidRDefault="00F7646D">
      <w:pPr>
        <w:pStyle w:val="TOC1"/>
        <w:rPr>
          <w:rFonts w:asciiTheme="minorHAnsi" w:eastAsiaTheme="minorEastAsia" w:hAnsiTheme="minorHAnsi" w:cstheme="minorBidi"/>
          <w:noProof/>
          <w:szCs w:val="22"/>
        </w:rPr>
      </w:pPr>
      <w:r>
        <w:rPr>
          <w:noProof/>
        </w:rPr>
        <w:t>6</w:t>
      </w:r>
      <w:r>
        <w:rPr>
          <w:rFonts w:asciiTheme="minorHAnsi" w:eastAsiaTheme="minorEastAsia" w:hAnsiTheme="minorHAnsi" w:cstheme="minorBidi"/>
          <w:noProof/>
          <w:szCs w:val="22"/>
        </w:rPr>
        <w:tab/>
      </w:r>
      <w:r>
        <w:rPr>
          <w:noProof/>
        </w:rPr>
        <w:t>Conclusions</w:t>
      </w:r>
      <w:r>
        <w:rPr>
          <w:noProof/>
        </w:rPr>
        <w:tab/>
      </w:r>
      <w:r>
        <w:rPr>
          <w:noProof/>
        </w:rPr>
        <w:fldChar w:fldCharType="begin"/>
      </w:r>
      <w:r>
        <w:rPr>
          <w:noProof/>
        </w:rPr>
        <w:instrText xml:space="preserve"> PAGEREF _Toc359311644 \h </w:instrText>
      </w:r>
      <w:r>
        <w:rPr>
          <w:noProof/>
        </w:rPr>
      </w:r>
      <w:r>
        <w:rPr>
          <w:noProof/>
        </w:rPr>
        <w:fldChar w:fldCharType="separate"/>
      </w:r>
      <w:r w:rsidR="009C1F69">
        <w:rPr>
          <w:noProof/>
        </w:rPr>
        <w:t>24</w:t>
      </w:r>
      <w:r>
        <w:rPr>
          <w:noProof/>
        </w:rPr>
        <w:fldChar w:fldCharType="end"/>
      </w:r>
    </w:p>
    <w:p w:rsidR="00F7646D" w:rsidRDefault="00F7646D">
      <w:pPr>
        <w:pStyle w:val="TOC1"/>
        <w:tabs>
          <w:tab w:val="left" w:pos="1540"/>
        </w:tabs>
        <w:rPr>
          <w:rFonts w:asciiTheme="minorHAnsi" w:eastAsiaTheme="minorEastAsia" w:hAnsiTheme="minorHAnsi" w:cstheme="minorBidi"/>
          <w:noProof/>
          <w:szCs w:val="22"/>
        </w:rPr>
      </w:pPr>
      <w:r>
        <w:rPr>
          <w:noProof/>
        </w:rPr>
        <w:t>Appendix A</w:t>
      </w:r>
      <w:r>
        <w:rPr>
          <w:rFonts w:asciiTheme="minorHAnsi" w:eastAsiaTheme="minorEastAsia" w:hAnsiTheme="minorHAnsi" w:cstheme="minorBidi"/>
          <w:noProof/>
          <w:szCs w:val="22"/>
        </w:rPr>
        <w:tab/>
      </w:r>
      <w:r>
        <w:rPr>
          <w:noProof/>
        </w:rPr>
        <w:t>Sidra Analysis Results</w:t>
      </w:r>
    </w:p>
    <w:p w:rsidR="00F7646D" w:rsidRDefault="00F7646D">
      <w:pPr>
        <w:pStyle w:val="TOC1"/>
        <w:tabs>
          <w:tab w:val="left" w:pos="1540"/>
        </w:tabs>
        <w:rPr>
          <w:rFonts w:asciiTheme="minorHAnsi" w:eastAsiaTheme="minorEastAsia" w:hAnsiTheme="minorHAnsi" w:cstheme="minorBidi"/>
          <w:noProof/>
          <w:szCs w:val="22"/>
        </w:rPr>
      </w:pPr>
      <w:r>
        <w:rPr>
          <w:noProof/>
        </w:rPr>
        <w:t>Appendix B</w:t>
      </w:r>
      <w:r>
        <w:rPr>
          <w:rFonts w:asciiTheme="minorHAnsi" w:eastAsiaTheme="minorEastAsia" w:hAnsiTheme="minorHAnsi" w:cstheme="minorBidi"/>
          <w:noProof/>
          <w:szCs w:val="22"/>
        </w:rPr>
        <w:tab/>
      </w:r>
      <w:r>
        <w:rPr>
          <w:noProof/>
        </w:rPr>
        <w:t>Plan of Subdivision</w:t>
      </w:r>
    </w:p>
    <w:p w:rsidR="00C97B1D" w:rsidRPr="00F7646D" w:rsidRDefault="00A15DCF" w:rsidP="00C97B1D">
      <w:pPr>
        <w:rPr>
          <w:sz w:val="8"/>
          <w:szCs w:val="8"/>
        </w:rPr>
      </w:pPr>
      <w:r>
        <w:fldChar w:fldCharType="end"/>
      </w:r>
    </w:p>
    <w:p w:rsidR="00C97B1D" w:rsidRPr="00074BAD" w:rsidRDefault="00C97B1D" w:rsidP="00812957">
      <w:pPr>
        <w:pStyle w:val="Heading1"/>
      </w:pPr>
      <w:bookmarkStart w:id="4" w:name="_Toc359311614"/>
      <w:r w:rsidRPr="00074BAD">
        <w:lastRenderedPageBreak/>
        <w:t>Introduction</w:t>
      </w:r>
      <w:bookmarkEnd w:id="4"/>
    </w:p>
    <w:p w:rsidR="00C97B1D" w:rsidRDefault="00C97B1D" w:rsidP="00812957">
      <w:pPr>
        <w:pStyle w:val="Heading2"/>
      </w:pPr>
      <w:bookmarkStart w:id="5" w:name="_Toc359311615"/>
      <w:r>
        <w:t>Overview</w:t>
      </w:r>
      <w:bookmarkEnd w:id="5"/>
    </w:p>
    <w:p w:rsidR="008A11C4" w:rsidRDefault="00E31BAB" w:rsidP="00E31BAB">
      <w:r>
        <w:t xml:space="preserve">Planning approval is currently being sought to </w:t>
      </w:r>
      <w:r w:rsidR="00594024">
        <w:t xml:space="preserve">subdivide </w:t>
      </w:r>
      <w:r>
        <w:t>land located at 50</w:t>
      </w:r>
      <w:r w:rsidR="00476BB2">
        <w:t>-68</w:t>
      </w:r>
      <w:r>
        <w:t xml:space="preserve"> Canterbury Road W</w:t>
      </w:r>
      <w:r w:rsidR="00594024">
        <w:t>est in Lara for the purpose of</w:t>
      </w:r>
      <w:r>
        <w:t xml:space="preserve"> residential development.  </w:t>
      </w:r>
      <w:r w:rsidR="008A11C4">
        <w:t xml:space="preserve">To assist in the consideration of the development proposal, ESR Transport Planning has been engaged by </w:t>
      </w:r>
      <w:r w:rsidR="00C26AFE">
        <w:t xml:space="preserve">Point Cook </w:t>
      </w:r>
      <w:r>
        <w:t>Pty Ltd</w:t>
      </w:r>
      <w:r w:rsidR="0052297C">
        <w:t xml:space="preserve"> </w:t>
      </w:r>
      <w:r w:rsidR="008A11C4">
        <w:t>to assess the transport implications of the proposal.</w:t>
      </w:r>
    </w:p>
    <w:p w:rsidR="002A5226" w:rsidRDefault="002A5226" w:rsidP="006B52BD"/>
    <w:p w:rsidR="00C97B1D" w:rsidRDefault="00C97B1D" w:rsidP="00812957">
      <w:pPr>
        <w:pStyle w:val="Heading2"/>
      </w:pPr>
      <w:bookmarkStart w:id="6" w:name="_Toc359311616"/>
      <w:r>
        <w:t>Scope of This Report</w:t>
      </w:r>
      <w:bookmarkEnd w:id="6"/>
    </w:p>
    <w:p w:rsidR="00C97B1D" w:rsidRDefault="00C97B1D" w:rsidP="006B52BD">
      <w:r>
        <w:t>This report documents</w:t>
      </w:r>
      <w:r w:rsidR="00FE062F">
        <w:t xml:space="preserve"> a transport impact</w:t>
      </w:r>
      <w:r>
        <w:t xml:space="preserve"> assessment </w:t>
      </w:r>
      <w:r w:rsidR="00FE062F">
        <w:t xml:space="preserve">which </w:t>
      </w:r>
      <w:r w:rsidR="0052297C">
        <w:t xml:space="preserve">investigates </w:t>
      </w:r>
      <w:r>
        <w:t>the following:</w:t>
      </w:r>
    </w:p>
    <w:p w:rsidR="00C97B1D" w:rsidRDefault="00C97B1D" w:rsidP="006B52BD">
      <w:pPr>
        <w:pStyle w:val="DotPoint"/>
      </w:pPr>
      <w:r>
        <w:t>Existing transport conditions in the vicinity of the site</w:t>
      </w:r>
      <w:r w:rsidR="008A11C4">
        <w:t>.</w:t>
      </w:r>
    </w:p>
    <w:p w:rsidR="00E31BAB" w:rsidRDefault="00E31BAB" w:rsidP="000E3424">
      <w:pPr>
        <w:pStyle w:val="DotPoint"/>
      </w:pPr>
      <w:r>
        <w:t>The proposed</w:t>
      </w:r>
      <w:r w:rsidR="00594024" w:rsidRPr="00594024">
        <w:t xml:space="preserve"> </w:t>
      </w:r>
      <w:r>
        <w:t>transport network and connections to existing networks.</w:t>
      </w:r>
    </w:p>
    <w:p w:rsidR="00E31BAB" w:rsidRDefault="00E31BAB" w:rsidP="00E31BAB">
      <w:pPr>
        <w:pStyle w:val="DotPoint"/>
      </w:pPr>
      <w:r>
        <w:t>Anticipated traffic movements</w:t>
      </w:r>
      <w:r w:rsidRPr="00795D2D">
        <w:t xml:space="preserve"> </w:t>
      </w:r>
      <w:r>
        <w:t>generated by the proposed development.</w:t>
      </w:r>
    </w:p>
    <w:p w:rsidR="00E31BAB" w:rsidRDefault="00E31BAB" w:rsidP="000E3424">
      <w:pPr>
        <w:pStyle w:val="DotPoint"/>
      </w:pPr>
      <w:r>
        <w:t>Traffic impacts of the proposed development.</w:t>
      </w:r>
    </w:p>
    <w:p w:rsidR="00C97B1D" w:rsidRDefault="00C97B1D" w:rsidP="006B52BD"/>
    <w:p w:rsidR="00187666" w:rsidRDefault="00187666" w:rsidP="00812957">
      <w:pPr>
        <w:pStyle w:val="Heading2"/>
      </w:pPr>
      <w:bookmarkStart w:id="7" w:name="_Toc359311617"/>
      <w:r>
        <w:t>Referenced Documents</w:t>
      </w:r>
      <w:bookmarkEnd w:id="7"/>
    </w:p>
    <w:p w:rsidR="00187666" w:rsidRDefault="00187666" w:rsidP="00187666">
      <w:r>
        <w:t>The following references have been used during the preparation of this report:</w:t>
      </w:r>
    </w:p>
    <w:p w:rsidR="00E31BAB" w:rsidRPr="008747A0" w:rsidRDefault="00E31BAB" w:rsidP="00187666">
      <w:pPr>
        <w:pStyle w:val="DotPoint"/>
      </w:pPr>
      <w:r w:rsidRPr="008747A0">
        <w:t xml:space="preserve">Plan of subdivision </w:t>
      </w:r>
      <w:r w:rsidR="00187666" w:rsidRPr="008747A0">
        <w:t xml:space="preserve">prepared by </w:t>
      </w:r>
      <w:r w:rsidRPr="008747A0">
        <w:t>TGM Group</w:t>
      </w:r>
      <w:r w:rsidR="00DD283E" w:rsidRPr="008747A0">
        <w:t xml:space="preserve">, dated </w:t>
      </w:r>
      <w:r w:rsidR="00C26AFE">
        <w:t>1</w:t>
      </w:r>
      <w:r w:rsidR="00C71F62">
        <w:t>7</w:t>
      </w:r>
      <w:r w:rsidRPr="008747A0">
        <w:t>/0</w:t>
      </w:r>
      <w:r w:rsidR="00C26AFE">
        <w:t>6</w:t>
      </w:r>
      <w:r w:rsidRPr="008747A0">
        <w:t>/</w:t>
      </w:r>
      <w:r w:rsidR="00C26AFE">
        <w:t>13</w:t>
      </w:r>
      <w:r w:rsidRPr="008747A0">
        <w:t>.</w:t>
      </w:r>
    </w:p>
    <w:p w:rsidR="003D2350" w:rsidRPr="008747A0" w:rsidRDefault="00E31BAB" w:rsidP="003D2350">
      <w:pPr>
        <w:pStyle w:val="DotPoint"/>
      </w:pPr>
      <w:r w:rsidRPr="008747A0">
        <w:t>Greater Geelong</w:t>
      </w:r>
      <w:r w:rsidR="003D2350" w:rsidRPr="008747A0">
        <w:t xml:space="preserve"> Planning Scheme.</w:t>
      </w:r>
    </w:p>
    <w:p w:rsidR="00E31BAB" w:rsidRPr="008747A0" w:rsidRDefault="00E31BAB" w:rsidP="003D2350">
      <w:pPr>
        <w:pStyle w:val="DotPoint"/>
      </w:pPr>
      <w:r w:rsidRPr="008747A0">
        <w:t xml:space="preserve">Lara Structure Plan, </w:t>
      </w:r>
      <w:r w:rsidR="00DD283E" w:rsidRPr="008747A0">
        <w:t xml:space="preserve">April </w:t>
      </w:r>
      <w:r w:rsidRPr="008747A0">
        <w:t>2011</w:t>
      </w:r>
      <w:r w:rsidR="00DD283E" w:rsidRPr="008747A0">
        <w:t>.</w:t>
      </w:r>
    </w:p>
    <w:p w:rsidR="00DD283E" w:rsidRPr="008747A0" w:rsidRDefault="00625E13" w:rsidP="00625E13">
      <w:pPr>
        <w:pStyle w:val="DotPoint"/>
      </w:pPr>
      <w:r w:rsidRPr="008747A0">
        <w:t xml:space="preserve">Infrastructure Design Manual (IDM), </w:t>
      </w:r>
      <w:r w:rsidR="00594024">
        <w:t>V</w:t>
      </w:r>
      <w:r w:rsidRPr="008747A0">
        <w:t>ersion 4, March 2013.</w:t>
      </w:r>
    </w:p>
    <w:p w:rsidR="00305F1B" w:rsidRPr="008747A0" w:rsidRDefault="00305F1B" w:rsidP="00305F1B">
      <w:pPr>
        <w:pStyle w:val="DotPoint"/>
      </w:pPr>
      <w:r w:rsidRPr="008747A0">
        <w:t>G21 Integrated Public Transport Strategy, 2008.</w:t>
      </w:r>
    </w:p>
    <w:p w:rsidR="003D2350" w:rsidRPr="00594024" w:rsidRDefault="003D2350" w:rsidP="003D2350">
      <w:pPr>
        <w:pStyle w:val="DotPoint"/>
      </w:pPr>
      <w:r w:rsidRPr="00594024">
        <w:t>Guide to Traffic Generating Developments (Roads and Traffic Authority (RTA), 2002).</w:t>
      </w:r>
    </w:p>
    <w:p w:rsidR="003D2350" w:rsidRDefault="003D2350" w:rsidP="003D2350">
      <w:pPr>
        <w:pStyle w:val="DotPoint"/>
      </w:pPr>
      <w:r w:rsidRPr="00594024">
        <w:t>Trip Generation Manual (Institute of Transportation Engineers (ITE), 9</w:t>
      </w:r>
      <w:r w:rsidRPr="00594024">
        <w:rPr>
          <w:vertAlign w:val="superscript"/>
        </w:rPr>
        <w:t>th</w:t>
      </w:r>
      <w:r w:rsidRPr="00594024">
        <w:t xml:space="preserve"> Edition, 2012).</w:t>
      </w:r>
    </w:p>
    <w:p w:rsidR="00594024" w:rsidRPr="00594024" w:rsidRDefault="00594024" w:rsidP="003D2350">
      <w:pPr>
        <w:pStyle w:val="DotPoint"/>
      </w:pPr>
      <w:r>
        <w:t>Maps and aerial photography from Google Maps.</w:t>
      </w:r>
    </w:p>
    <w:p w:rsidR="00187666" w:rsidRDefault="00187666" w:rsidP="00187666"/>
    <w:p w:rsidR="00D942FE" w:rsidRDefault="00D942FE" w:rsidP="00812957">
      <w:pPr>
        <w:pStyle w:val="Heading2"/>
      </w:pPr>
      <w:bookmarkStart w:id="8" w:name="_Toc359311618"/>
      <w:r>
        <w:t>Abbreviations Used</w:t>
      </w:r>
      <w:r w:rsidR="00187666">
        <w:t xml:space="preserve"> in This Report</w:t>
      </w:r>
      <w:bookmarkEnd w:id="8"/>
    </w:p>
    <w:p w:rsidR="00763923" w:rsidRPr="00594024" w:rsidRDefault="00763923" w:rsidP="00763923">
      <w:pPr>
        <w:pStyle w:val="DotPoint"/>
        <w:tabs>
          <w:tab w:val="left" w:pos="1260"/>
        </w:tabs>
      </w:pPr>
      <w:r w:rsidRPr="00594024">
        <w:t>Council</w:t>
      </w:r>
      <w:r w:rsidRPr="00594024">
        <w:tab/>
      </w:r>
      <w:r w:rsidR="00DD283E" w:rsidRPr="00594024">
        <w:t>City of Greater Geelong Council</w:t>
      </w:r>
    </w:p>
    <w:p w:rsidR="00763923" w:rsidRPr="00594024" w:rsidRDefault="00763923" w:rsidP="00763923">
      <w:pPr>
        <w:pStyle w:val="DotPoint"/>
        <w:tabs>
          <w:tab w:val="left" w:pos="1260"/>
        </w:tabs>
      </w:pPr>
      <w:r w:rsidRPr="00594024">
        <w:t>DOS</w:t>
      </w:r>
      <w:r w:rsidRPr="00594024">
        <w:tab/>
        <w:t>degree of saturation</w:t>
      </w:r>
    </w:p>
    <w:p w:rsidR="00763923" w:rsidRPr="00594024" w:rsidRDefault="00763923" w:rsidP="00763923">
      <w:pPr>
        <w:pStyle w:val="DotPoint"/>
        <w:tabs>
          <w:tab w:val="left" w:pos="1260"/>
        </w:tabs>
      </w:pPr>
      <w:r w:rsidRPr="00594024">
        <w:t>kph</w:t>
      </w:r>
      <w:r w:rsidRPr="00594024">
        <w:tab/>
        <w:t>kilometres per hour</w:t>
      </w:r>
    </w:p>
    <w:p w:rsidR="00763923" w:rsidRPr="00594024" w:rsidRDefault="00763923" w:rsidP="00763923">
      <w:pPr>
        <w:pStyle w:val="DotPoint"/>
        <w:tabs>
          <w:tab w:val="left" w:pos="1260"/>
        </w:tabs>
      </w:pPr>
      <w:r w:rsidRPr="00594024">
        <w:t>m</w:t>
      </w:r>
      <w:r w:rsidRPr="00594024">
        <w:tab/>
        <w:t>metres</w:t>
      </w:r>
    </w:p>
    <w:p w:rsidR="00763923" w:rsidRPr="00594024" w:rsidRDefault="00763923" w:rsidP="00763923">
      <w:pPr>
        <w:pStyle w:val="DotPoint"/>
        <w:tabs>
          <w:tab w:val="left" w:pos="1260"/>
        </w:tabs>
      </w:pPr>
      <w:r w:rsidRPr="00594024">
        <w:t>vph</w:t>
      </w:r>
      <w:r w:rsidRPr="00594024">
        <w:tab/>
        <w:t>vehicles per hour</w:t>
      </w:r>
    </w:p>
    <w:p w:rsidR="00763923" w:rsidRPr="00594024" w:rsidRDefault="00763923" w:rsidP="00763923">
      <w:pPr>
        <w:pStyle w:val="DotPoint"/>
        <w:tabs>
          <w:tab w:val="left" w:pos="1260"/>
        </w:tabs>
      </w:pPr>
      <w:r w:rsidRPr="00594024">
        <w:t>vpd</w:t>
      </w:r>
      <w:r w:rsidRPr="00594024">
        <w:tab/>
        <w:t>vehicles per day</w:t>
      </w:r>
    </w:p>
    <w:p w:rsidR="00C97B1D" w:rsidRDefault="00C97B1D" w:rsidP="006B52BD"/>
    <w:p w:rsidR="00C97B1D" w:rsidRDefault="00C97B1D" w:rsidP="00812957">
      <w:pPr>
        <w:pStyle w:val="Heading1"/>
      </w:pPr>
      <w:bookmarkStart w:id="9" w:name="_Toc359311619"/>
      <w:r>
        <w:lastRenderedPageBreak/>
        <w:t>Existing Conditions</w:t>
      </w:r>
      <w:bookmarkEnd w:id="9"/>
    </w:p>
    <w:p w:rsidR="00C97B1D" w:rsidRDefault="00C97B1D" w:rsidP="00812957">
      <w:pPr>
        <w:pStyle w:val="Heading2"/>
      </w:pPr>
      <w:bookmarkStart w:id="10" w:name="_Toc359311620"/>
      <w:r>
        <w:t>Site</w:t>
      </w:r>
      <w:bookmarkEnd w:id="10"/>
    </w:p>
    <w:p w:rsidR="00594024" w:rsidRDefault="0085509C" w:rsidP="00C97B1D">
      <w:r>
        <w:t xml:space="preserve">The </w:t>
      </w:r>
      <w:r w:rsidR="00594024">
        <w:t xml:space="preserve">rectangular shaped </w:t>
      </w:r>
      <w:r>
        <w:t xml:space="preserve">site is </w:t>
      </w:r>
      <w:r w:rsidR="00B72922">
        <w:t>located</w:t>
      </w:r>
      <w:r>
        <w:t xml:space="preserve"> </w:t>
      </w:r>
      <w:r w:rsidR="00B72922">
        <w:t xml:space="preserve">on the north side of Canterbury Road West </w:t>
      </w:r>
      <w:r>
        <w:t xml:space="preserve">in the southwest region of Lara.  </w:t>
      </w:r>
      <w:r w:rsidR="00B72922">
        <w:t>Currently zoned for farming use</w:t>
      </w:r>
      <w:r w:rsidR="00594024">
        <w:t>,</w:t>
      </w:r>
      <w:r w:rsidR="00B72922">
        <w:t xml:space="preserve"> the site </w:t>
      </w:r>
      <w:r w:rsidR="00594024">
        <w:t>consists of</w:t>
      </w:r>
      <w:r w:rsidR="00B72922">
        <w:t xml:space="preserve"> a residential dwelling and grazing paddocks.  </w:t>
      </w:r>
    </w:p>
    <w:p w:rsidR="00594024" w:rsidRDefault="00594024" w:rsidP="00C97B1D">
      <w:r>
        <w:t>The Grand Lakes Estate is located north and west of the site.  This residential estate was rezoned from farming use in 2008 and has since been progressively developed.  Approximately 670 lots are currently titled with</w:t>
      </w:r>
      <w:r w:rsidRPr="00594024">
        <w:t xml:space="preserve"> </w:t>
      </w:r>
      <w:r>
        <w:t>lots north of the site currently under construction.  Upon completion, the estate is expected to have a total of approximately 792 lots.</w:t>
      </w:r>
    </w:p>
    <w:p w:rsidR="0022772E" w:rsidRDefault="00594024" w:rsidP="00594024">
      <w:r>
        <w:t xml:space="preserve">Land </w:t>
      </w:r>
      <w:r w:rsidR="0022772E">
        <w:t>immediately</w:t>
      </w:r>
      <w:r>
        <w:t xml:space="preserve"> east of the site </w:t>
      </w:r>
      <w:r w:rsidR="0022772E">
        <w:t>that</w:t>
      </w:r>
      <w:r>
        <w:t xml:space="preserve"> is zoned residential </w:t>
      </w:r>
      <w:r w:rsidR="0022772E">
        <w:t>1 is currently vacant and therefore is a potential residential subdivision development site.</w:t>
      </w:r>
    </w:p>
    <w:p w:rsidR="0022772E" w:rsidRDefault="0022772E" w:rsidP="00594024">
      <w:r>
        <w:t>Land south of the site is zoned as farming use.  The Lara Structure Plan recommends further investigation regarding possible residential development in the area between Canterbury Road West and the Heales Road Industrial Buffer.</w:t>
      </w:r>
    </w:p>
    <w:p w:rsidR="003B4D7B" w:rsidRDefault="003B4D7B" w:rsidP="003B4D7B">
      <w:pPr>
        <w:pStyle w:val="TableorFigureTitle"/>
      </w:pPr>
      <w:r>
        <w:t>Figure 2.1     Subject Site Locality Map</w:t>
      </w:r>
    </w:p>
    <w:p w:rsidR="00AC7A8A" w:rsidRDefault="00B20A00" w:rsidP="0022772E">
      <w:r w:rsidRPr="00B20A00">
        <w:rPr>
          <w:noProof/>
        </w:rPr>
        <w:drawing>
          <wp:anchor distT="0" distB="0" distL="114300" distR="114300" simplePos="0" relativeHeight="251796480" behindDoc="0" locked="0" layoutInCell="1" allowOverlap="1" wp14:anchorId="78EF8C4E" wp14:editId="18E68798">
            <wp:simplePos x="0" y="0"/>
            <wp:positionH relativeFrom="column">
              <wp:posOffset>108585</wp:posOffset>
            </wp:positionH>
            <wp:positionV relativeFrom="paragraph">
              <wp:posOffset>2857500</wp:posOffset>
            </wp:positionV>
            <wp:extent cx="358140" cy="506095"/>
            <wp:effectExtent l="0" t="0" r="3810" b="825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_arrow_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140" cy="506095"/>
                    </a:xfrm>
                    <a:prstGeom prst="rect">
                      <a:avLst/>
                    </a:prstGeom>
                  </pic:spPr>
                </pic:pic>
              </a:graphicData>
            </a:graphic>
            <wp14:sizeRelH relativeFrom="page">
              <wp14:pctWidth>0</wp14:pctWidth>
            </wp14:sizeRelH>
            <wp14:sizeRelV relativeFrom="page">
              <wp14:pctHeight>0</wp14:pctHeight>
            </wp14:sizeRelV>
          </wp:anchor>
        </w:drawing>
      </w:r>
      <w:r w:rsidRPr="00B20A00">
        <w:rPr>
          <w:noProof/>
        </w:rPr>
        <mc:AlternateContent>
          <mc:Choice Requires="wps">
            <w:drawing>
              <wp:anchor distT="0" distB="0" distL="114300" distR="114300" simplePos="0" relativeHeight="251797504" behindDoc="0" locked="0" layoutInCell="1" allowOverlap="1" wp14:anchorId="5EECA46A" wp14:editId="376C5A50">
                <wp:simplePos x="0" y="0"/>
                <wp:positionH relativeFrom="column">
                  <wp:posOffset>2332355</wp:posOffset>
                </wp:positionH>
                <wp:positionV relativeFrom="paragraph">
                  <wp:posOffset>1888490</wp:posOffset>
                </wp:positionV>
                <wp:extent cx="615950" cy="299085"/>
                <wp:effectExtent l="0" t="0" r="0" b="5715"/>
                <wp:wrapNone/>
                <wp:docPr id="97" name="Text Box 97"/>
                <wp:cNvGraphicFramePr/>
                <a:graphic xmlns:a="http://schemas.openxmlformats.org/drawingml/2006/main">
                  <a:graphicData uri="http://schemas.microsoft.com/office/word/2010/wordprocessingShape">
                    <wps:wsp>
                      <wps:cNvSpPr txBox="1"/>
                      <wps:spPr>
                        <a:xfrm>
                          <a:off x="0" y="0"/>
                          <a:ext cx="615950" cy="299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905F2B" w:rsidRDefault="00595A56" w:rsidP="00B20A00">
                            <w:pPr>
                              <w:spacing w:after="0" w:line="240" w:lineRule="auto"/>
                              <w:rPr>
                                <w14:glow w14:rad="101600">
                                  <w14:schemeClr w14:val="bg1">
                                    <w14:alpha w14:val="60000"/>
                                  </w14:schemeClr>
                                </w14:glow>
                              </w:rPr>
                            </w:pPr>
                            <w:r>
                              <w:rPr>
                                <w14:glow w14:rad="101600">
                                  <w14:schemeClr w14:val="bg1">
                                    <w14:alpha w14:val="60000"/>
                                  </w14:schemeClr>
                                </w14:glow>
                              </w:rPr>
                              <w:t>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7" o:spid="_x0000_s1026" type="#_x0000_t202" style="position:absolute;left:0;text-align:left;margin-left:183.65pt;margin-top:148.7pt;width:48.5pt;height:23.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" filled="f" stroked="f" strokeweight=".5pt">
                <v:textbox>
                  <w:txbxContent>
                    <w:p w:rsidR="00595A56" w:rsidRPr="00905F2B" w:rsidRDefault="00595A56" w:rsidP="00B20A00">
                      <w:pPr>
                        <w:spacing w:after="0" w:line="240" w:lineRule="auto"/>
                        <w:rPr>
                          <w14:glow w14:rad="101600">
                            <w14:schemeClr w14:val="bg1">
                              <w14:alpha w14:val="60000"/>
                            </w14:schemeClr>
                          </w14:glow>
                        </w:rPr>
                      </w:pPr>
                      <w:r>
                        <w:rPr>
                          <w14:glow w14:rad="101600">
                            <w14:schemeClr w14:val="bg1">
                              <w14:alpha w14:val="60000"/>
                            </w14:schemeClr>
                          </w14:glow>
                        </w:rPr>
                        <w:t>SITE</w:t>
                      </w:r>
                    </w:p>
                  </w:txbxContent>
                </v:textbox>
              </v:shape>
            </w:pict>
          </mc:Fallback>
        </mc:AlternateContent>
      </w:r>
      <w:r>
        <w:rPr>
          <w:noProof/>
        </w:rPr>
        <mc:AlternateContent>
          <mc:Choice Requires="wps">
            <w:drawing>
              <wp:anchor distT="0" distB="0" distL="114300" distR="114300" simplePos="0" relativeHeight="251794432" behindDoc="0" locked="0" layoutInCell="1" allowOverlap="1" wp14:anchorId="52D186CD" wp14:editId="4B2D5B36">
                <wp:simplePos x="0" y="0"/>
                <wp:positionH relativeFrom="column">
                  <wp:posOffset>2449352</wp:posOffset>
                </wp:positionH>
                <wp:positionV relativeFrom="paragraph">
                  <wp:posOffset>1808581</wp:posOffset>
                </wp:positionV>
                <wp:extent cx="289969" cy="469755"/>
                <wp:effectExtent l="19050" t="19050" r="15240" b="26035"/>
                <wp:wrapNone/>
                <wp:docPr id="96" name="Freeform 96"/>
                <wp:cNvGraphicFramePr/>
                <a:graphic xmlns:a="http://schemas.openxmlformats.org/drawingml/2006/main">
                  <a:graphicData uri="http://schemas.microsoft.com/office/word/2010/wordprocessingShape">
                    <wps:wsp>
                      <wps:cNvSpPr/>
                      <wps:spPr>
                        <a:xfrm>
                          <a:off x="0" y="0"/>
                          <a:ext cx="289969" cy="469755"/>
                        </a:xfrm>
                        <a:custGeom>
                          <a:avLst/>
                          <a:gdLst>
                            <a:gd name="connsiteX0" fmla="*/ 293427 w 1385248"/>
                            <a:gd name="connsiteY0" fmla="*/ 0 h 2292824"/>
                            <a:gd name="connsiteX1" fmla="*/ 1385248 w 1385248"/>
                            <a:gd name="connsiteY1" fmla="*/ 156949 h 2292824"/>
                            <a:gd name="connsiteX2" fmla="*/ 1091821 w 1385248"/>
                            <a:gd name="connsiteY2" fmla="*/ 2292824 h 2292824"/>
                            <a:gd name="connsiteX3" fmla="*/ 0 w 1385248"/>
                            <a:gd name="connsiteY3" fmla="*/ 2135875 h 2292824"/>
                            <a:gd name="connsiteX4" fmla="*/ 293427 w 1385248"/>
                            <a:gd name="connsiteY4" fmla="*/ 0 h 22928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5248" h="2292824">
                              <a:moveTo>
                                <a:pt x="293427" y="0"/>
                              </a:moveTo>
                              <a:lnTo>
                                <a:pt x="1385248" y="156949"/>
                              </a:lnTo>
                              <a:lnTo>
                                <a:pt x="1091821" y="2292824"/>
                              </a:lnTo>
                              <a:lnTo>
                                <a:pt x="0" y="2135875"/>
                              </a:lnTo>
                              <a:lnTo>
                                <a:pt x="293427" y="0"/>
                              </a:lnTo>
                              <a:close/>
                            </a:path>
                          </a:pathLst>
                        </a:cu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96" o:spid="_x0000_s1026" style="position:absolute;margin-left:192.85pt;margin-top:142.4pt;width:22.85pt;height:3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5248,2292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" path="m293427,l1385248,156949,1091821,2292824,,2135875,293427,xe" filled="f" strokecolor="yellow" strokeweight="2.5pt">
                <v:path arrowok="t" o:connecttype="custom" o:connectlocs="61422,0;289969,32156;228547,469755;0,437599;61422,0" o:connectangles="0,0,0,0,0"/>
              </v:shape>
            </w:pict>
          </mc:Fallback>
        </mc:AlternateContent>
      </w:r>
      <w:r>
        <w:rPr>
          <w:noProof/>
        </w:rPr>
        <w:drawing>
          <wp:inline distT="0" distB="0" distL="0" distR="0" wp14:anchorId="2611004F" wp14:editId="75459A6E">
            <wp:extent cx="5875361" cy="3409718"/>
            <wp:effectExtent l="19050" t="19050" r="11430" b="1968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brightnessContrast bright="3000"/>
                              </a14:imgEffect>
                            </a14:imgLayer>
                          </a14:imgProps>
                        </a:ext>
                      </a:extLst>
                    </a:blip>
                    <a:stretch>
                      <a:fillRect/>
                    </a:stretch>
                  </pic:blipFill>
                  <pic:spPr>
                    <a:xfrm>
                      <a:off x="0" y="0"/>
                      <a:ext cx="5877151" cy="3410757"/>
                    </a:xfrm>
                    <a:prstGeom prst="rect">
                      <a:avLst/>
                    </a:prstGeom>
                    <a:ln>
                      <a:solidFill>
                        <a:schemeClr val="tx1"/>
                      </a:solidFill>
                    </a:ln>
                  </pic:spPr>
                </pic:pic>
              </a:graphicData>
            </a:graphic>
          </wp:inline>
        </w:drawing>
      </w:r>
    </w:p>
    <w:p w:rsidR="003D2350" w:rsidRDefault="003D2350" w:rsidP="003D2350">
      <w:pPr>
        <w:pStyle w:val="TableorFigureTitle"/>
      </w:pPr>
      <w:r>
        <w:lastRenderedPageBreak/>
        <w:t>Figure 2.</w:t>
      </w:r>
      <w:r w:rsidR="003B4D7B">
        <w:t>2</w:t>
      </w:r>
      <w:r>
        <w:t xml:space="preserve">     Subject Site and Surrounds</w:t>
      </w:r>
      <w:r w:rsidR="003B4D7B">
        <w:t xml:space="preserve"> Aerial Photo</w:t>
      </w:r>
    </w:p>
    <w:p w:rsidR="00AC7A8A" w:rsidRDefault="009B3E89" w:rsidP="0022772E">
      <w:r>
        <w:rPr>
          <w:noProof/>
        </w:rPr>
        <mc:AlternateContent>
          <mc:Choice Requires="wps">
            <w:drawing>
              <wp:anchor distT="0" distB="0" distL="114300" distR="114300" simplePos="0" relativeHeight="251801600" behindDoc="0" locked="0" layoutInCell="1" allowOverlap="1" wp14:anchorId="15EA210B" wp14:editId="52026EBF">
                <wp:simplePos x="0" y="0"/>
                <wp:positionH relativeFrom="column">
                  <wp:posOffset>698246</wp:posOffset>
                </wp:positionH>
                <wp:positionV relativeFrom="paragraph">
                  <wp:posOffset>1236244</wp:posOffset>
                </wp:positionV>
                <wp:extent cx="674370" cy="732155"/>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674370" cy="732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6E3B2F" w:rsidRDefault="00595A56" w:rsidP="003B4D7B">
                            <w:pPr>
                              <w:spacing w:after="0" w:line="240" w:lineRule="auto"/>
                              <w:jc w:val="center"/>
                              <w:rPr>
                                <w:color w:val="365F91" w:themeColor="accent1" w:themeShade="BF"/>
                                <w14:glow w14:rad="101600">
                                  <w14:schemeClr w14:val="bg1">
                                    <w14:alpha w14:val="60000"/>
                                  </w14:schemeClr>
                                </w14:glow>
                              </w:rPr>
                            </w:pPr>
                            <w:r w:rsidRPr="006E3B2F">
                              <w:rPr>
                                <w:color w:val="365F91" w:themeColor="accent1" w:themeShade="BF"/>
                                <w14:glow w14:rad="101600">
                                  <w14:schemeClr w14:val="bg1">
                                    <w14:alpha w14:val="60000"/>
                                  </w14:schemeClr>
                                </w14:glow>
                              </w:rPr>
                              <w:t>Grand Lakes Estate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 o:spid="_x0000_s1027" type="#_x0000_t202" style="position:absolute;left:0;text-align:left;margin-left:55pt;margin-top:97.35pt;width:53.1pt;height:57.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" filled="f" stroked="f" strokeweight=".5pt">
                <v:textbox>
                  <w:txbxContent>
                    <w:p w:rsidR="00595A56" w:rsidRPr="006E3B2F" w:rsidRDefault="00595A56" w:rsidP="003B4D7B">
                      <w:pPr>
                        <w:spacing w:after="0" w:line="240" w:lineRule="auto"/>
                        <w:jc w:val="center"/>
                        <w:rPr>
                          <w:color w:val="365F91" w:themeColor="accent1" w:themeShade="BF"/>
                          <w14:glow w14:rad="101600">
                            <w14:schemeClr w14:val="bg1">
                              <w14:alpha w14:val="60000"/>
                            </w14:schemeClr>
                          </w14:glow>
                        </w:rPr>
                      </w:pPr>
                      <w:r w:rsidRPr="006E3B2F">
                        <w:rPr>
                          <w:color w:val="365F91" w:themeColor="accent1" w:themeShade="BF"/>
                          <w14:glow w14:rad="101600">
                            <w14:schemeClr w14:val="bg1">
                              <w14:alpha w14:val="60000"/>
                            </w14:schemeClr>
                          </w14:glow>
                        </w:rPr>
                        <w:t>Grand Lakes Estate</w:t>
                      </w:r>
                    </w:p>
                  </w:txbxContent>
                </v:textbox>
              </v:shape>
            </w:pict>
          </mc:Fallback>
        </mc:AlternateContent>
      </w:r>
      <w:r w:rsidR="005B459B">
        <w:rPr>
          <w:noProof/>
        </w:rPr>
        <mc:AlternateContent>
          <mc:Choice Requires="wps">
            <w:drawing>
              <wp:anchor distT="0" distB="0" distL="114300" distR="114300" simplePos="0" relativeHeight="251805696" behindDoc="0" locked="0" layoutInCell="1" allowOverlap="1" wp14:anchorId="425F87BA" wp14:editId="65E6CB73">
                <wp:simplePos x="0" y="0"/>
                <wp:positionH relativeFrom="column">
                  <wp:posOffset>1747190</wp:posOffset>
                </wp:positionH>
                <wp:positionV relativeFrom="paragraph">
                  <wp:posOffset>479425</wp:posOffset>
                </wp:positionV>
                <wp:extent cx="1521562" cy="546157"/>
                <wp:effectExtent l="0" t="76200" r="2540" b="82550"/>
                <wp:wrapNone/>
                <wp:docPr id="123" name="Text Box 123"/>
                <wp:cNvGraphicFramePr/>
                <a:graphic xmlns:a="http://schemas.openxmlformats.org/drawingml/2006/main">
                  <a:graphicData uri="http://schemas.microsoft.com/office/word/2010/wordprocessingShape">
                    <wps:wsp>
                      <wps:cNvSpPr txBox="1"/>
                      <wps:spPr>
                        <a:xfrm rot="421418">
                          <a:off x="0" y="0"/>
                          <a:ext cx="1521562" cy="5461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905F2B" w:rsidRDefault="00595A56" w:rsidP="005B459B">
                            <w:pPr>
                              <w:spacing w:after="0" w:line="240" w:lineRule="auto"/>
                              <w:jc w:val="center"/>
                              <w:rPr>
                                <w14:glow w14:rad="101600">
                                  <w14:schemeClr w14:val="bg1">
                                    <w14:alpha w14:val="60000"/>
                                  </w14:schemeClr>
                                </w14:glow>
                              </w:rPr>
                            </w:pPr>
                            <w:r>
                              <w:rPr>
                                <w14:glow w14:rad="101600">
                                  <w14:schemeClr w14:val="bg1">
                                    <w14:alpha w14:val="60000"/>
                                  </w14:schemeClr>
                                </w14:glow>
                              </w:rPr>
                              <w:t xml:space="preserve">Area currently </w:t>
                            </w:r>
                            <w:r>
                              <w:rPr>
                                <w14:glow w14:rad="101600">
                                  <w14:schemeClr w14:val="bg1">
                                    <w14:alpha w14:val="60000"/>
                                  </w14:schemeClr>
                                </w14:glow>
                              </w:rPr>
                              <w:br/>
                              <w:t>under construction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28" type="#_x0000_t202" style="position:absolute;left:0;text-align:left;margin-left:137.55pt;margin-top:37.75pt;width:119.8pt;height:43pt;rotation:460301fd;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" filled="f" stroked="f" strokeweight=".5pt">
                <v:textbox>
                  <w:txbxContent>
                    <w:p w:rsidR="00595A56" w:rsidRPr="00905F2B" w:rsidRDefault="00595A56" w:rsidP="005B459B">
                      <w:pPr>
                        <w:spacing w:after="0" w:line="240" w:lineRule="auto"/>
                        <w:jc w:val="center"/>
                        <w:rPr>
                          <w14:glow w14:rad="101600">
                            <w14:schemeClr w14:val="bg1">
                              <w14:alpha w14:val="60000"/>
                            </w14:schemeClr>
                          </w14:glow>
                        </w:rPr>
                      </w:pPr>
                      <w:r>
                        <w:rPr>
                          <w14:glow w14:rad="101600">
                            <w14:schemeClr w14:val="bg1">
                              <w14:alpha w14:val="60000"/>
                            </w14:schemeClr>
                          </w14:glow>
                        </w:rPr>
                        <w:t xml:space="preserve">Area currently </w:t>
                      </w:r>
                      <w:r>
                        <w:rPr>
                          <w14:glow w14:rad="101600">
                            <w14:schemeClr w14:val="bg1">
                              <w14:alpha w14:val="60000"/>
                            </w14:schemeClr>
                          </w14:glow>
                        </w:rPr>
                        <w:br/>
                        <w:t>under construction</w:t>
                      </w:r>
                    </w:p>
                  </w:txbxContent>
                </v:textbox>
              </v:shape>
            </w:pict>
          </mc:Fallback>
        </mc:AlternateContent>
      </w:r>
      <w:r w:rsidR="003B4D7B">
        <w:rPr>
          <w:noProof/>
        </w:rPr>
        <mc:AlternateContent>
          <mc:Choice Requires="wps">
            <w:drawing>
              <wp:anchor distT="0" distB="0" distL="114300" distR="114300" simplePos="0" relativeHeight="251803648" behindDoc="0" locked="0" layoutInCell="1" allowOverlap="1" wp14:anchorId="6217F5A8" wp14:editId="4C382A0A">
                <wp:simplePos x="0" y="0"/>
                <wp:positionH relativeFrom="column">
                  <wp:posOffset>3265805</wp:posOffset>
                </wp:positionH>
                <wp:positionV relativeFrom="paragraph">
                  <wp:posOffset>2805102</wp:posOffset>
                </wp:positionV>
                <wp:extent cx="674421" cy="546157"/>
                <wp:effectExtent l="0" t="0" r="0" b="6350"/>
                <wp:wrapNone/>
                <wp:docPr id="108" name="Text Box 108"/>
                <wp:cNvGraphicFramePr/>
                <a:graphic xmlns:a="http://schemas.openxmlformats.org/drawingml/2006/main">
                  <a:graphicData uri="http://schemas.microsoft.com/office/word/2010/wordprocessingShape">
                    <wps:wsp>
                      <wps:cNvSpPr txBox="1"/>
                      <wps:spPr>
                        <a:xfrm>
                          <a:off x="0" y="0"/>
                          <a:ext cx="674421" cy="5461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6E3B2F" w:rsidRDefault="00595A56" w:rsidP="003B4D7B">
                            <w:pPr>
                              <w:spacing w:after="0" w:line="240" w:lineRule="auto"/>
                              <w:jc w:val="center"/>
                              <w:rPr>
                                <w:color w:val="CE7674"/>
                                <w14:glow w14:rad="101600">
                                  <w14:schemeClr w14:val="bg1">
                                    <w14:alpha w14:val="60000"/>
                                  </w14:schemeClr>
                                </w14:glow>
                              </w:rPr>
                            </w:pPr>
                            <w:r w:rsidRPr="006E3B2F">
                              <w:rPr>
                                <w:color w:val="CE7674"/>
                                <w14:glow w14:rad="101600">
                                  <w14:schemeClr w14:val="bg1">
                                    <w14:alpha w14:val="60000"/>
                                  </w14:schemeClr>
                                </w14:glow>
                              </w:rPr>
                              <w:t>Vacant Res1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029" type="#_x0000_t202" style="position:absolute;left:0;text-align:left;margin-left:257.15pt;margin-top:220.85pt;width:53.1pt;height:4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" filled="f" stroked="f" strokeweight=".5pt">
                <v:textbox>
                  <w:txbxContent>
                    <w:p w:rsidR="00595A56" w:rsidRPr="006E3B2F" w:rsidRDefault="00595A56" w:rsidP="003B4D7B">
                      <w:pPr>
                        <w:spacing w:after="0" w:line="240" w:lineRule="auto"/>
                        <w:jc w:val="center"/>
                        <w:rPr>
                          <w:color w:val="CE7674"/>
                          <w14:glow w14:rad="101600">
                            <w14:schemeClr w14:val="bg1">
                              <w14:alpha w14:val="60000"/>
                            </w14:schemeClr>
                          </w14:glow>
                        </w:rPr>
                      </w:pPr>
                      <w:r w:rsidRPr="006E3B2F">
                        <w:rPr>
                          <w:color w:val="CE7674"/>
                          <w14:glow w14:rad="101600">
                            <w14:schemeClr w14:val="bg1">
                              <w14:alpha w14:val="60000"/>
                            </w14:schemeClr>
                          </w14:glow>
                        </w:rPr>
                        <w:t>Vacant Res1</w:t>
                      </w:r>
                    </w:p>
                  </w:txbxContent>
                </v:textbox>
              </v:shape>
            </w:pict>
          </mc:Fallback>
        </mc:AlternateContent>
      </w:r>
      <w:r w:rsidR="003B4D7B">
        <w:rPr>
          <w:noProof/>
        </w:rPr>
        <mc:AlternateContent>
          <mc:Choice Requires="wps">
            <w:drawing>
              <wp:anchor distT="0" distB="0" distL="114300" distR="114300" simplePos="0" relativeHeight="251799552" behindDoc="0" locked="0" layoutInCell="1" allowOverlap="1" wp14:anchorId="21B18CB7" wp14:editId="336FFC1B">
                <wp:simplePos x="0" y="0"/>
                <wp:positionH relativeFrom="column">
                  <wp:posOffset>3182620</wp:posOffset>
                </wp:positionH>
                <wp:positionV relativeFrom="paragraph">
                  <wp:posOffset>2624148</wp:posOffset>
                </wp:positionV>
                <wp:extent cx="952500" cy="932746"/>
                <wp:effectExtent l="0" t="0" r="19050" b="20320"/>
                <wp:wrapNone/>
                <wp:docPr id="106" name="Freeform 106"/>
                <wp:cNvGraphicFramePr/>
                <a:graphic xmlns:a="http://schemas.openxmlformats.org/drawingml/2006/main">
                  <a:graphicData uri="http://schemas.microsoft.com/office/word/2010/wordprocessingShape">
                    <wps:wsp>
                      <wps:cNvSpPr/>
                      <wps:spPr>
                        <a:xfrm>
                          <a:off x="0" y="0"/>
                          <a:ext cx="952500" cy="932746"/>
                        </a:xfrm>
                        <a:custGeom>
                          <a:avLst/>
                          <a:gdLst>
                            <a:gd name="connsiteX0" fmla="*/ 109538 w 952500"/>
                            <a:gd name="connsiteY0" fmla="*/ 0 h 957262"/>
                            <a:gd name="connsiteX1" fmla="*/ 0 w 952500"/>
                            <a:gd name="connsiteY1" fmla="*/ 800100 h 957262"/>
                            <a:gd name="connsiteX2" fmla="*/ 952500 w 952500"/>
                            <a:gd name="connsiteY2" fmla="*/ 957262 h 957262"/>
                            <a:gd name="connsiteX3" fmla="*/ 742950 w 952500"/>
                            <a:gd name="connsiteY3" fmla="*/ 90487 h 957262"/>
                            <a:gd name="connsiteX4" fmla="*/ 109538 w 952500"/>
                            <a:gd name="connsiteY4" fmla="*/ 0 h 957262"/>
                            <a:gd name="connsiteX0" fmla="*/ 109538 w 952500"/>
                            <a:gd name="connsiteY0" fmla="*/ 0 h 932746"/>
                            <a:gd name="connsiteX1" fmla="*/ 0 w 952500"/>
                            <a:gd name="connsiteY1" fmla="*/ 800100 h 932746"/>
                            <a:gd name="connsiteX2" fmla="*/ 952500 w 952500"/>
                            <a:gd name="connsiteY2" fmla="*/ 932746 h 932746"/>
                            <a:gd name="connsiteX3" fmla="*/ 742950 w 952500"/>
                            <a:gd name="connsiteY3" fmla="*/ 90487 h 932746"/>
                            <a:gd name="connsiteX4" fmla="*/ 109538 w 952500"/>
                            <a:gd name="connsiteY4" fmla="*/ 0 h 9327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00" h="932746">
                              <a:moveTo>
                                <a:pt x="109538" y="0"/>
                              </a:moveTo>
                              <a:lnTo>
                                <a:pt x="0" y="800100"/>
                              </a:lnTo>
                              <a:lnTo>
                                <a:pt x="952500" y="932746"/>
                              </a:lnTo>
                              <a:lnTo>
                                <a:pt x="742950" y="90487"/>
                              </a:lnTo>
                              <a:lnTo>
                                <a:pt x="109538" y="0"/>
                              </a:lnTo>
                              <a:close/>
                            </a:path>
                          </a:pathLst>
                        </a:custGeom>
                        <a:no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106" o:spid="_x0000_s1026" style="position:absolute;margin-left:250.6pt;margin-top:206.65pt;width:75pt;height:73.4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52500,93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" path="m109538,l,800100,952500,932746,742950,90487,109538,xe" filled="f" strokecolor="#d99594 [1941]" strokeweight="2pt">
                <v:path arrowok="t" o:connecttype="custom" o:connectlocs="109538,0;0,800100;952500,932746;742950,90487;109538,0" o:connectangles="0,0,0,0,0"/>
              </v:shape>
            </w:pict>
          </mc:Fallback>
        </mc:AlternateContent>
      </w:r>
      <w:r w:rsidR="003B4D7B">
        <w:rPr>
          <w:noProof/>
        </w:rPr>
        <mc:AlternateContent>
          <mc:Choice Requires="wps">
            <w:drawing>
              <wp:anchor distT="0" distB="0" distL="114300" distR="114300" simplePos="0" relativeHeight="251798528" behindDoc="0" locked="0" layoutInCell="1" allowOverlap="1" wp14:anchorId="6A27776A" wp14:editId="071D1506">
                <wp:simplePos x="0" y="0"/>
                <wp:positionH relativeFrom="column">
                  <wp:posOffset>23495</wp:posOffset>
                </wp:positionH>
                <wp:positionV relativeFrom="paragraph">
                  <wp:posOffset>22543</wp:posOffset>
                </wp:positionV>
                <wp:extent cx="3643313" cy="3243262"/>
                <wp:effectExtent l="0" t="0" r="14605" b="14605"/>
                <wp:wrapNone/>
                <wp:docPr id="105" name="Freeform 105"/>
                <wp:cNvGraphicFramePr/>
                <a:graphic xmlns:a="http://schemas.openxmlformats.org/drawingml/2006/main">
                  <a:graphicData uri="http://schemas.microsoft.com/office/word/2010/wordprocessingShape">
                    <wps:wsp>
                      <wps:cNvSpPr/>
                      <wps:spPr>
                        <a:xfrm>
                          <a:off x="0" y="0"/>
                          <a:ext cx="3643313" cy="3243262"/>
                        </a:xfrm>
                        <a:custGeom>
                          <a:avLst/>
                          <a:gdLst>
                            <a:gd name="connsiteX0" fmla="*/ 0 w 3643313"/>
                            <a:gd name="connsiteY0" fmla="*/ 2943225 h 3243262"/>
                            <a:gd name="connsiteX1" fmla="*/ 2009775 w 3643313"/>
                            <a:gd name="connsiteY1" fmla="*/ 3243262 h 3243262"/>
                            <a:gd name="connsiteX2" fmla="*/ 2309813 w 3643313"/>
                            <a:gd name="connsiteY2" fmla="*/ 1066800 h 3243262"/>
                            <a:gd name="connsiteX3" fmla="*/ 3438525 w 3643313"/>
                            <a:gd name="connsiteY3" fmla="*/ 1219200 h 3243262"/>
                            <a:gd name="connsiteX4" fmla="*/ 3643313 w 3643313"/>
                            <a:gd name="connsiteY4" fmla="*/ 0 h 32432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43313" h="3243262">
                              <a:moveTo>
                                <a:pt x="0" y="2943225"/>
                              </a:moveTo>
                              <a:lnTo>
                                <a:pt x="2009775" y="3243262"/>
                              </a:lnTo>
                              <a:lnTo>
                                <a:pt x="2309813" y="1066800"/>
                              </a:lnTo>
                              <a:lnTo>
                                <a:pt x="3438525" y="1219200"/>
                              </a:lnTo>
                              <a:lnTo>
                                <a:pt x="3643313"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05" o:spid="_x0000_s1026" style="position:absolute;margin-left:1.85pt;margin-top:1.8pt;width:286.9pt;height:255.35pt;z-index:251798528;visibility:visible;mso-wrap-style:square;mso-wrap-distance-left:9pt;mso-wrap-distance-top:0;mso-wrap-distance-right:9pt;mso-wrap-distance-bottom:0;mso-position-horizontal:absolute;mso-position-horizontal-relative:text;mso-position-vertical:absolute;mso-position-vertical-relative:text;v-text-anchor:middle" coordsize="3643313,3243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" path="m,2943225r2009775,300037l2309813,1066800r1128712,152400l3643313,e" filled="f" strokecolor="#243f60 [1604]" strokeweight="2pt">
                <v:path arrowok="t" o:connecttype="custom" o:connectlocs="0,2943225;2009775,3243262;2309813,1066800;3438525,1219200;3643313,0" o:connectangles="0,0,0,0,0"/>
              </v:shape>
            </w:pict>
          </mc:Fallback>
        </mc:AlternateContent>
      </w:r>
      <w:r w:rsidR="00B20A00">
        <w:rPr>
          <w:noProof/>
        </w:rPr>
        <mc:AlternateContent>
          <mc:Choice Requires="wps">
            <w:drawing>
              <wp:anchor distT="0" distB="0" distL="114300" distR="114300" simplePos="0" relativeHeight="251664384" behindDoc="0" locked="0" layoutInCell="1" allowOverlap="1" wp14:anchorId="01BC2FCC" wp14:editId="2B824375">
                <wp:simplePos x="0" y="0"/>
                <wp:positionH relativeFrom="column">
                  <wp:posOffset>2287905</wp:posOffset>
                </wp:positionH>
                <wp:positionV relativeFrom="paragraph">
                  <wp:posOffset>3481705</wp:posOffset>
                </wp:positionV>
                <wp:extent cx="2334260" cy="299085"/>
                <wp:effectExtent l="0" t="133350" r="0" b="139065"/>
                <wp:wrapNone/>
                <wp:docPr id="86" name="Text Box 86"/>
                <wp:cNvGraphicFramePr/>
                <a:graphic xmlns:a="http://schemas.openxmlformats.org/drawingml/2006/main">
                  <a:graphicData uri="http://schemas.microsoft.com/office/word/2010/wordprocessingShape">
                    <wps:wsp>
                      <wps:cNvSpPr txBox="1"/>
                      <wps:spPr>
                        <a:xfrm rot="481809">
                          <a:off x="0" y="0"/>
                          <a:ext cx="2334260" cy="299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905F2B" w:rsidRDefault="00595A56" w:rsidP="003D2350">
                            <w:pPr>
                              <w:spacing w:after="0" w:line="240" w:lineRule="auto"/>
                              <w:rPr>
                                <w14:glow w14:rad="101600">
                                  <w14:schemeClr w14:val="bg1">
                                    <w14:alpha w14:val="60000"/>
                                  </w14:schemeClr>
                                </w14:glow>
                              </w:rPr>
                            </w:pPr>
                            <w:r>
                              <w:rPr>
                                <w14:glow w14:rad="101600">
                                  <w14:schemeClr w14:val="bg1">
                                    <w14:alpha w14:val="60000"/>
                                  </w14:schemeClr>
                                </w14:glow>
                              </w:rPr>
                              <w:t>CANTERBURY   ROAD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30" type="#_x0000_t202" style="position:absolute;left:0;text-align:left;margin-left:180.15pt;margin-top:274.15pt;width:183.8pt;height:23.55pt;rotation:526264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" filled="f" stroked="f" strokeweight=".5pt">
                <v:textbox>
                  <w:txbxContent>
                    <w:p w:rsidR="00595A56" w:rsidRPr="00905F2B" w:rsidRDefault="00595A56" w:rsidP="003D2350">
                      <w:pPr>
                        <w:spacing w:after="0" w:line="240" w:lineRule="auto"/>
                        <w:rPr>
                          <w14:glow w14:rad="101600">
                            <w14:schemeClr w14:val="bg1">
                              <w14:alpha w14:val="60000"/>
                            </w14:schemeClr>
                          </w14:glow>
                        </w:rPr>
                      </w:pPr>
                      <w:r>
                        <w:rPr>
                          <w14:glow w14:rad="101600">
                            <w14:schemeClr w14:val="bg1">
                              <w14:alpha w14:val="60000"/>
                            </w14:schemeClr>
                          </w14:glow>
                        </w:rPr>
                        <w:t>CANTERBURY   ROAD   WEST</w:t>
                      </w:r>
                    </w:p>
                  </w:txbxContent>
                </v:textbox>
              </v:shape>
            </w:pict>
          </mc:Fallback>
        </mc:AlternateContent>
      </w:r>
      <w:r w:rsidR="00B20A00">
        <w:rPr>
          <w:noProof/>
        </w:rPr>
        <mc:AlternateContent>
          <mc:Choice Requires="wps">
            <w:drawing>
              <wp:anchor distT="0" distB="0" distL="114300" distR="114300" simplePos="0" relativeHeight="251665408" behindDoc="0" locked="0" layoutInCell="1" allowOverlap="1" wp14:anchorId="3F62A8A3" wp14:editId="46EC4A7C">
                <wp:simplePos x="0" y="0"/>
                <wp:positionH relativeFrom="column">
                  <wp:posOffset>4588692</wp:posOffset>
                </wp:positionH>
                <wp:positionV relativeFrom="paragraph">
                  <wp:posOffset>2509836</wp:posOffset>
                </wp:positionV>
                <wp:extent cx="2014220" cy="299085"/>
                <wp:effectExtent l="95567" t="0" r="81598" b="0"/>
                <wp:wrapNone/>
                <wp:docPr id="3" name="Text Box 3"/>
                <wp:cNvGraphicFramePr/>
                <a:graphic xmlns:a="http://schemas.openxmlformats.org/drawingml/2006/main">
                  <a:graphicData uri="http://schemas.microsoft.com/office/word/2010/wordprocessingShape">
                    <wps:wsp>
                      <wps:cNvSpPr txBox="1"/>
                      <wps:spPr>
                        <a:xfrm rot="16700758">
                          <a:off x="0" y="0"/>
                          <a:ext cx="2014220" cy="299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905F2B" w:rsidRDefault="00595A56" w:rsidP="003D2350">
                            <w:pPr>
                              <w:spacing w:after="0" w:line="240" w:lineRule="auto"/>
                              <w:rPr>
                                <w14:glow w14:rad="101600">
                                  <w14:schemeClr w14:val="bg1">
                                    <w14:alpha w14:val="60000"/>
                                  </w14:schemeClr>
                                </w14:glow>
                              </w:rPr>
                            </w:pPr>
                            <w:r>
                              <w:rPr>
                                <w14:glow w14:rad="101600">
                                  <w14:schemeClr w14:val="bg1">
                                    <w14:alpha w14:val="60000"/>
                                  </w14:schemeClr>
                                </w14:glow>
                              </w:rPr>
                              <w:t>FOREST   ROAD   SOUTH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left:0;text-align:left;margin-left:361.3pt;margin-top:197.6pt;width:158.6pt;height:23.55pt;rotation:-5351279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" filled="f" stroked="f" strokeweight=".5pt">
                <v:textbox>
                  <w:txbxContent>
                    <w:p w:rsidR="00595A56" w:rsidRPr="00905F2B" w:rsidRDefault="00595A56" w:rsidP="003D2350">
                      <w:pPr>
                        <w:spacing w:after="0" w:line="240" w:lineRule="auto"/>
                        <w:rPr>
                          <w14:glow w14:rad="101600">
                            <w14:schemeClr w14:val="bg1">
                              <w14:alpha w14:val="60000"/>
                            </w14:schemeClr>
                          </w14:glow>
                        </w:rPr>
                      </w:pPr>
                      <w:r>
                        <w:rPr>
                          <w14:glow w14:rad="101600">
                            <w14:schemeClr w14:val="bg1">
                              <w14:alpha w14:val="60000"/>
                            </w14:schemeClr>
                          </w14:glow>
                        </w:rPr>
                        <w:t>FOREST   ROAD   SOUTH</w:t>
                      </w:r>
                    </w:p>
                  </w:txbxContent>
                </v:textbox>
              </v:shape>
            </w:pict>
          </mc:Fallback>
        </mc:AlternateContent>
      </w:r>
      <w:r w:rsidR="00B20A00">
        <w:rPr>
          <w:noProof/>
        </w:rPr>
        <w:drawing>
          <wp:anchor distT="0" distB="0" distL="114300" distR="114300" simplePos="0" relativeHeight="251668480" behindDoc="0" locked="0" layoutInCell="1" allowOverlap="1" wp14:anchorId="71F245A5" wp14:editId="7666B988">
            <wp:simplePos x="0" y="0"/>
            <wp:positionH relativeFrom="column">
              <wp:posOffset>267335</wp:posOffset>
            </wp:positionH>
            <wp:positionV relativeFrom="paragraph">
              <wp:posOffset>3754120</wp:posOffset>
            </wp:positionV>
            <wp:extent cx="358140" cy="506095"/>
            <wp:effectExtent l="0" t="0" r="381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_arrow_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140" cy="506095"/>
                    </a:xfrm>
                    <a:prstGeom prst="rect">
                      <a:avLst/>
                    </a:prstGeom>
                  </pic:spPr>
                </pic:pic>
              </a:graphicData>
            </a:graphic>
            <wp14:sizeRelH relativeFrom="page">
              <wp14:pctWidth>0</wp14:pctWidth>
            </wp14:sizeRelH>
            <wp14:sizeRelV relativeFrom="page">
              <wp14:pctHeight>0</wp14:pctHeight>
            </wp14:sizeRelV>
          </wp:anchor>
        </w:drawing>
      </w:r>
      <w:r w:rsidR="004A3877">
        <w:rPr>
          <w:noProof/>
        </w:rPr>
        <mc:AlternateContent>
          <mc:Choice Requires="wps">
            <w:drawing>
              <wp:anchor distT="0" distB="0" distL="114300" distR="114300" simplePos="0" relativeHeight="251681792" behindDoc="0" locked="0" layoutInCell="1" allowOverlap="1" wp14:anchorId="5DE89A81" wp14:editId="3F7C29B2">
                <wp:simplePos x="0" y="0"/>
                <wp:positionH relativeFrom="column">
                  <wp:posOffset>2446655</wp:posOffset>
                </wp:positionH>
                <wp:positionV relativeFrom="paragraph">
                  <wp:posOffset>2119630</wp:posOffset>
                </wp:positionV>
                <wp:extent cx="615950" cy="299085"/>
                <wp:effectExtent l="0" t="0" r="0" b="5715"/>
                <wp:wrapNone/>
                <wp:docPr id="13" name="Text Box 13"/>
                <wp:cNvGraphicFramePr/>
                <a:graphic xmlns:a="http://schemas.openxmlformats.org/drawingml/2006/main">
                  <a:graphicData uri="http://schemas.microsoft.com/office/word/2010/wordprocessingShape">
                    <wps:wsp>
                      <wps:cNvSpPr txBox="1"/>
                      <wps:spPr>
                        <a:xfrm>
                          <a:off x="0" y="0"/>
                          <a:ext cx="615950" cy="299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905F2B" w:rsidRDefault="00595A56" w:rsidP="00364FF8">
                            <w:pPr>
                              <w:spacing w:after="0" w:line="240" w:lineRule="auto"/>
                              <w:rPr>
                                <w14:glow w14:rad="101600">
                                  <w14:schemeClr w14:val="bg1">
                                    <w14:alpha w14:val="60000"/>
                                  </w14:schemeClr>
                                </w14:glow>
                              </w:rPr>
                            </w:pPr>
                            <w:r>
                              <w:rPr>
                                <w14:glow w14:rad="101600">
                                  <w14:schemeClr w14:val="bg1">
                                    <w14:alpha w14:val="60000"/>
                                  </w14:schemeClr>
                                </w14:glow>
                              </w:rPr>
                              <w:t>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left:0;text-align:left;margin-left:192.65pt;margin-top:166.9pt;width:48.5pt;height:2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" filled="f" stroked="f" strokeweight=".5pt">
                <v:textbox>
                  <w:txbxContent>
                    <w:p w:rsidR="00595A56" w:rsidRPr="00905F2B" w:rsidRDefault="00595A56" w:rsidP="00364FF8">
                      <w:pPr>
                        <w:spacing w:after="0" w:line="240" w:lineRule="auto"/>
                        <w:rPr>
                          <w14:glow w14:rad="101600">
                            <w14:schemeClr w14:val="bg1">
                              <w14:alpha w14:val="60000"/>
                            </w14:schemeClr>
                          </w14:glow>
                        </w:rPr>
                      </w:pPr>
                      <w:r>
                        <w:rPr>
                          <w14:glow w14:rad="101600">
                            <w14:schemeClr w14:val="bg1">
                              <w14:alpha w14:val="60000"/>
                            </w14:schemeClr>
                          </w14:glow>
                        </w:rPr>
                        <w:t>SITE</w:t>
                      </w:r>
                    </w:p>
                  </w:txbxContent>
                </v:textbox>
              </v:shape>
            </w:pict>
          </mc:Fallback>
        </mc:AlternateContent>
      </w:r>
      <w:r w:rsidR="004A3877">
        <w:rPr>
          <w:noProof/>
        </w:rPr>
        <mc:AlternateContent>
          <mc:Choice Requires="wps">
            <w:drawing>
              <wp:anchor distT="0" distB="0" distL="114300" distR="114300" simplePos="0" relativeHeight="251792384" behindDoc="0" locked="0" layoutInCell="1" allowOverlap="1" wp14:anchorId="19585B8C" wp14:editId="6DBCC114">
                <wp:simplePos x="0" y="0"/>
                <wp:positionH relativeFrom="column">
                  <wp:posOffset>2061134</wp:posOffset>
                </wp:positionH>
                <wp:positionV relativeFrom="paragraph">
                  <wp:posOffset>1115183</wp:posOffset>
                </wp:positionV>
                <wp:extent cx="1385248" cy="2292824"/>
                <wp:effectExtent l="19050" t="19050" r="24765" b="12700"/>
                <wp:wrapNone/>
                <wp:docPr id="94" name="Freeform 94"/>
                <wp:cNvGraphicFramePr/>
                <a:graphic xmlns:a="http://schemas.openxmlformats.org/drawingml/2006/main">
                  <a:graphicData uri="http://schemas.microsoft.com/office/word/2010/wordprocessingShape">
                    <wps:wsp>
                      <wps:cNvSpPr/>
                      <wps:spPr>
                        <a:xfrm>
                          <a:off x="0" y="0"/>
                          <a:ext cx="1385248" cy="2292824"/>
                        </a:xfrm>
                        <a:custGeom>
                          <a:avLst/>
                          <a:gdLst>
                            <a:gd name="connsiteX0" fmla="*/ 293427 w 1385248"/>
                            <a:gd name="connsiteY0" fmla="*/ 0 h 2292824"/>
                            <a:gd name="connsiteX1" fmla="*/ 1385248 w 1385248"/>
                            <a:gd name="connsiteY1" fmla="*/ 156949 h 2292824"/>
                            <a:gd name="connsiteX2" fmla="*/ 1091821 w 1385248"/>
                            <a:gd name="connsiteY2" fmla="*/ 2292824 h 2292824"/>
                            <a:gd name="connsiteX3" fmla="*/ 0 w 1385248"/>
                            <a:gd name="connsiteY3" fmla="*/ 2135875 h 2292824"/>
                            <a:gd name="connsiteX4" fmla="*/ 293427 w 1385248"/>
                            <a:gd name="connsiteY4" fmla="*/ 0 h 22928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5248" h="2292824">
                              <a:moveTo>
                                <a:pt x="293427" y="0"/>
                              </a:moveTo>
                              <a:lnTo>
                                <a:pt x="1385248" y="156949"/>
                              </a:lnTo>
                              <a:lnTo>
                                <a:pt x="1091821" y="2292824"/>
                              </a:lnTo>
                              <a:lnTo>
                                <a:pt x="0" y="2135875"/>
                              </a:lnTo>
                              <a:lnTo>
                                <a:pt x="293427" y="0"/>
                              </a:lnTo>
                              <a:close/>
                            </a:path>
                          </a:pathLst>
                        </a:cu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94" o:spid="_x0000_s1026" style="position:absolute;margin-left:162.3pt;margin-top:87.8pt;width:109.05pt;height:180.55pt;z-index:251792384;visibility:visible;mso-wrap-style:square;mso-wrap-distance-left:9pt;mso-wrap-distance-top:0;mso-wrap-distance-right:9pt;mso-wrap-distance-bottom:0;mso-position-horizontal:absolute;mso-position-horizontal-relative:text;mso-position-vertical:absolute;mso-position-vertical-relative:text;v-text-anchor:middle" coordsize="1385248,2292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" path="m293427,l1385248,156949,1091821,2292824,,2135875,293427,xe" filled="f" strokecolor="yellow" strokeweight="2.5pt">
                <v:path arrowok="t" o:connecttype="custom" o:connectlocs="293427,0;1385248,156949;1091821,2292824;0,2135875;293427,0" o:connectangles="0,0,0,0,0"/>
              </v:shape>
            </w:pict>
          </mc:Fallback>
        </mc:AlternateContent>
      </w:r>
      <w:r w:rsidR="00DD283E">
        <w:rPr>
          <w:noProof/>
        </w:rPr>
        <w:drawing>
          <wp:inline distT="0" distB="0" distL="0" distR="0" wp14:anchorId="7D481772" wp14:editId="51B861EE">
            <wp:extent cx="5869007" cy="4345090"/>
            <wp:effectExtent l="19050" t="19050" r="17780" b="177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514-aerial site surrounds.JPG"/>
                    <pic:cNvPicPr/>
                  </pic:nvPicPr>
                  <pic:blipFill rotWithShape="1">
                    <a:blip r:embed="rId13">
                      <a:extLst>
                        <a:ext uri="{BEBA8EAE-BF5A-486C-A8C5-ECC9F3942E4B}">
                          <a14:imgProps xmlns:a14="http://schemas.microsoft.com/office/drawing/2010/main">
                            <a14:imgLayer r:embed="rId14">
                              <a14:imgEffect>
                                <a14:brightnessContrast bright="20000" contrast="-18000"/>
                              </a14:imgEffect>
                            </a14:imgLayer>
                          </a14:imgProps>
                        </a:ext>
                        <a:ext uri="{28A0092B-C50C-407E-A947-70E740481C1C}">
                          <a14:useLocalDpi xmlns:a14="http://schemas.microsoft.com/office/drawing/2010/main" val="0"/>
                        </a:ext>
                      </a:extLst>
                    </a:blip>
                    <a:srcRect l="18408" r="18965"/>
                    <a:stretch/>
                  </pic:blipFill>
                  <pic:spPr bwMode="auto">
                    <a:xfrm>
                      <a:off x="0" y="0"/>
                      <a:ext cx="5881165" cy="43540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D2350" w:rsidRDefault="003D2350" w:rsidP="003D2350"/>
    <w:p w:rsidR="00C97B1D" w:rsidRPr="00EF49FF" w:rsidRDefault="00C97B1D" w:rsidP="00812957">
      <w:pPr>
        <w:pStyle w:val="Heading2"/>
      </w:pPr>
      <w:bookmarkStart w:id="11" w:name="_Toc359311621"/>
      <w:r w:rsidRPr="00EF49FF">
        <w:t>Road Network</w:t>
      </w:r>
      <w:bookmarkEnd w:id="11"/>
    </w:p>
    <w:p w:rsidR="00792D60" w:rsidRDefault="00AC7A8A" w:rsidP="00792D60">
      <w:r w:rsidRPr="00792D60">
        <w:rPr>
          <w:u w:val="single"/>
        </w:rPr>
        <w:t>Canterbury Road West</w:t>
      </w:r>
      <w:r>
        <w:t xml:space="preserve"> </w:t>
      </w:r>
      <w:r w:rsidR="003D2350" w:rsidRPr="00E52638">
        <w:t xml:space="preserve">is classified as a </w:t>
      </w:r>
      <w:r w:rsidR="00E52638" w:rsidRPr="00E52638">
        <w:t xml:space="preserve">local </w:t>
      </w:r>
      <w:r w:rsidR="003D2350" w:rsidRPr="00E52638">
        <w:t>road</w:t>
      </w:r>
      <w:r w:rsidR="008747A0" w:rsidRPr="00E52638">
        <w:t xml:space="preserve"> and i</w:t>
      </w:r>
      <w:r w:rsidR="008747A0">
        <w:t>ts cross section varies along its length depending on the type of adjacent land use.  In the vicinity of the site where adjacent land is farming</w:t>
      </w:r>
      <w:r w:rsidR="00221772">
        <w:t>,</w:t>
      </w:r>
      <w:r w:rsidR="008747A0">
        <w:t xml:space="preserve"> a gravel </w:t>
      </w:r>
      <w:r w:rsidR="00221772">
        <w:t xml:space="preserve">carriageway </w:t>
      </w:r>
      <w:r w:rsidR="008747A0">
        <w:t>accommodates two-way vehicular movement.  To the east and west of the site where the road is adjacent residential properties</w:t>
      </w:r>
      <w:r w:rsidR="00221772">
        <w:t>,</w:t>
      </w:r>
      <w:r w:rsidR="008747A0">
        <w:t xml:space="preserve"> </w:t>
      </w:r>
      <w:r w:rsidR="00221772">
        <w:t xml:space="preserve">an asphalt </w:t>
      </w:r>
      <w:r w:rsidR="008747A0">
        <w:t xml:space="preserve">carriageway accommodates </w:t>
      </w:r>
      <w:r w:rsidR="00221772">
        <w:t xml:space="preserve">two-way vehicular movement and on-street parking with </w:t>
      </w:r>
      <w:r w:rsidR="0022772E">
        <w:t xml:space="preserve">a </w:t>
      </w:r>
      <w:r w:rsidR="00221772">
        <w:t>footpath</w:t>
      </w:r>
      <w:r w:rsidR="0022772E">
        <w:t xml:space="preserve"> provided </w:t>
      </w:r>
      <w:r w:rsidR="00221772">
        <w:t>on the north side of the roadway.</w:t>
      </w:r>
      <w:r w:rsidR="00221772" w:rsidRPr="00221772">
        <w:t xml:space="preserve"> </w:t>
      </w:r>
      <w:r w:rsidR="00221772">
        <w:t xml:space="preserve"> </w:t>
      </w:r>
      <w:r w:rsidR="0022772E">
        <w:t xml:space="preserve">Signage just east of the site specifies a </w:t>
      </w:r>
      <w:r w:rsidR="00221772" w:rsidRPr="003D2350">
        <w:t xml:space="preserve">60kph speed limit </w:t>
      </w:r>
      <w:r w:rsidR="0022772E">
        <w:t>to the east and 'End 60kph' speed limit to the west</w:t>
      </w:r>
      <w:r w:rsidR="00E52638">
        <w:t>.</w:t>
      </w:r>
    </w:p>
    <w:p w:rsidR="00E52638" w:rsidRDefault="00072453" w:rsidP="00C97B1D">
      <w:r w:rsidRPr="00792D60">
        <w:rPr>
          <w:u w:val="single"/>
        </w:rPr>
        <w:t>Forest Road South</w:t>
      </w:r>
      <w:r>
        <w:t xml:space="preserve"> </w:t>
      </w:r>
      <w:r w:rsidR="00792D60">
        <w:t xml:space="preserve">is an arterial road that provides a </w:t>
      </w:r>
      <w:r w:rsidR="007A3496">
        <w:t>connection</w:t>
      </w:r>
      <w:r w:rsidR="00792D60">
        <w:t xml:space="preserve"> between Lara and Geelong.  A roundabout controls movements at its intersection with Canterbury</w:t>
      </w:r>
      <w:r w:rsidR="00E52638">
        <w:t xml:space="preserve"> Road.</w:t>
      </w:r>
      <w:r w:rsidR="007A3496">
        <w:t xml:space="preserve">  North of the roundabout, it has an urban </w:t>
      </w:r>
      <w:r w:rsidR="00792D60">
        <w:t xml:space="preserve">cross section </w:t>
      </w:r>
      <w:r w:rsidR="007A3496">
        <w:t xml:space="preserve">with </w:t>
      </w:r>
      <w:r w:rsidR="00792D60">
        <w:t>a single traffic lane in each direction, on-road bicycle lanes, kerbside parallel parking on the east side</w:t>
      </w:r>
      <w:r w:rsidR="007A3496">
        <w:t xml:space="preserve"> and bus stop parking on the west side.  South of the roundabout, it has a rural cross section </w:t>
      </w:r>
      <w:r w:rsidR="0022772E">
        <w:t>with</w:t>
      </w:r>
      <w:r w:rsidR="007A3496">
        <w:t xml:space="preserve"> a single traffic lane in each direction </w:t>
      </w:r>
      <w:r w:rsidR="0022772E">
        <w:t>and</w:t>
      </w:r>
      <w:r w:rsidR="007A3496">
        <w:t xml:space="preserve"> gravel shoulders.  In the vicinity of the roundabout a </w:t>
      </w:r>
      <w:r w:rsidR="007A3496" w:rsidRPr="003D2350">
        <w:t>60kph speed limit applies</w:t>
      </w:r>
      <w:r w:rsidR="00E52638">
        <w:t>.</w:t>
      </w:r>
    </w:p>
    <w:p w:rsidR="00507586" w:rsidRDefault="006E3B2F" w:rsidP="00C97B1D">
      <w:r w:rsidRPr="00792D60">
        <w:rPr>
          <w:u w:val="single"/>
        </w:rPr>
        <w:t>Canterbury Ro</w:t>
      </w:r>
      <w:r w:rsidRPr="00507586">
        <w:rPr>
          <w:u w:val="single"/>
        </w:rPr>
        <w:t>ad East</w:t>
      </w:r>
      <w:r w:rsidRPr="00507586">
        <w:t xml:space="preserve"> is classified as a </w:t>
      </w:r>
      <w:r w:rsidR="00507586" w:rsidRPr="00507586">
        <w:t xml:space="preserve">secondary distributor road </w:t>
      </w:r>
      <w:r w:rsidR="00507586">
        <w:t xml:space="preserve">and has a 60kph speed limit.  </w:t>
      </w:r>
      <w:r w:rsidR="0022772E">
        <w:t>In the vicinity of Forest Road South i</w:t>
      </w:r>
      <w:r w:rsidR="00507586">
        <w:t xml:space="preserve">t </w:t>
      </w:r>
      <w:r w:rsidRPr="00507586">
        <w:t xml:space="preserve">accommodates two-way traffic, kerbside car parking </w:t>
      </w:r>
      <w:r w:rsidR="00507586">
        <w:t xml:space="preserve">on both sides </w:t>
      </w:r>
      <w:r w:rsidRPr="00507586">
        <w:t>and a footpath on the south side</w:t>
      </w:r>
      <w:r w:rsidR="00507586">
        <w:t>.</w:t>
      </w:r>
    </w:p>
    <w:p w:rsidR="00F6010A" w:rsidRDefault="00F6010A" w:rsidP="00C97B1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5"/>
      </w:tblGrid>
      <w:tr w:rsidR="003B7F1F" w:rsidTr="00101DB2">
        <w:tc>
          <w:tcPr>
            <w:tcW w:w="4785" w:type="dxa"/>
          </w:tcPr>
          <w:p w:rsidR="003B7F1F" w:rsidRDefault="003B7F1F" w:rsidP="00101DB2">
            <w:pPr>
              <w:pStyle w:val="TableorFigureTitle"/>
              <w:jc w:val="left"/>
            </w:pPr>
            <w:r>
              <w:lastRenderedPageBreak/>
              <w:t>Figure 2.</w:t>
            </w:r>
            <w:r w:rsidR="0022772E">
              <w:t>3</w:t>
            </w:r>
            <w:r>
              <w:t xml:space="preserve">     </w:t>
            </w:r>
            <w:r w:rsidR="009B3E89">
              <w:t>Canterbury</w:t>
            </w:r>
            <w:r>
              <w:t xml:space="preserve"> Road </w:t>
            </w:r>
            <w:r w:rsidR="009B3E89">
              <w:t>West</w:t>
            </w:r>
            <w:r w:rsidR="00101DB2">
              <w:br/>
            </w:r>
            <w:r>
              <w:t xml:space="preserve">(facing </w:t>
            </w:r>
            <w:r w:rsidR="009B3E89">
              <w:t>west</w:t>
            </w:r>
            <w:r w:rsidR="00101DB2">
              <w:t xml:space="preserve"> opposite site</w:t>
            </w:r>
            <w:r>
              <w:t>)</w:t>
            </w:r>
          </w:p>
          <w:p w:rsidR="003B7F1F" w:rsidRDefault="009B3E89" w:rsidP="0025452E">
            <w:r>
              <w:rPr>
                <w:noProof/>
              </w:rPr>
              <mc:AlternateContent>
                <mc:Choice Requires="wps">
                  <w:drawing>
                    <wp:anchor distT="0" distB="0" distL="114300" distR="114300" simplePos="0" relativeHeight="251663360" behindDoc="0" locked="0" layoutInCell="1" allowOverlap="1" wp14:anchorId="3FB4AFF4" wp14:editId="11CF0653">
                      <wp:simplePos x="0" y="0"/>
                      <wp:positionH relativeFrom="column">
                        <wp:posOffset>1528216</wp:posOffset>
                      </wp:positionH>
                      <wp:positionV relativeFrom="paragraph">
                        <wp:posOffset>1306322</wp:posOffset>
                      </wp:positionV>
                      <wp:extent cx="773430" cy="250825"/>
                      <wp:effectExtent l="0" t="400050" r="255270" b="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3430" cy="250825"/>
                              </a:xfrm>
                              <a:prstGeom prst="wedgeRectCallout">
                                <a:avLst>
                                  <a:gd name="adj1" fmla="val 81277"/>
                                  <a:gd name="adj2" fmla="val -205066"/>
                                </a:avLst>
                              </a:prstGeom>
                              <a:solidFill>
                                <a:schemeClr val="bg1"/>
                              </a:solidFill>
                              <a:ln w="15875">
                                <a:noFill/>
                                <a:miter lim="800000"/>
                                <a:headEnd/>
                                <a:tailEnd/>
                              </a:ln>
                            </wps:spPr>
                            <wps:txbx>
                              <w:txbxContent>
                                <w:p w:rsidR="00595A56" w:rsidRPr="009C7028" w:rsidRDefault="00595A56" w:rsidP="003D2350">
                                  <w:pPr>
                                    <w:pStyle w:val="TableText"/>
                                    <w:spacing w:before="0" w:after="0" w:line="240" w:lineRule="auto"/>
                                    <w:jc w:val="center"/>
                                    <w:rPr>
                                      <w:rFonts w:ascii="Calibri" w:hAnsi="Calibri"/>
                                    </w:rPr>
                                  </w:pPr>
                                  <w:r w:rsidRPr="009C7028">
                                    <w:rPr>
                                      <w:rFonts w:ascii="Calibri" w:hAnsi="Calibri"/>
                                    </w:rPr>
                                    <w:t>Subject 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 o:spid="_x0000_s1033" type="#_x0000_t61" style="position:absolute;left:0;text-align:left;margin-left:120.35pt;margin-top:102.85pt;width:60.9pt;height:1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" adj="28356,-33494" fillcolor="white [3212]" stroked="f" strokeweight="1.25pt">
                      <v:textbox>
                        <w:txbxContent>
                          <w:p w:rsidR="00595A56" w:rsidRPr="009C7028" w:rsidRDefault="00595A56" w:rsidP="003D2350">
                            <w:pPr>
                              <w:pStyle w:val="TableText"/>
                              <w:spacing w:before="0" w:after="0" w:line="240" w:lineRule="auto"/>
                              <w:jc w:val="center"/>
                              <w:rPr>
                                <w:rFonts w:ascii="Calibri" w:hAnsi="Calibri"/>
                              </w:rPr>
                            </w:pPr>
                            <w:r w:rsidRPr="009C7028">
                              <w:rPr>
                                <w:rFonts w:ascii="Calibri" w:hAnsi="Calibri"/>
                              </w:rPr>
                              <w:t>Subject Site</w:t>
                            </w:r>
                          </w:p>
                        </w:txbxContent>
                      </v:textbox>
                    </v:shape>
                  </w:pict>
                </mc:Fallback>
              </mc:AlternateContent>
            </w:r>
            <w:r>
              <w:rPr>
                <w:noProof/>
              </w:rPr>
              <w:drawing>
                <wp:inline distT="0" distB="0" distL="0" distR="0" wp14:anchorId="4E325A18" wp14:editId="7CB7308B">
                  <wp:extent cx="2809037" cy="1872691"/>
                  <wp:effectExtent l="19050" t="19050" r="10795" b="133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923.jpg"/>
                          <pic:cNvPicPr/>
                        </pic:nvPicPr>
                        <pic:blipFill>
                          <a:blip r:embed="rId15" cstate="print">
                            <a:extLst>
                              <a:ext uri="{BEBA8EAE-BF5A-486C-A8C5-ECC9F3942E4B}">
                                <a14:imgProps xmlns:a14="http://schemas.microsoft.com/office/drawing/2010/main">
                                  <a14:imgLayer r:embed="rId16">
                                    <a14:imgEffect>
                                      <a14:brightnessContrast bright="20000" contrast="-18000"/>
                                    </a14:imgEffect>
                                  </a14:imgLayer>
                                </a14:imgProps>
                              </a:ext>
                              <a:ext uri="{28A0092B-C50C-407E-A947-70E740481C1C}">
                                <a14:useLocalDpi xmlns:a14="http://schemas.microsoft.com/office/drawing/2010/main" val="0"/>
                              </a:ext>
                            </a:extLst>
                          </a:blip>
                          <a:stretch>
                            <a:fillRect/>
                          </a:stretch>
                        </pic:blipFill>
                        <pic:spPr>
                          <a:xfrm>
                            <a:off x="0" y="0"/>
                            <a:ext cx="2808965" cy="1872643"/>
                          </a:xfrm>
                          <a:prstGeom prst="rect">
                            <a:avLst/>
                          </a:prstGeom>
                          <a:ln>
                            <a:solidFill>
                              <a:schemeClr val="tx1"/>
                            </a:solidFill>
                          </a:ln>
                        </pic:spPr>
                      </pic:pic>
                    </a:graphicData>
                  </a:graphic>
                </wp:inline>
              </w:drawing>
            </w:r>
          </w:p>
        </w:tc>
        <w:tc>
          <w:tcPr>
            <w:tcW w:w="4785" w:type="dxa"/>
          </w:tcPr>
          <w:p w:rsidR="003B7F1F" w:rsidRDefault="003B7F1F" w:rsidP="00101DB2">
            <w:pPr>
              <w:pStyle w:val="TableorFigureTitle"/>
              <w:jc w:val="left"/>
            </w:pPr>
            <w:r>
              <w:t>Figure 2.</w:t>
            </w:r>
            <w:r w:rsidR="0022772E">
              <w:t>4</w:t>
            </w:r>
            <w:r>
              <w:t xml:space="preserve">     </w:t>
            </w:r>
            <w:r w:rsidR="00101DB2">
              <w:t>Canterbury Road West</w:t>
            </w:r>
            <w:r w:rsidR="00101DB2">
              <w:br/>
            </w:r>
            <w:r w:rsidR="0052297C">
              <w:t xml:space="preserve">(facing </w:t>
            </w:r>
            <w:r w:rsidR="00101DB2">
              <w:t>west opposite Grand Lakes Estate</w:t>
            </w:r>
            <w:r w:rsidR="0052297C">
              <w:t>)</w:t>
            </w:r>
          </w:p>
          <w:p w:rsidR="003B7F1F" w:rsidRDefault="00072453" w:rsidP="0025452E">
            <w:r>
              <w:rPr>
                <w:noProof/>
              </w:rPr>
              <w:drawing>
                <wp:inline distT="0" distB="0" distL="0" distR="0" wp14:anchorId="1ACE3EEE" wp14:editId="755102CE">
                  <wp:extent cx="2830982" cy="1887322"/>
                  <wp:effectExtent l="19050" t="19050" r="26670" b="177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927.jpg"/>
                          <pic:cNvPicPr/>
                        </pic:nvPicPr>
                        <pic:blipFill>
                          <a:blip r:embed="rId17" cstate="print">
                            <a:extLst>
                              <a:ext uri="{BEBA8EAE-BF5A-486C-A8C5-ECC9F3942E4B}">
                                <a14:imgProps xmlns:a14="http://schemas.microsoft.com/office/drawing/2010/main">
                                  <a14:imgLayer r:embed="rId18">
                                    <a14:imgEffect>
                                      <a14:brightnessContrast bright="20000" contrast="-18000"/>
                                    </a14:imgEffect>
                                  </a14:imgLayer>
                                </a14:imgProps>
                              </a:ext>
                              <a:ext uri="{28A0092B-C50C-407E-A947-70E740481C1C}">
                                <a14:useLocalDpi xmlns:a14="http://schemas.microsoft.com/office/drawing/2010/main" val="0"/>
                              </a:ext>
                            </a:extLst>
                          </a:blip>
                          <a:stretch>
                            <a:fillRect/>
                          </a:stretch>
                        </pic:blipFill>
                        <pic:spPr>
                          <a:xfrm>
                            <a:off x="0" y="0"/>
                            <a:ext cx="2830910" cy="1887274"/>
                          </a:xfrm>
                          <a:prstGeom prst="rect">
                            <a:avLst/>
                          </a:prstGeom>
                          <a:ln>
                            <a:solidFill>
                              <a:schemeClr val="tx1"/>
                            </a:solidFill>
                          </a:ln>
                        </pic:spPr>
                      </pic:pic>
                    </a:graphicData>
                  </a:graphic>
                </wp:inline>
              </w:drawing>
            </w:r>
          </w:p>
        </w:tc>
      </w:tr>
      <w:tr w:rsidR="003B7F1F" w:rsidTr="00101DB2">
        <w:tc>
          <w:tcPr>
            <w:tcW w:w="4785" w:type="dxa"/>
          </w:tcPr>
          <w:p w:rsidR="003B7F1F" w:rsidRDefault="003B7F1F" w:rsidP="00101DB2">
            <w:pPr>
              <w:pStyle w:val="TableorFigureTitle"/>
              <w:jc w:val="left"/>
            </w:pPr>
            <w:r>
              <w:t>Figure 2.</w:t>
            </w:r>
            <w:r w:rsidR="0022772E">
              <w:t>5</w:t>
            </w:r>
            <w:r>
              <w:t xml:space="preserve">     </w:t>
            </w:r>
            <w:r w:rsidR="00101DB2">
              <w:t>Canterbury Road West</w:t>
            </w:r>
            <w:r w:rsidR="00101DB2">
              <w:br/>
            </w:r>
            <w:r w:rsidR="0052297C">
              <w:t xml:space="preserve">(facing </w:t>
            </w:r>
            <w:r w:rsidR="00101DB2">
              <w:t>east to Forest Road roundabout</w:t>
            </w:r>
            <w:r w:rsidR="0052297C">
              <w:t>)</w:t>
            </w:r>
          </w:p>
          <w:p w:rsidR="003B7F1F" w:rsidRDefault="00072453" w:rsidP="0025452E">
            <w:r>
              <w:rPr>
                <w:noProof/>
              </w:rPr>
              <w:drawing>
                <wp:inline distT="0" distB="0" distL="0" distR="0" wp14:anchorId="2843390F" wp14:editId="35F0C23A">
                  <wp:extent cx="2830984" cy="1887322"/>
                  <wp:effectExtent l="19050" t="19050" r="26670" b="177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918.jpg"/>
                          <pic:cNvPicPr/>
                        </pic:nvPicPr>
                        <pic:blipFill>
                          <a:blip r:embed="rId19" cstate="print">
                            <a:extLst>
                              <a:ext uri="{BEBA8EAE-BF5A-486C-A8C5-ECC9F3942E4B}">
                                <a14:imgProps xmlns:a14="http://schemas.microsoft.com/office/drawing/2010/main">
                                  <a14:imgLayer r:embed="rId20">
                                    <a14:imgEffect>
                                      <a14:brightnessContrast bright="10000" contrast="-8000"/>
                                    </a14:imgEffect>
                                  </a14:imgLayer>
                                </a14:imgProps>
                              </a:ext>
                              <a:ext uri="{28A0092B-C50C-407E-A947-70E740481C1C}">
                                <a14:useLocalDpi xmlns:a14="http://schemas.microsoft.com/office/drawing/2010/main" val="0"/>
                              </a:ext>
                            </a:extLst>
                          </a:blip>
                          <a:stretch>
                            <a:fillRect/>
                          </a:stretch>
                        </pic:blipFill>
                        <pic:spPr>
                          <a:xfrm>
                            <a:off x="0" y="0"/>
                            <a:ext cx="2834827" cy="1889884"/>
                          </a:xfrm>
                          <a:prstGeom prst="rect">
                            <a:avLst/>
                          </a:prstGeom>
                          <a:ln>
                            <a:solidFill>
                              <a:schemeClr val="tx1"/>
                            </a:solidFill>
                          </a:ln>
                        </pic:spPr>
                      </pic:pic>
                    </a:graphicData>
                  </a:graphic>
                </wp:inline>
              </w:drawing>
            </w:r>
          </w:p>
        </w:tc>
        <w:tc>
          <w:tcPr>
            <w:tcW w:w="4785" w:type="dxa"/>
          </w:tcPr>
          <w:p w:rsidR="003B7F1F" w:rsidRDefault="003B7F1F" w:rsidP="00101DB2">
            <w:pPr>
              <w:pStyle w:val="TableorFigureTitle"/>
              <w:jc w:val="left"/>
            </w:pPr>
            <w:r>
              <w:t>Figure 2.</w:t>
            </w:r>
            <w:r w:rsidR="0022772E">
              <w:t>6</w:t>
            </w:r>
            <w:r>
              <w:t xml:space="preserve">     </w:t>
            </w:r>
            <w:r w:rsidR="00101DB2">
              <w:t xml:space="preserve">Forest </w:t>
            </w:r>
            <w:r w:rsidR="0052297C">
              <w:t xml:space="preserve">Road </w:t>
            </w:r>
            <w:r w:rsidR="00101DB2">
              <w:t>South</w:t>
            </w:r>
            <w:r w:rsidR="00101DB2">
              <w:br/>
              <w:t>(</w:t>
            </w:r>
            <w:r w:rsidR="0052297C">
              <w:t xml:space="preserve">facing </w:t>
            </w:r>
            <w:r w:rsidR="00101DB2">
              <w:t>south</w:t>
            </w:r>
            <w:r w:rsidR="0052297C">
              <w:t>)</w:t>
            </w:r>
          </w:p>
          <w:p w:rsidR="003B7F1F" w:rsidRDefault="00072453" w:rsidP="00072453">
            <w:pPr>
              <w:pStyle w:val="TableorFigureTitle"/>
              <w:spacing w:before="0" w:after="120"/>
            </w:pPr>
            <w:r>
              <w:rPr>
                <w:noProof/>
              </w:rPr>
              <w:drawing>
                <wp:inline distT="0" distB="0" distL="0" distR="0" wp14:anchorId="7057F360" wp14:editId="79208E93">
                  <wp:extent cx="2830983" cy="1887322"/>
                  <wp:effectExtent l="19050" t="19050" r="26670" b="1778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907.jpg"/>
                          <pic:cNvPicPr/>
                        </pic:nvPicPr>
                        <pic:blipFill>
                          <a:blip r:embed="rId21" cstate="print">
                            <a:extLst>
                              <a:ext uri="{BEBA8EAE-BF5A-486C-A8C5-ECC9F3942E4B}">
                                <a14:imgProps xmlns:a14="http://schemas.microsoft.com/office/drawing/2010/main">
                                  <a14:imgLayer r:embed="rId22">
                                    <a14:imgEffect>
                                      <a14:brightnessContrast bright="10000" contrast="-8000"/>
                                    </a14:imgEffect>
                                  </a14:imgLayer>
                                </a14:imgProps>
                              </a:ext>
                              <a:ext uri="{28A0092B-C50C-407E-A947-70E740481C1C}">
                                <a14:useLocalDpi xmlns:a14="http://schemas.microsoft.com/office/drawing/2010/main" val="0"/>
                              </a:ext>
                            </a:extLst>
                          </a:blip>
                          <a:stretch>
                            <a:fillRect/>
                          </a:stretch>
                        </pic:blipFill>
                        <pic:spPr>
                          <a:xfrm>
                            <a:off x="0" y="0"/>
                            <a:ext cx="2834531" cy="1889688"/>
                          </a:xfrm>
                          <a:prstGeom prst="rect">
                            <a:avLst/>
                          </a:prstGeom>
                          <a:ln>
                            <a:solidFill>
                              <a:schemeClr val="tx1"/>
                            </a:solidFill>
                          </a:ln>
                        </pic:spPr>
                      </pic:pic>
                    </a:graphicData>
                  </a:graphic>
                </wp:inline>
              </w:drawing>
            </w:r>
          </w:p>
        </w:tc>
      </w:tr>
    </w:tbl>
    <w:p w:rsidR="003B7F1F" w:rsidRDefault="003B7F1F" w:rsidP="003B7F1F"/>
    <w:p w:rsidR="00EF49FF" w:rsidRPr="00EF49FF" w:rsidRDefault="00EF49FF" w:rsidP="00EF49FF">
      <w:pPr>
        <w:pStyle w:val="Heading2"/>
      </w:pPr>
      <w:bookmarkStart w:id="12" w:name="_Toc359311622"/>
      <w:r>
        <w:t>Traffic Volumes</w:t>
      </w:r>
      <w:bookmarkEnd w:id="12"/>
    </w:p>
    <w:p w:rsidR="00EF49FF" w:rsidRDefault="00EF49FF" w:rsidP="00EF49FF">
      <w:r>
        <w:t>A range of traffic volume data has been collated as follows:</w:t>
      </w:r>
    </w:p>
    <w:p w:rsidR="00EF49FF" w:rsidRDefault="00EF49FF" w:rsidP="00EF49FF">
      <w:pPr>
        <w:pStyle w:val="DotPoint"/>
        <w:numPr>
          <w:ilvl w:val="0"/>
          <w:numId w:val="3"/>
        </w:numPr>
      </w:pPr>
      <w:r>
        <w:t>Annual average daily traffic volumes and commercial vehicle volumes on arterial roads published by VicRoads.</w:t>
      </w:r>
    </w:p>
    <w:p w:rsidR="00EF49FF" w:rsidRDefault="00EF49FF" w:rsidP="00EF49FF">
      <w:pPr>
        <w:pStyle w:val="DotPoint"/>
        <w:numPr>
          <w:ilvl w:val="0"/>
          <w:numId w:val="3"/>
        </w:numPr>
      </w:pPr>
      <w:r>
        <w:t>Intersection turning movement survey at the Forest Road / Canterbury Road roundabout undertaken on Thursday 23/05/13 between the hours of 7:30am to 9:30am and 3:00pm to 6:00pm.</w:t>
      </w:r>
    </w:p>
    <w:p w:rsidR="00EF49FF" w:rsidRDefault="00EF49FF" w:rsidP="00EF49FF">
      <w:pPr>
        <w:pStyle w:val="DotPoint"/>
        <w:numPr>
          <w:ilvl w:val="0"/>
          <w:numId w:val="3"/>
        </w:numPr>
      </w:pPr>
      <w:r>
        <w:t xml:space="preserve">AM and PM peak period </w:t>
      </w:r>
      <w:r w:rsidR="0028066B">
        <w:t xml:space="preserve">(half hour to 45 minute) </w:t>
      </w:r>
      <w:r>
        <w:t>surveys on Canterbury Road West adjacent the site on Wednesday 22/05/13.</w:t>
      </w:r>
    </w:p>
    <w:p w:rsidR="00EF49FF" w:rsidRPr="00E60AB0" w:rsidRDefault="00E60AB0" w:rsidP="00EF49FF">
      <w:pPr>
        <w:pStyle w:val="DotPoint"/>
        <w:numPr>
          <w:ilvl w:val="0"/>
          <w:numId w:val="3"/>
        </w:numPr>
      </w:pPr>
      <w:r w:rsidRPr="00E60AB0">
        <w:t>H</w:t>
      </w:r>
      <w:r w:rsidR="00EF49FF" w:rsidRPr="00E60AB0">
        <w:t>istoric daily traffic volume data provided by Council.</w:t>
      </w:r>
    </w:p>
    <w:p w:rsidR="00EF49FF" w:rsidRDefault="00EF49FF" w:rsidP="00EF49FF">
      <w:pPr>
        <w:spacing w:before="120"/>
      </w:pPr>
      <w:r>
        <w:t>Figure 2.</w:t>
      </w:r>
      <w:r w:rsidR="0028066B">
        <w:t>7</w:t>
      </w:r>
      <w:r>
        <w:t xml:space="preserve"> shows the existing two-way daily traffic volumes derived from these sources while Figure's 2.</w:t>
      </w:r>
      <w:r w:rsidR="0028066B">
        <w:t>8</w:t>
      </w:r>
      <w:r>
        <w:t xml:space="preserve"> and 2.</w:t>
      </w:r>
      <w:r w:rsidR="0028066B">
        <w:t>9</w:t>
      </w:r>
      <w:r>
        <w:t xml:space="preserve"> </w:t>
      </w:r>
      <w:r w:rsidR="00E60AB0">
        <w:t>set</w:t>
      </w:r>
      <w:r>
        <w:t xml:space="preserve"> out </w:t>
      </w:r>
      <w:r w:rsidR="0028066B">
        <w:t xml:space="preserve">AM and PM commuter </w:t>
      </w:r>
      <w:r>
        <w:t>peak hour volumes at the Forest Road / Canterbury Road roundabout</w:t>
      </w:r>
      <w:r w:rsidR="002B32DC">
        <w:t xml:space="preserve"> and past the site's frontage</w:t>
      </w:r>
      <w:r>
        <w:t xml:space="preserve">.  </w:t>
      </w:r>
    </w:p>
    <w:p w:rsidR="00EF49FF" w:rsidRDefault="00EF49FF" w:rsidP="00EF49FF">
      <w:pPr>
        <w:pStyle w:val="TableorFigureTitle"/>
      </w:pPr>
      <w:r w:rsidRPr="00E52638">
        <w:lastRenderedPageBreak/>
        <w:t>Figure 2.</w:t>
      </w:r>
      <w:r w:rsidR="0028066B">
        <w:t>7</w:t>
      </w:r>
      <w:r w:rsidRPr="00E52638">
        <w:t xml:space="preserve">      </w:t>
      </w:r>
      <w:r w:rsidR="0028066B">
        <w:t xml:space="preserve">Existing </w:t>
      </w:r>
      <w:r w:rsidRPr="00E52638">
        <w:t>Daily Two-Way Traffic Volumes in Site's Vicinity</w:t>
      </w:r>
    </w:p>
    <w:p w:rsidR="00EF49FF" w:rsidRDefault="00E52638" w:rsidP="00E60AB0">
      <w:pPr>
        <w:pStyle w:val="Footer"/>
      </w:pPr>
      <w:r>
        <w:rPr>
          <w:noProof/>
        </w:rPr>
        <mc:AlternateContent>
          <mc:Choice Requires="wps">
            <w:drawing>
              <wp:anchor distT="0" distB="0" distL="114300" distR="114300" simplePos="0" relativeHeight="251811840" behindDoc="0" locked="0" layoutInCell="1" allowOverlap="1" wp14:anchorId="615FDAA5" wp14:editId="3553CCC0">
                <wp:simplePos x="0" y="0"/>
                <wp:positionH relativeFrom="column">
                  <wp:posOffset>4097020</wp:posOffset>
                </wp:positionH>
                <wp:positionV relativeFrom="paragraph">
                  <wp:posOffset>1869440</wp:posOffset>
                </wp:positionV>
                <wp:extent cx="1445895" cy="281305"/>
                <wp:effectExtent l="67945" t="0" r="50800" b="0"/>
                <wp:wrapNone/>
                <wp:docPr id="132" name="Text Box 132"/>
                <wp:cNvGraphicFramePr/>
                <a:graphic xmlns:a="http://schemas.openxmlformats.org/drawingml/2006/main">
                  <a:graphicData uri="http://schemas.microsoft.com/office/word/2010/wordprocessingShape">
                    <wps:wsp>
                      <wps:cNvSpPr txBox="1"/>
                      <wps:spPr>
                        <a:xfrm rot="16645747">
                          <a:off x="0" y="0"/>
                          <a:ext cx="144589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657D12" w:rsidRDefault="00595A56" w:rsidP="00B56AFF">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10,000   (5%CV)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34" type="#_x0000_t202" style="position:absolute;margin-left:322.6pt;margin-top:147.2pt;width:113.85pt;height:22.15pt;rotation:-5411365fd;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" filled="f" stroked="f" strokeweight=".5pt">
                <v:textbox>
                  <w:txbxContent>
                    <w:p w:rsidR="00595A56" w:rsidRPr="00657D12" w:rsidRDefault="00595A56" w:rsidP="00B56AFF">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10,000   (5%CV)</w:t>
                      </w:r>
                    </w:p>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1E03AF3C" wp14:editId="0E664134">
                <wp:simplePos x="0" y="0"/>
                <wp:positionH relativeFrom="column">
                  <wp:posOffset>3112770</wp:posOffset>
                </wp:positionH>
                <wp:positionV relativeFrom="paragraph">
                  <wp:posOffset>3304235</wp:posOffset>
                </wp:positionV>
                <wp:extent cx="701675" cy="281305"/>
                <wp:effectExtent l="0" t="19050" r="0" b="42545"/>
                <wp:wrapNone/>
                <wp:docPr id="137" name="Text Box 137"/>
                <wp:cNvGraphicFramePr/>
                <a:graphic xmlns:a="http://schemas.openxmlformats.org/drawingml/2006/main">
                  <a:graphicData uri="http://schemas.microsoft.com/office/word/2010/wordprocessingShape">
                    <wps:wsp>
                      <wps:cNvSpPr txBox="1"/>
                      <wps:spPr>
                        <a:xfrm rot="474976">
                          <a:off x="0" y="0"/>
                          <a:ext cx="70167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657D12" w:rsidRDefault="00595A56" w:rsidP="00B56AFF">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1,100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035" type="#_x0000_t202" style="position:absolute;margin-left:245.1pt;margin-top:260.2pt;width:55.25pt;height:22.15pt;rotation:518800fd;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" filled="f" stroked="f" strokeweight=".5pt">
                <v:textbox>
                  <w:txbxContent>
                    <w:p w:rsidR="00595A56" w:rsidRPr="00657D12" w:rsidRDefault="00595A56" w:rsidP="00B56AFF">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1,100</w:t>
                      </w:r>
                    </w:p>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03E02868" wp14:editId="497AE051">
                <wp:simplePos x="0" y="0"/>
                <wp:positionH relativeFrom="column">
                  <wp:posOffset>4097020</wp:posOffset>
                </wp:positionH>
                <wp:positionV relativeFrom="paragraph">
                  <wp:posOffset>3449625</wp:posOffset>
                </wp:positionV>
                <wp:extent cx="638175" cy="281305"/>
                <wp:effectExtent l="0" t="19050" r="0" b="23495"/>
                <wp:wrapNone/>
                <wp:docPr id="136" name="Text Box 136"/>
                <wp:cNvGraphicFramePr/>
                <a:graphic xmlns:a="http://schemas.openxmlformats.org/drawingml/2006/main">
                  <a:graphicData uri="http://schemas.microsoft.com/office/word/2010/wordprocessingShape">
                    <wps:wsp>
                      <wps:cNvSpPr txBox="1"/>
                      <wps:spPr>
                        <a:xfrm rot="474976">
                          <a:off x="0" y="0"/>
                          <a:ext cx="63817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657D12" w:rsidRDefault="00595A56" w:rsidP="00B56AFF">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2,100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 o:spid="_x0000_s1036" type="#_x0000_t202" style="position:absolute;margin-left:322.6pt;margin-top:271.6pt;width:50.25pt;height:22.15pt;rotation:518800fd;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" filled="f" stroked="f" strokeweight=".5pt">
                <v:textbox>
                  <w:txbxContent>
                    <w:p w:rsidR="00595A56" w:rsidRPr="00657D12" w:rsidRDefault="00595A56" w:rsidP="00B56AFF">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2,100</w:t>
                      </w:r>
                    </w:p>
                  </w:txbxContent>
                </v:textbox>
              </v:shape>
            </w:pict>
          </mc:Fallback>
        </mc:AlternateContent>
      </w:r>
      <w:r>
        <w:rPr>
          <w:noProof/>
        </w:rPr>
        <mc:AlternateContent>
          <mc:Choice Requires="wps">
            <w:drawing>
              <wp:anchor distT="0" distB="0" distL="114300" distR="114300" simplePos="0" relativeHeight="251817984" behindDoc="0" locked="0" layoutInCell="1" allowOverlap="1" wp14:anchorId="09FC68A8" wp14:editId="3347B7B8">
                <wp:simplePos x="0" y="0"/>
                <wp:positionH relativeFrom="column">
                  <wp:posOffset>4791710</wp:posOffset>
                </wp:positionH>
                <wp:positionV relativeFrom="paragraph">
                  <wp:posOffset>3473780</wp:posOffset>
                </wp:positionV>
                <wp:extent cx="701675" cy="281305"/>
                <wp:effectExtent l="0" t="19050" r="0" b="42545"/>
                <wp:wrapNone/>
                <wp:docPr id="135" name="Text Box 135"/>
                <wp:cNvGraphicFramePr/>
                <a:graphic xmlns:a="http://schemas.openxmlformats.org/drawingml/2006/main">
                  <a:graphicData uri="http://schemas.microsoft.com/office/word/2010/wordprocessingShape">
                    <wps:wsp>
                      <wps:cNvSpPr txBox="1"/>
                      <wps:spPr>
                        <a:xfrm rot="474976">
                          <a:off x="0" y="0"/>
                          <a:ext cx="70167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657D12" w:rsidRDefault="00595A56" w:rsidP="00B56AFF">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2,900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 o:spid="_x0000_s1037" type="#_x0000_t202" style="position:absolute;margin-left:377.3pt;margin-top:273.55pt;width:55.25pt;height:22.15pt;rotation:518800fd;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" filled="f" stroked="f" strokeweight=".5pt">
                <v:textbox>
                  <w:txbxContent>
                    <w:p w:rsidR="00595A56" w:rsidRPr="00657D12" w:rsidRDefault="00595A56" w:rsidP="00B56AFF">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2,900</w:t>
                      </w:r>
                    </w:p>
                  </w:txbxContent>
                </v:textbox>
              </v:shape>
            </w:pict>
          </mc:Fallback>
        </mc:AlternateContent>
      </w:r>
      <w:r w:rsidR="00E60AB0">
        <w:rPr>
          <w:noProof/>
        </w:rPr>
        <mc:AlternateContent>
          <mc:Choice Requires="wps">
            <w:drawing>
              <wp:anchor distT="0" distB="0" distL="114300" distR="114300" simplePos="0" relativeHeight="251834368" behindDoc="0" locked="0" layoutInCell="1" allowOverlap="1" wp14:anchorId="1A402875" wp14:editId="2A5CD7C3">
                <wp:simplePos x="0" y="0"/>
                <wp:positionH relativeFrom="column">
                  <wp:posOffset>3542030</wp:posOffset>
                </wp:positionH>
                <wp:positionV relativeFrom="paragraph">
                  <wp:posOffset>308915</wp:posOffset>
                </wp:positionV>
                <wp:extent cx="638175" cy="281305"/>
                <wp:effectExtent l="0" t="19050" r="0" b="23495"/>
                <wp:wrapNone/>
                <wp:docPr id="149" name="Text Box 149"/>
                <wp:cNvGraphicFramePr/>
                <a:graphic xmlns:a="http://schemas.openxmlformats.org/drawingml/2006/main">
                  <a:graphicData uri="http://schemas.microsoft.com/office/word/2010/wordprocessingShape">
                    <wps:wsp>
                      <wps:cNvSpPr txBox="1"/>
                      <wps:spPr>
                        <a:xfrm rot="474976">
                          <a:off x="0" y="0"/>
                          <a:ext cx="63817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657D12" w:rsidRDefault="00595A56" w:rsidP="00AF6FA6">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2,400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 o:spid="_x0000_s1038" type="#_x0000_t202" style="position:absolute;margin-left:278.9pt;margin-top:24.3pt;width:50.25pt;height:22.15pt;rotation:518800fd;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" filled="f" stroked="f" strokeweight=".5pt">
                <v:textbox>
                  <w:txbxContent>
                    <w:p w:rsidR="00595A56" w:rsidRPr="00657D12" w:rsidRDefault="00595A56" w:rsidP="00AF6FA6">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2,400</w:t>
                      </w:r>
                    </w:p>
                  </w:txbxContent>
                </v:textbox>
              </v:shape>
            </w:pict>
          </mc:Fallback>
        </mc:AlternateContent>
      </w:r>
      <w:r w:rsidR="00B56AFF" w:rsidRPr="00B56AFF">
        <w:rPr>
          <w:noProof/>
        </w:rPr>
        <w:drawing>
          <wp:anchor distT="0" distB="0" distL="114300" distR="114300" simplePos="0" relativeHeight="251808768" behindDoc="0" locked="0" layoutInCell="1" allowOverlap="1" wp14:anchorId="4DA46151" wp14:editId="36364B93">
            <wp:simplePos x="0" y="0"/>
            <wp:positionH relativeFrom="column">
              <wp:posOffset>261620</wp:posOffset>
            </wp:positionH>
            <wp:positionV relativeFrom="paragraph">
              <wp:posOffset>3361690</wp:posOffset>
            </wp:positionV>
            <wp:extent cx="358140" cy="506095"/>
            <wp:effectExtent l="0" t="0" r="3810" b="825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_arrow_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140" cy="506095"/>
                    </a:xfrm>
                    <a:prstGeom prst="rect">
                      <a:avLst/>
                    </a:prstGeom>
                  </pic:spPr>
                </pic:pic>
              </a:graphicData>
            </a:graphic>
            <wp14:sizeRelH relativeFrom="page">
              <wp14:pctWidth>0</wp14:pctWidth>
            </wp14:sizeRelH>
            <wp14:sizeRelV relativeFrom="page">
              <wp14:pctHeight>0</wp14:pctHeight>
            </wp14:sizeRelV>
          </wp:anchor>
        </w:drawing>
      </w:r>
      <w:r w:rsidR="00B56AFF" w:rsidRPr="00B56AFF">
        <w:rPr>
          <w:noProof/>
        </w:rPr>
        <mc:AlternateContent>
          <mc:Choice Requires="wps">
            <w:drawing>
              <wp:anchor distT="0" distB="0" distL="114300" distR="114300" simplePos="0" relativeHeight="251809792" behindDoc="0" locked="0" layoutInCell="1" allowOverlap="1" wp14:anchorId="5BFE1680" wp14:editId="3DB20D02">
                <wp:simplePos x="0" y="0"/>
                <wp:positionH relativeFrom="column">
                  <wp:posOffset>2623820</wp:posOffset>
                </wp:positionH>
                <wp:positionV relativeFrom="paragraph">
                  <wp:posOffset>2530531</wp:posOffset>
                </wp:positionV>
                <wp:extent cx="615950" cy="299085"/>
                <wp:effectExtent l="0" t="0" r="0" b="5715"/>
                <wp:wrapNone/>
                <wp:docPr id="125" name="Text Box 125"/>
                <wp:cNvGraphicFramePr/>
                <a:graphic xmlns:a="http://schemas.openxmlformats.org/drawingml/2006/main">
                  <a:graphicData uri="http://schemas.microsoft.com/office/word/2010/wordprocessingShape">
                    <wps:wsp>
                      <wps:cNvSpPr txBox="1"/>
                      <wps:spPr>
                        <a:xfrm>
                          <a:off x="0" y="0"/>
                          <a:ext cx="615950" cy="299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905F2B" w:rsidRDefault="00595A56" w:rsidP="00B56AFF">
                            <w:pPr>
                              <w:spacing w:after="0" w:line="240" w:lineRule="auto"/>
                              <w:rPr>
                                <w14:glow w14:rad="101600">
                                  <w14:schemeClr w14:val="bg1">
                                    <w14:alpha w14:val="60000"/>
                                  </w14:schemeClr>
                                </w14:glow>
                              </w:rPr>
                            </w:pPr>
                            <w:r>
                              <w:rPr>
                                <w14:glow w14:rad="101600">
                                  <w14:schemeClr w14:val="bg1">
                                    <w14:alpha w14:val="60000"/>
                                  </w14:schemeClr>
                                </w14:glow>
                              </w:rPr>
                              <w:t>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39" type="#_x0000_t202" style="position:absolute;margin-left:206.6pt;margin-top:199.25pt;width:48.5pt;height:23.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" filled="f" stroked="f" strokeweight=".5pt">
                <v:textbox>
                  <w:txbxContent>
                    <w:p w:rsidR="00595A56" w:rsidRPr="00905F2B" w:rsidRDefault="00595A56" w:rsidP="00B56AFF">
                      <w:pPr>
                        <w:spacing w:after="0" w:line="240" w:lineRule="auto"/>
                        <w:rPr>
                          <w14:glow w14:rad="101600">
                            <w14:schemeClr w14:val="bg1">
                              <w14:alpha w14:val="60000"/>
                            </w14:schemeClr>
                          </w14:glow>
                        </w:rPr>
                      </w:pPr>
                      <w:r>
                        <w:rPr>
                          <w14:glow w14:rad="101600">
                            <w14:schemeClr w14:val="bg1">
                              <w14:alpha w14:val="60000"/>
                            </w14:schemeClr>
                          </w14:glow>
                        </w:rPr>
                        <w:t>SITE</w:t>
                      </w:r>
                    </w:p>
                  </w:txbxContent>
                </v:textbox>
              </v:shape>
            </w:pict>
          </mc:Fallback>
        </mc:AlternateContent>
      </w:r>
      <w:r w:rsidR="00B56AFF" w:rsidRPr="00B56AFF">
        <w:rPr>
          <w:noProof/>
        </w:rPr>
        <mc:AlternateContent>
          <mc:Choice Requires="wps">
            <w:drawing>
              <wp:anchor distT="0" distB="0" distL="114300" distR="114300" simplePos="0" relativeHeight="251807744" behindDoc="0" locked="0" layoutInCell="1" allowOverlap="1" wp14:anchorId="72A9DDC4" wp14:editId="79AD9273">
                <wp:simplePos x="0" y="0"/>
                <wp:positionH relativeFrom="column">
                  <wp:posOffset>2445329</wp:posOffset>
                </wp:positionH>
                <wp:positionV relativeFrom="paragraph">
                  <wp:posOffset>1889760</wp:posOffset>
                </wp:positionV>
                <wp:extent cx="874719" cy="1539699"/>
                <wp:effectExtent l="19050" t="19050" r="20955" b="22860"/>
                <wp:wrapNone/>
                <wp:docPr id="124" name="Freeform 124"/>
                <wp:cNvGraphicFramePr/>
                <a:graphic xmlns:a="http://schemas.openxmlformats.org/drawingml/2006/main">
                  <a:graphicData uri="http://schemas.microsoft.com/office/word/2010/wordprocessingShape">
                    <wps:wsp>
                      <wps:cNvSpPr/>
                      <wps:spPr>
                        <a:xfrm>
                          <a:off x="0" y="0"/>
                          <a:ext cx="874719" cy="1539699"/>
                        </a:xfrm>
                        <a:custGeom>
                          <a:avLst/>
                          <a:gdLst>
                            <a:gd name="connsiteX0" fmla="*/ 293427 w 1385248"/>
                            <a:gd name="connsiteY0" fmla="*/ 0 h 2292824"/>
                            <a:gd name="connsiteX1" fmla="*/ 1385248 w 1385248"/>
                            <a:gd name="connsiteY1" fmla="*/ 156949 h 2292824"/>
                            <a:gd name="connsiteX2" fmla="*/ 1091821 w 1385248"/>
                            <a:gd name="connsiteY2" fmla="*/ 2292824 h 2292824"/>
                            <a:gd name="connsiteX3" fmla="*/ 0 w 1385248"/>
                            <a:gd name="connsiteY3" fmla="*/ 2135875 h 2292824"/>
                            <a:gd name="connsiteX4" fmla="*/ 293427 w 1385248"/>
                            <a:gd name="connsiteY4" fmla="*/ 0 h 2292824"/>
                            <a:gd name="connsiteX0" fmla="*/ 267618 w 1385248"/>
                            <a:gd name="connsiteY0" fmla="*/ 0 h 2292824"/>
                            <a:gd name="connsiteX1" fmla="*/ 1385248 w 1385248"/>
                            <a:gd name="connsiteY1" fmla="*/ 156949 h 2292824"/>
                            <a:gd name="connsiteX2" fmla="*/ 1091821 w 1385248"/>
                            <a:gd name="connsiteY2" fmla="*/ 2292824 h 2292824"/>
                            <a:gd name="connsiteX3" fmla="*/ 0 w 1385248"/>
                            <a:gd name="connsiteY3" fmla="*/ 2135875 h 2292824"/>
                            <a:gd name="connsiteX4" fmla="*/ 267618 w 1385248"/>
                            <a:gd name="connsiteY4" fmla="*/ 0 h 2292824"/>
                            <a:gd name="connsiteX0" fmla="*/ 267618 w 1428263"/>
                            <a:gd name="connsiteY0" fmla="*/ 0 h 2292824"/>
                            <a:gd name="connsiteX1" fmla="*/ 1428263 w 1428263"/>
                            <a:gd name="connsiteY1" fmla="*/ 126523 h 2292824"/>
                            <a:gd name="connsiteX2" fmla="*/ 1091821 w 1428263"/>
                            <a:gd name="connsiteY2" fmla="*/ 2292824 h 2292824"/>
                            <a:gd name="connsiteX3" fmla="*/ 0 w 1428263"/>
                            <a:gd name="connsiteY3" fmla="*/ 2135875 h 2292824"/>
                            <a:gd name="connsiteX4" fmla="*/ 267618 w 1428263"/>
                            <a:gd name="connsiteY4" fmla="*/ 0 h 2292824"/>
                            <a:gd name="connsiteX0" fmla="*/ 336420 w 1497065"/>
                            <a:gd name="connsiteY0" fmla="*/ 0 h 2292824"/>
                            <a:gd name="connsiteX1" fmla="*/ 1497065 w 1497065"/>
                            <a:gd name="connsiteY1" fmla="*/ 126523 h 2292824"/>
                            <a:gd name="connsiteX2" fmla="*/ 1160623 w 1497065"/>
                            <a:gd name="connsiteY2" fmla="*/ 2292824 h 2292824"/>
                            <a:gd name="connsiteX3" fmla="*/ 0 w 1497065"/>
                            <a:gd name="connsiteY3" fmla="*/ 2158695 h 2292824"/>
                            <a:gd name="connsiteX4" fmla="*/ 336420 w 1497065"/>
                            <a:gd name="connsiteY4" fmla="*/ 0 h 2292824"/>
                            <a:gd name="connsiteX0" fmla="*/ 336420 w 1497065"/>
                            <a:gd name="connsiteY0" fmla="*/ 0 h 2330856"/>
                            <a:gd name="connsiteX1" fmla="*/ 1497065 w 1497065"/>
                            <a:gd name="connsiteY1" fmla="*/ 126523 h 2330856"/>
                            <a:gd name="connsiteX2" fmla="*/ 1160622 w 1497065"/>
                            <a:gd name="connsiteY2" fmla="*/ 2330856 h 2330856"/>
                            <a:gd name="connsiteX3" fmla="*/ 0 w 1497065"/>
                            <a:gd name="connsiteY3" fmla="*/ 2158695 h 2330856"/>
                            <a:gd name="connsiteX4" fmla="*/ 336420 w 1497065"/>
                            <a:gd name="connsiteY4" fmla="*/ 0 h 2330856"/>
                            <a:gd name="connsiteX0" fmla="*/ 336420 w 1497065"/>
                            <a:gd name="connsiteY0" fmla="*/ 0 h 2330856"/>
                            <a:gd name="connsiteX1" fmla="*/ 1497065 w 1497065"/>
                            <a:gd name="connsiteY1" fmla="*/ 126523 h 2330856"/>
                            <a:gd name="connsiteX2" fmla="*/ 1160622 w 1497065"/>
                            <a:gd name="connsiteY2" fmla="*/ 2330856 h 2330856"/>
                            <a:gd name="connsiteX3" fmla="*/ 0 w 1497065"/>
                            <a:gd name="connsiteY3" fmla="*/ 2173912 h 2330856"/>
                            <a:gd name="connsiteX4" fmla="*/ 336420 w 1497065"/>
                            <a:gd name="connsiteY4" fmla="*/ 0 h 2330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7065" h="2330856">
                              <a:moveTo>
                                <a:pt x="336420" y="0"/>
                              </a:moveTo>
                              <a:lnTo>
                                <a:pt x="1497065" y="126523"/>
                              </a:lnTo>
                              <a:lnTo>
                                <a:pt x="1160622" y="2330856"/>
                              </a:lnTo>
                              <a:lnTo>
                                <a:pt x="0" y="2173912"/>
                              </a:lnTo>
                              <a:lnTo>
                                <a:pt x="336420" y="0"/>
                              </a:lnTo>
                              <a:close/>
                            </a:path>
                          </a:pathLst>
                        </a:cu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24" o:spid="_x0000_s1026" style="position:absolute;margin-left:192.55pt;margin-top:148.8pt;width:68.9pt;height:121.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7065,2330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" path="m336420,l1497065,126523,1160622,2330856,,2173912,336420,xe" filled="f" strokecolor="yellow" strokeweight="2.5pt">
                <v:path arrowok="t" o:connecttype="custom" o:connectlocs="196567,0;874719,83578;678139,1539699;0,1436026;196567,0" o:connectangles="0,0,0,0,0"/>
              </v:shape>
            </w:pict>
          </mc:Fallback>
        </mc:AlternateContent>
      </w:r>
      <w:r w:rsidR="00B56AFF">
        <w:rPr>
          <w:noProof/>
        </w:rPr>
        <w:drawing>
          <wp:inline distT="0" distB="0" distL="0" distR="0" wp14:anchorId="12D83580" wp14:editId="0B891C63">
            <wp:extent cx="5923722" cy="4136349"/>
            <wp:effectExtent l="19050" t="19050" r="20320" b="1714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514-street map wide area.JPG"/>
                    <pic:cNvPicPr/>
                  </pic:nvPicPr>
                  <pic:blipFill rotWithShape="1">
                    <a:blip r:embed="rId23">
                      <a:extLst>
                        <a:ext uri="{28A0092B-C50C-407E-A947-70E740481C1C}">
                          <a14:useLocalDpi xmlns:a14="http://schemas.microsoft.com/office/drawing/2010/main" val="0"/>
                        </a:ext>
                      </a:extLst>
                    </a:blip>
                    <a:srcRect l="28379" t="15410" r="15932" b="14427"/>
                    <a:stretch/>
                  </pic:blipFill>
                  <pic:spPr bwMode="auto">
                    <a:xfrm>
                      <a:off x="0" y="0"/>
                      <a:ext cx="5927107" cy="413871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60AB0" w:rsidRDefault="00E60AB0" w:rsidP="00E60AB0">
      <w:pPr>
        <w:pStyle w:val="Footer"/>
      </w:pPr>
      <w:r>
        <w:rPr>
          <w:rStyle w:val="FooterChar"/>
        </w:rPr>
        <w:t xml:space="preserve">Notes:  (1) </w:t>
      </w:r>
      <w:r w:rsidR="00E52638">
        <w:rPr>
          <w:rStyle w:val="FooterChar"/>
        </w:rPr>
        <w:t xml:space="preserve">CV = Commercial Vehicles. (2) </w:t>
      </w:r>
      <w:r w:rsidRPr="00080E7D">
        <w:rPr>
          <w:rStyle w:val="FooterChar"/>
        </w:rPr>
        <w:t>Where only peak period data is available a peak hour to daily ratio of 10% has been applied</w:t>
      </w:r>
      <w:r>
        <w:rPr>
          <w:rStyle w:val="FooterChar"/>
        </w:rPr>
        <w:t>. (</w:t>
      </w:r>
      <w:r w:rsidR="00E52638">
        <w:rPr>
          <w:rStyle w:val="FooterChar"/>
        </w:rPr>
        <w:t>3</w:t>
      </w:r>
      <w:r>
        <w:rPr>
          <w:rStyle w:val="FooterChar"/>
        </w:rPr>
        <w:t>) Where</w:t>
      </w:r>
      <w:r w:rsidRPr="00E60AB0">
        <w:rPr>
          <w:rStyle w:val="FooterChar"/>
        </w:rPr>
        <w:t xml:space="preserve"> </w:t>
      </w:r>
      <w:r w:rsidRPr="00080E7D">
        <w:rPr>
          <w:rStyle w:val="FooterChar"/>
        </w:rPr>
        <w:t>only</w:t>
      </w:r>
      <w:r>
        <w:rPr>
          <w:rStyle w:val="FooterChar"/>
        </w:rPr>
        <w:t xml:space="preserve"> historic data is available an annual growth rate of 2% has been applied.</w:t>
      </w:r>
    </w:p>
    <w:p w:rsidR="001E7296" w:rsidRDefault="001E7296" w:rsidP="001E7296">
      <w:pPr>
        <w:pStyle w:val="TableorFigureTitle"/>
      </w:pPr>
      <w:r>
        <w:t>Figure 2.</w:t>
      </w:r>
      <w:r w:rsidR="0028066B">
        <w:t>8</w:t>
      </w:r>
      <w:r>
        <w:t xml:space="preserve">      </w:t>
      </w:r>
      <w:r w:rsidR="0028066B">
        <w:t xml:space="preserve">Existing </w:t>
      </w:r>
      <w:r>
        <w:t>AM Peak Hour (8:00-9:00am) Traffic Volumes in Site's Vicinity</w:t>
      </w:r>
    </w:p>
    <w:p w:rsidR="00EF49FF" w:rsidRDefault="00475006" w:rsidP="003B7F1F">
      <w:r w:rsidRPr="00475006">
        <w:rPr>
          <w:noProof/>
        </w:rPr>
        <w:drawing>
          <wp:inline distT="0" distB="0" distL="0" distR="0" wp14:anchorId="382394F0" wp14:editId="48158A03">
            <wp:extent cx="5939790" cy="2336571"/>
            <wp:effectExtent l="19050" t="19050" r="22860" b="2603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39790" cy="2336571"/>
                    </a:xfrm>
                    <a:prstGeom prst="rect">
                      <a:avLst/>
                    </a:prstGeom>
                    <a:ln>
                      <a:solidFill>
                        <a:schemeClr val="tx1"/>
                      </a:solidFill>
                    </a:ln>
                  </pic:spPr>
                </pic:pic>
              </a:graphicData>
            </a:graphic>
          </wp:inline>
        </w:drawing>
      </w:r>
    </w:p>
    <w:p w:rsidR="001E7296" w:rsidRDefault="001E7296" w:rsidP="001E7296">
      <w:pPr>
        <w:pStyle w:val="TableorFigureTitle"/>
      </w:pPr>
      <w:r>
        <w:lastRenderedPageBreak/>
        <w:t>Figure 2.</w:t>
      </w:r>
      <w:r w:rsidR="0028066B">
        <w:t>9</w:t>
      </w:r>
      <w:r>
        <w:t xml:space="preserve">      </w:t>
      </w:r>
      <w:r w:rsidR="0028066B">
        <w:t xml:space="preserve">Existing </w:t>
      </w:r>
      <w:r>
        <w:t>PM Peak Hour (3:15-4:15pm) Traffic Volumes in Site's Vicinity</w:t>
      </w:r>
    </w:p>
    <w:p w:rsidR="00EF49FF" w:rsidRDefault="00475006" w:rsidP="003B7F1F">
      <w:r w:rsidRPr="00475006">
        <w:rPr>
          <w:noProof/>
        </w:rPr>
        <w:drawing>
          <wp:inline distT="0" distB="0" distL="0" distR="0" wp14:anchorId="55506F41" wp14:editId="09C8E164">
            <wp:extent cx="5939790" cy="2365763"/>
            <wp:effectExtent l="19050" t="19050" r="22860" b="1587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39790" cy="2365763"/>
                    </a:xfrm>
                    <a:prstGeom prst="rect">
                      <a:avLst/>
                    </a:prstGeom>
                    <a:ln>
                      <a:solidFill>
                        <a:schemeClr val="tx1"/>
                      </a:solidFill>
                    </a:ln>
                  </pic:spPr>
                </pic:pic>
              </a:graphicData>
            </a:graphic>
          </wp:inline>
        </w:drawing>
      </w:r>
    </w:p>
    <w:p w:rsidR="00274E13" w:rsidRDefault="00274E13" w:rsidP="003B7F1F"/>
    <w:p w:rsidR="002102B9" w:rsidRPr="002F7A4F" w:rsidRDefault="002102B9" w:rsidP="002102B9">
      <w:pPr>
        <w:pStyle w:val="Heading2"/>
        <w:numPr>
          <w:ilvl w:val="1"/>
          <w:numId w:val="11"/>
        </w:numPr>
        <w:tabs>
          <w:tab w:val="clear" w:pos="576"/>
          <w:tab w:val="num" w:pos="709"/>
        </w:tabs>
        <w:ind w:left="709" w:hanging="709"/>
      </w:pPr>
      <w:bookmarkStart w:id="13" w:name="_Toc343703017"/>
      <w:bookmarkStart w:id="14" w:name="_Toc359311623"/>
      <w:r w:rsidRPr="002F7A4F">
        <w:t>Existing Intersection Operation</w:t>
      </w:r>
      <w:bookmarkEnd w:id="13"/>
      <w:bookmarkEnd w:id="14"/>
    </w:p>
    <w:p w:rsidR="002102B9" w:rsidRDefault="002102B9" w:rsidP="002102B9">
      <w:r>
        <w:t>The operational performance of the</w:t>
      </w:r>
      <w:r w:rsidR="0028066B">
        <w:t xml:space="preserve"> nearby </w:t>
      </w:r>
      <w:r>
        <w:t xml:space="preserve">Forest Road / Canterbury Road </w:t>
      </w:r>
      <w:r w:rsidR="0028066B">
        <w:t xml:space="preserve">intersection </w:t>
      </w:r>
      <w:r>
        <w:t xml:space="preserve">has been analysed using Sidra Intersection computer software for the critical AM and PM commuter </w:t>
      </w:r>
      <w:r w:rsidRPr="0028066B">
        <w:t>peak hours</w:t>
      </w:r>
      <w:r w:rsidRPr="0028066B">
        <w:rPr>
          <w:rStyle w:val="FootnoteReference"/>
        </w:rPr>
        <w:footnoteReference w:id="1"/>
      </w:r>
      <w:r w:rsidRPr="0028066B">
        <w:t>.  Results are summarised in Table 2.</w:t>
      </w:r>
      <w:r w:rsidR="00164064" w:rsidRPr="0028066B">
        <w:t>1</w:t>
      </w:r>
      <w:r w:rsidRPr="0028066B">
        <w:t xml:space="preserve"> with more detailed results in Appendix </w:t>
      </w:r>
      <w:r w:rsidR="00164064" w:rsidRPr="0028066B">
        <w:t>A</w:t>
      </w:r>
      <w:r w:rsidRPr="0028066B">
        <w:t>.</w:t>
      </w:r>
    </w:p>
    <w:p w:rsidR="002F7A4F" w:rsidRDefault="002F7A4F" w:rsidP="002F7A4F">
      <w:pPr>
        <w:pStyle w:val="TableorFigureTitle"/>
      </w:pPr>
      <w:r>
        <w:t>Table 2.1     Sidra Intersection Analysis Results – Existing Conditions</w:t>
      </w:r>
    </w:p>
    <w:tbl>
      <w:tblPr>
        <w:tblW w:w="9464" w:type="dxa"/>
        <w:tblBorders>
          <w:top w:val="single" w:sz="4" w:space="0" w:color="auto"/>
          <w:bottom w:val="single" w:sz="4" w:space="0" w:color="auto"/>
          <w:insideH w:val="single" w:sz="4" w:space="0" w:color="auto"/>
        </w:tblBorders>
        <w:tblLook w:val="01E0" w:firstRow="1" w:lastRow="1" w:firstColumn="1" w:lastColumn="1" w:noHBand="0" w:noVBand="0"/>
      </w:tblPr>
      <w:tblGrid>
        <w:gridCol w:w="2802"/>
        <w:gridCol w:w="1110"/>
        <w:gridCol w:w="1110"/>
        <w:gridCol w:w="1111"/>
        <w:gridCol w:w="1110"/>
        <w:gridCol w:w="1110"/>
        <w:gridCol w:w="1111"/>
      </w:tblGrid>
      <w:tr w:rsidR="002F7A4F" w:rsidTr="0075783A">
        <w:tc>
          <w:tcPr>
            <w:tcW w:w="2802" w:type="dxa"/>
            <w:vMerge w:val="restart"/>
            <w:tcBorders>
              <w:top w:val="single" w:sz="12" w:space="0" w:color="auto"/>
              <w:right w:val="single" w:sz="4" w:space="0" w:color="auto"/>
            </w:tcBorders>
            <w:vAlign w:val="center"/>
          </w:tcPr>
          <w:p w:rsidR="002F7A4F" w:rsidRPr="00FF1C43" w:rsidRDefault="002F7A4F" w:rsidP="0075783A">
            <w:pPr>
              <w:pStyle w:val="TableHeading"/>
              <w:jc w:val="left"/>
            </w:pPr>
            <w:r w:rsidRPr="00FF1C43">
              <w:t>Item</w:t>
            </w:r>
          </w:p>
        </w:tc>
        <w:tc>
          <w:tcPr>
            <w:tcW w:w="1110" w:type="dxa"/>
            <w:tcBorders>
              <w:top w:val="single" w:sz="12" w:space="0" w:color="auto"/>
              <w:left w:val="single" w:sz="4" w:space="0" w:color="auto"/>
              <w:bottom w:val="nil"/>
            </w:tcBorders>
            <w:vAlign w:val="center"/>
          </w:tcPr>
          <w:p w:rsidR="002F7A4F" w:rsidRPr="00FF1C43" w:rsidRDefault="002F7A4F" w:rsidP="0075783A">
            <w:pPr>
              <w:pStyle w:val="TableHeading"/>
            </w:pPr>
          </w:p>
        </w:tc>
        <w:tc>
          <w:tcPr>
            <w:tcW w:w="1110" w:type="dxa"/>
            <w:tcBorders>
              <w:top w:val="single" w:sz="12" w:space="0" w:color="auto"/>
              <w:bottom w:val="nil"/>
            </w:tcBorders>
            <w:vAlign w:val="center"/>
          </w:tcPr>
          <w:p w:rsidR="002F7A4F" w:rsidRPr="00FF1C43" w:rsidRDefault="002F7A4F" w:rsidP="0075783A">
            <w:pPr>
              <w:pStyle w:val="TableHeading"/>
            </w:pPr>
            <w:r w:rsidRPr="00FF1C43">
              <w:t>AM Peak</w:t>
            </w:r>
          </w:p>
        </w:tc>
        <w:tc>
          <w:tcPr>
            <w:tcW w:w="1111" w:type="dxa"/>
            <w:tcBorders>
              <w:top w:val="single" w:sz="12" w:space="0" w:color="auto"/>
              <w:bottom w:val="nil"/>
              <w:right w:val="single" w:sz="4" w:space="0" w:color="auto"/>
            </w:tcBorders>
            <w:vAlign w:val="center"/>
          </w:tcPr>
          <w:p w:rsidR="002F7A4F" w:rsidRPr="00FF1C43" w:rsidRDefault="002F7A4F" w:rsidP="0075783A">
            <w:pPr>
              <w:pStyle w:val="TableHeading"/>
            </w:pPr>
          </w:p>
        </w:tc>
        <w:tc>
          <w:tcPr>
            <w:tcW w:w="1110" w:type="dxa"/>
            <w:tcBorders>
              <w:top w:val="single" w:sz="12" w:space="0" w:color="auto"/>
              <w:left w:val="single" w:sz="4" w:space="0" w:color="auto"/>
              <w:bottom w:val="nil"/>
            </w:tcBorders>
            <w:vAlign w:val="center"/>
          </w:tcPr>
          <w:p w:rsidR="002F7A4F" w:rsidRPr="00FF1C43" w:rsidRDefault="002F7A4F" w:rsidP="0075783A">
            <w:pPr>
              <w:pStyle w:val="TableHeading"/>
            </w:pPr>
          </w:p>
        </w:tc>
        <w:tc>
          <w:tcPr>
            <w:tcW w:w="1110" w:type="dxa"/>
            <w:tcBorders>
              <w:top w:val="single" w:sz="12" w:space="0" w:color="auto"/>
              <w:bottom w:val="nil"/>
            </w:tcBorders>
            <w:vAlign w:val="center"/>
          </w:tcPr>
          <w:p w:rsidR="002F7A4F" w:rsidRPr="00FF1C43" w:rsidRDefault="002F7A4F" w:rsidP="0075783A">
            <w:pPr>
              <w:pStyle w:val="TableHeading"/>
            </w:pPr>
            <w:r w:rsidRPr="00FF1C43">
              <w:t>PM Peak</w:t>
            </w:r>
          </w:p>
        </w:tc>
        <w:tc>
          <w:tcPr>
            <w:tcW w:w="1111" w:type="dxa"/>
            <w:tcBorders>
              <w:top w:val="single" w:sz="12" w:space="0" w:color="auto"/>
              <w:bottom w:val="nil"/>
            </w:tcBorders>
            <w:vAlign w:val="center"/>
          </w:tcPr>
          <w:p w:rsidR="002F7A4F" w:rsidRPr="00FF1C43" w:rsidRDefault="002F7A4F" w:rsidP="0075783A">
            <w:pPr>
              <w:pStyle w:val="TableHeading"/>
            </w:pPr>
          </w:p>
        </w:tc>
      </w:tr>
      <w:tr w:rsidR="002F7A4F" w:rsidTr="002F7A4F">
        <w:tc>
          <w:tcPr>
            <w:tcW w:w="2802" w:type="dxa"/>
            <w:vMerge/>
            <w:tcBorders>
              <w:bottom w:val="single" w:sz="12" w:space="0" w:color="auto"/>
              <w:right w:val="single" w:sz="4" w:space="0" w:color="auto"/>
            </w:tcBorders>
            <w:vAlign w:val="center"/>
          </w:tcPr>
          <w:p w:rsidR="002F7A4F" w:rsidRPr="00FF1C43" w:rsidRDefault="002F7A4F" w:rsidP="0075783A">
            <w:pPr>
              <w:pStyle w:val="TableHeading"/>
            </w:pPr>
          </w:p>
        </w:tc>
        <w:tc>
          <w:tcPr>
            <w:tcW w:w="1110" w:type="dxa"/>
            <w:tcBorders>
              <w:top w:val="nil"/>
              <w:left w:val="single" w:sz="4" w:space="0" w:color="auto"/>
              <w:bottom w:val="single" w:sz="12" w:space="0" w:color="auto"/>
            </w:tcBorders>
            <w:vAlign w:val="center"/>
          </w:tcPr>
          <w:p w:rsidR="002F7A4F" w:rsidRPr="00FF1C43" w:rsidRDefault="002F7A4F" w:rsidP="0075783A">
            <w:pPr>
              <w:pStyle w:val="TableHeading"/>
            </w:pPr>
            <w:r w:rsidRPr="00FF1C43">
              <w:t>DOS</w:t>
            </w:r>
          </w:p>
        </w:tc>
        <w:tc>
          <w:tcPr>
            <w:tcW w:w="1110" w:type="dxa"/>
            <w:tcBorders>
              <w:top w:val="nil"/>
              <w:bottom w:val="single" w:sz="12" w:space="0" w:color="auto"/>
            </w:tcBorders>
            <w:vAlign w:val="center"/>
          </w:tcPr>
          <w:p w:rsidR="002F7A4F" w:rsidRPr="002F7A4F" w:rsidRDefault="002F7A4F" w:rsidP="0075783A">
            <w:pPr>
              <w:pStyle w:val="TableHeading"/>
            </w:pPr>
            <w:r w:rsidRPr="002F7A4F">
              <w:t>Avg Delay</w:t>
            </w:r>
          </w:p>
        </w:tc>
        <w:tc>
          <w:tcPr>
            <w:tcW w:w="1111" w:type="dxa"/>
            <w:tcBorders>
              <w:top w:val="nil"/>
              <w:bottom w:val="single" w:sz="12" w:space="0" w:color="auto"/>
              <w:right w:val="single" w:sz="4" w:space="0" w:color="auto"/>
            </w:tcBorders>
            <w:vAlign w:val="center"/>
          </w:tcPr>
          <w:p w:rsidR="002F7A4F" w:rsidRPr="00FF1C43" w:rsidRDefault="002F7A4F" w:rsidP="0075783A">
            <w:pPr>
              <w:pStyle w:val="TableHeading"/>
            </w:pPr>
            <w:r w:rsidRPr="00FF1C43">
              <w:t>LOS</w:t>
            </w:r>
          </w:p>
        </w:tc>
        <w:tc>
          <w:tcPr>
            <w:tcW w:w="1110" w:type="dxa"/>
            <w:tcBorders>
              <w:top w:val="nil"/>
              <w:left w:val="single" w:sz="4" w:space="0" w:color="auto"/>
              <w:bottom w:val="single" w:sz="12" w:space="0" w:color="auto"/>
            </w:tcBorders>
            <w:vAlign w:val="center"/>
          </w:tcPr>
          <w:p w:rsidR="002F7A4F" w:rsidRPr="00FF1C43" w:rsidRDefault="002F7A4F" w:rsidP="0075783A">
            <w:pPr>
              <w:pStyle w:val="TableHeading"/>
            </w:pPr>
            <w:r w:rsidRPr="00FF1C43">
              <w:t>DOS</w:t>
            </w:r>
          </w:p>
        </w:tc>
        <w:tc>
          <w:tcPr>
            <w:tcW w:w="1110" w:type="dxa"/>
            <w:tcBorders>
              <w:top w:val="nil"/>
              <w:bottom w:val="single" w:sz="12" w:space="0" w:color="auto"/>
            </w:tcBorders>
            <w:vAlign w:val="center"/>
          </w:tcPr>
          <w:p w:rsidR="002F7A4F" w:rsidRPr="002F7A4F" w:rsidRDefault="002F7A4F" w:rsidP="0075783A">
            <w:pPr>
              <w:pStyle w:val="TableHeading"/>
            </w:pPr>
            <w:r w:rsidRPr="002F7A4F">
              <w:t>Avg Delay</w:t>
            </w:r>
          </w:p>
        </w:tc>
        <w:tc>
          <w:tcPr>
            <w:tcW w:w="1111" w:type="dxa"/>
            <w:tcBorders>
              <w:top w:val="nil"/>
              <w:bottom w:val="single" w:sz="12" w:space="0" w:color="auto"/>
            </w:tcBorders>
            <w:vAlign w:val="center"/>
          </w:tcPr>
          <w:p w:rsidR="002F7A4F" w:rsidRPr="00FF1C43" w:rsidRDefault="002F7A4F" w:rsidP="0075783A">
            <w:pPr>
              <w:pStyle w:val="TableHeading"/>
            </w:pPr>
            <w:r w:rsidRPr="00FF1C43">
              <w:t>LOS</w:t>
            </w:r>
          </w:p>
        </w:tc>
      </w:tr>
      <w:tr w:rsidR="002F7A4F" w:rsidTr="002F7A4F">
        <w:trPr>
          <w:trHeight w:val="397"/>
        </w:trPr>
        <w:tc>
          <w:tcPr>
            <w:tcW w:w="2802" w:type="dxa"/>
            <w:tcBorders>
              <w:top w:val="single" w:sz="12" w:space="0" w:color="auto"/>
              <w:bottom w:val="single" w:sz="4" w:space="0" w:color="auto"/>
              <w:right w:val="single" w:sz="4" w:space="0" w:color="auto"/>
            </w:tcBorders>
            <w:vAlign w:val="center"/>
          </w:tcPr>
          <w:p w:rsidR="002F7A4F" w:rsidRPr="00C625CA" w:rsidRDefault="002F7A4F" w:rsidP="0075783A">
            <w:pPr>
              <w:pStyle w:val="TableText"/>
            </w:pPr>
            <w:r w:rsidRPr="002F7A4F">
              <w:t xml:space="preserve">Forest Rd / Canterbury Rd </w:t>
            </w:r>
            <w:r>
              <w:t>Existing Conditions</w:t>
            </w:r>
          </w:p>
        </w:tc>
        <w:tc>
          <w:tcPr>
            <w:tcW w:w="1110" w:type="dxa"/>
            <w:tcBorders>
              <w:top w:val="single" w:sz="12" w:space="0" w:color="auto"/>
              <w:left w:val="single" w:sz="4" w:space="0" w:color="auto"/>
              <w:bottom w:val="single" w:sz="4" w:space="0" w:color="auto"/>
            </w:tcBorders>
            <w:vAlign w:val="center"/>
          </w:tcPr>
          <w:p w:rsidR="002F7A4F" w:rsidRPr="00C625CA" w:rsidRDefault="002F7A4F" w:rsidP="0075783A">
            <w:pPr>
              <w:pStyle w:val="TableText"/>
              <w:jc w:val="center"/>
            </w:pPr>
            <w:r>
              <w:t>0.38</w:t>
            </w:r>
          </w:p>
        </w:tc>
        <w:tc>
          <w:tcPr>
            <w:tcW w:w="1110" w:type="dxa"/>
            <w:tcBorders>
              <w:top w:val="single" w:sz="12" w:space="0" w:color="auto"/>
              <w:bottom w:val="single" w:sz="4" w:space="0" w:color="auto"/>
            </w:tcBorders>
            <w:vAlign w:val="center"/>
          </w:tcPr>
          <w:p w:rsidR="002F7A4F" w:rsidRPr="00C625CA" w:rsidRDefault="002F7A4F" w:rsidP="0075783A">
            <w:pPr>
              <w:pStyle w:val="TableText"/>
              <w:jc w:val="center"/>
            </w:pPr>
            <w:r>
              <w:t>11</w:t>
            </w:r>
          </w:p>
        </w:tc>
        <w:tc>
          <w:tcPr>
            <w:tcW w:w="1111" w:type="dxa"/>
            <w:tcBorders>
              <w:top w:val="single" w:sz="12" w:space="0" w:color="auto"/>
              <w:bottom w:val="single" w:sz="4" w:space="0" w:color="auto"/>
              <w:right w:val="single" w:sz="4" w:space="0" w:color="auto"/>
            </w:tcBorders>
            <w:vAlign w:val="center"/>
          </w:tcPr>
          <w:p w:rsidR="002F7A4F" w:rsidRPr="00C625CA" w:rsidRDefault="002F7A4F" w:rsidP="0075783A">
            <w:pPr>
              <w:pStyle w:val="TableText"/>
              <w:jc w:val="center"/>
            </w:pPr>
            <w:r>
              <w:t>B</w:t>
            </w:r>
          </w:p>
        </w:tc>
        <w:tc>
          <w:tcPr>
            <w:tcW w:w="1110" w:type="dxa"/>
            <w:tcBorders>
              <w:top w:val="single" w:sz="12" w:space="0" w:color="auto"/>
              <w:left w:val="single" w:sz="4" w:space="0" w:color="auto"/>
              <w:bottom w:val="single" w:sz="4" w:space="0" w:color="auto"/>
            </w:tcBorders>
            <w:vAlign w:val="center"/>
          </w:tcPr>
          <w:p w:rsidR="002F7A4F" w:rsidRPr="00C625CA" w:rsidRDefault="002F7A4F" w:rsidP="0075783A">
            <w:pPr>
              <w:pStyle w:val="TableText"/>
              <w:jc w:val="center"/>
            </w:pPr>
            <w:r>
              <w:t>0.50</w:t>
            </w:r>
          </w:p>
        </w:tc>
        <w:tc>
          <w:tcPr>
            <w:tcW w:w="1110" w:type="dxa"/>
            <w:tcBorders>
              <w:top w:val="single" w:sz="12" w:space="0" w:color="auto"/>
              <w:bottom w:val="single" w:sz="4" w:space="0" w:color="auto"/>
            </w:tcBorders>
            <w:vAlign w:val="center"/>
          </w:tcPr>
          <w:p w:rsidR="002F7A4F" w:rsidRPr="00C625CA" w:rsidRDefault="002F7A4F" w:rsidP="0075783A">
            <w:pPr>
              <w:pStyle w:val="TableText"/>
              <w:jc w:val="center"/>
            </w:pPr>
            <w:r>
              <w:t>11</w:t>
            </w:r>
          </w:p>
        </w:tc>
        <w:tc>
          <w:tcPr>
            <w:tcW w:w="1111" w:type="dxa"/>
            <w:tcBorders>
              <w:top w:val="single" w:sz="12" w:space="0" w:color="auto"/>
              <w:bottom w:val="single" w:sz="4" w:space="0" w:color="auto"/>
            </w:tcBorders>
            <w:vAlign w:val="center"/>
          </w:tcPr>
          <w:p w:rsidR="002F7A4F" w:rsidRPr="00C625CA" w:rsidRDefault="002F7A4F" w:rsidP="0075783A">
            <w:pPr>
              <w:pStyle w:val="TableText"/>
              <w:jc w:val="center"/>
            </w:pPr>
            <w:r>
              <w:t>B</w:t>
            </w:r>
          </w:p>
        </w:tc>
      </w:tr>
    </w:tbl>
    <w:p w:rsidR="002F7A4F" w:rsidRDefault="002F7A4F" w:rsidP="002F7A4F"/>
    <w:p w:rsidR="002F7A4F" w:rsidRDefault="002102B9" w:rsidP="002102B9">
      <w:r>
        <w:t>Table 2.</w:t>
      </w:r>
      <w:r w:rsidR="00164064">
        <w:t>1</w:t>
      </w:r>
      <w:r>
        <w:t xml:space="preserve"> indicates </w:t>
      </w:r>
      <w:r w:rsidR="002F7A4F">
        <w:t>the Forest Road</w:t>
      </w:r>
      <w:r w:rsidR="0028066B">
        <w:t xml:space="preserve"> </w:t>
      </w:r>
      <w:r w:rsidR="002F7A4F">
        <w:t>/ Canterbury Road roundabout currently operates within typical performance standa</w:t>
      </w:r>
      <w:r w:rsidR="0028066B">
        <w:t>rds providing a good level of service during peak times.</w:t>
      </w:r>
    </w:p>
    <w:p w:rsidR="002F7A4F" w:rsidRDefault="002F7A4F" w:rsidP="002102B9"/>
    <w:p w:rsidR="00A764A0" w:rsidRDefault="00A764A0" w:rsidP="00812957">
      <w:pPr>
        <w:pStyle w:val="Heading2"/>
      </w:pPr>
      <w:bookmarkStart w:id="15" w:name="_Toc359311624"/>
      <w:r>
        <w:t>Accident History</w:t>
      </w:r>
      <w:bookmarkEnd w:id="15"/>
    </w:p>
    <w:p w:rsidR="001C5960" w:rsidRDefault="00C75FF6" w:rsidP="001C5960">
      <w:r>
        <w:t>A revie</w:t>
      </w:r>
      <w:r w:rsidR="00AB5365">
        <w:t>w of road accidents in the site</w:t>
      </w:r>
      <w:r w:rsidR="000316BF">
        <w:t>'</w:t>
      </w:r>
      <w:r>
        <w:t>s vicinity has been undertaken using VicRoads Crashstats database which includes details of all reported casualty accidents since 1987.  The review investigated</w:t>
      </w:r>
      <w:r w:rsidR="00EA0B53">
        <w:t xml:space="preserve"> the full length of Canterbury Road West inclusive of end intersections </w:t>
      </w:r>
      <w:r>
        <w:t>for the last available five year period (01/01/0</w:t>
      </w:r>
      <w:r w:rsidR="001D4C06">
        <w:t>7 to 31/12/11</w:t>
      </w:r>
      <w:r>
        <w:t xml:space="preserve">). </w:t>
      </w:r>
      <w:r w:rsidR="001C5960">
        <w:t xml:space="preserve"> I</w:t>
      </w:r>
      <w:r w:rsidR="00EA0B53">
        <w:t>n that time, 1 accident</w:t>
      </w:r>
      <w:r w:rsidR="001C5960">
        <w:t xml:space="preserve"> </w:t>
      </w:r>
      <w:r w:rsidR="00EA0B53">
        <w:t xml:space="preserve">was </w:t>
      </w:r>
      <w:r w:rsidR="001C5960">
        <w:t xml:space="preserve">reported </w:t>
      </w:r>
      <w:r w:rsidR="00EA0B53">
        <w:t>being a single vehicle leaving the road mid-block.  Therefore, this review provides</w:t>
      </w:r>
      <w:r w:rsidR="001C5960">
        <w:t xml:space="preserve"> no evidence of a </w:t>
      </w:r>
      <w:r w:rsidR="001C5960" w:rsidRPr="007E3AC6">
        <w:t>fundamental road safety</w:t>
      </w:r>
      <w:r w:rsidR="001C5960">
        <w:t xml:space="preserve"> issue</w:t>
      </w:r>
      <w:r w:rsidR="001C5960" w:rsidRPr="007E3AC6">
        <w:t xml:space="preserve"> in the site</w:t>
      </w:r>
      <w:r w:rsidR="000316BF">
        <w:t>'</w:t>
      </w:r>
      <w:r w:rsidR="001C5960" w:rsidRPr="007E3AC6">
        <w:t>s vicinity</w:t>
      </w:r>
      <w:r w:rsidR="001C5960">
        <w:t>.</w:t>
      </w:r>
    </w:p>
    <w:p w:rsidR="00C97B1D" w:rsidRDefault="00DB6449" w:rsidP="00812957">
      <w:pPr>
        <w:pStyle w:val="Heading2"/>
      </w:pPr>
      <w:bookmarkStart w:id="16" w:name="_Toc359311625"/>
      <w:r>
        <w:lastRenderedPageBreak/>
        <w:t xml:space="preserve">Public </w:t>
      </w:r>
      <w:r w:rsidR="00C97B1D">
        <w:t>Transport</w:t>
      </w:r>
      <w:bookmarkEnd w:id="16"/>
    </w:p>
    <w:p w:rsidR="00EA0B53" w:rsidRDefault="00EA0B53" w:rsidP="001C5960">
      <w:r>
        <w:t xml:space="preserve">The Lara train station is located </w:t>
      </w:r>
      <w:r w:rsidR="007964A9">
        <w:t>a travel distance of approximately 4km from the site.</w:t>
      </w:r>
    </w:p>
    <w:p w:rsidR="006641FA" w:rsidRDefault="006641FA" w:rsidP="006641FA">
      <w:r w:rsidRPr="0019618C">
        <w:t xml:space="preserve">Bus route </w:t>
      </w:r>
      <w:r>
        <w:t>12</w:t>
      </w:r>
      <w:r w:rsidRPr="0019618C">
        <w:t xml:space="preserve"> (</w:t>
      </w:r>
      <w:r>
        <w:t>Geelong</w:t>
      </w:r>
      <w:r w:rsidRPr="0019618C">
        <w:t xml:space="preserve"> – </w:t>
      </w:r>
      <w:r>
        <w:t>Lara</w:t>
      </w:r>
      <w:r w:rsidRPr="0019618C">
        <w:t>) operate</w:t>
      </w:r>
      <w:r>
        <w:t>s</w:t>
      </w:r>
      <w:r w:rsidRPr="0019618C">
        <w:t xml:space="preserve"> along </w:t>
      </w:r>
      <w:r>
        <w:t>Forest Road South approximately 400m from the site boundary, refer Figure 2.</w:t>
      </w:r>
      <w:r w:rsidR="0028066B">
        <w:t>10</w:t>
      </w:r>
      <w:r>
        <w:t xml:space="preserve"> showing route map.</w:t>
      </w:r>
    </w:p>
    <w:p w:rsidR="006641FA" w:rsidRDefault="006641FA" w:rsidP="006641FA">
      <w:pPr>
        <w:pStyle w:val="TableorFigureTitle"/>
      </w:pPr>
      <w:r>
        <w:t>Figure 2.</w:t>
      </w:r>
      <w:r w:rsidR="0028066B">
        <w:t>10</w:t>
      </w:r>
      <w:r>
        <w:t xml:space="preserve">     Extract of Bus Route 12 Map  (Source: www.ptv.vic.gov.au)</w:t>
      </w:r>
    </w:p>
    <w:p w:rsidR="00163523" w:rsidRDefault="00163523" w:rsidP="00C97B1D">
      <w:r>
        <w:rPr>
          <w:noProof/>
        </w:rPr>
        <w:drawing>
          <wp:inline distT="0" distB="0" distL="0" distR="0" wp14:anchorId="01A28EA1" wp14:editId="29C6D826">
            <wp:extent cx="5939790" cy="3736483"/>
            <wp:effectExtent l="19050" t="19050" r="22860" b="1651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39790" cy="3736483"/>
                    </a:xfrm>
                    <a:prstGeom prst="rect">
                      <a:avLst/>
                    </a:prstGeom>
                    <a:ln>
                      <a:solidFill>
                        <a:schemeClr val="tx1"/>
                      </a:solidFill>
                    </a:ln>
                  </pic:spPr>
                </pic:pic>
              </a:graphicData>
            </a:graphic>
          </wp:inline>
        </w:drawing>
      </w:r>
    </w:p>
    <w:p w:rsidR="00163523" w:rsidRDefault="00163523" w:rsidP="00163523"/>
    <w:p w:rsidR="005A35B8" w:rsidRDefault="006641FA" w:rsidP="005A35B8">
      <w:r>
        <w:t xml:space="preserve">The </w:t>
      </w:r>
      <w:r w:rsidR="005A35B8">
        <w:t xml:space="preserve">G21 Integrated Public Transport Strategy </w:t>
      </w:r>
      <w:r w:rsidR="0028066B">
        <w:t xml:space="preserve">provides a staged plan for the improvement of public transport within the G21 region.  It </w:t>
      </w:r>
      <w:r w:rsidR="005A35B8">
        <w:t>recommends that route 12 be expanded to pick up other catchment areas, particularly identified growth areas.</w:t>
      </w:r>
    </w:p>
    <w:p w:rsidR="00163523" w:rsidRDefault="00163523" w:rsidP="00C97B1D"/>
    <w:p w:rsidR="00DB6449" w:rsidRPr="00B726BE" w:rsidRDefault="00EA5DCC" w:rsidP="00812957">
      <w:pPr>
        <w:pStyle w:val="Heading2"/>
      </w:pPr>
      <w:bookmarkStart w:id="17" w:name="_Toc359311626"/>
      <w:r w:rsidRPr="00B726BE">
        <w:t xml:space="preserve">Pedestrian and </w:t>
      </w:r>
      <w:r w:rsidR="00360796" w:rsidRPr="00B726BE">
        <w:t>Cyclist</w:t>
      </w:r>
      <w:r w:rsidR="00DB6449" w:rsidRPr="00B726BE">
        <w:t xml:space="preserve"> </w:t>
      </w:r>
      <w:r w:rsidR="00360796" w:rsidRPr="00B726BE">
        <w:t>Facilities</w:t>
      </w:r>
      <w:bookmarkEnd w:id="17"/>
    </w:p>
    <w:p w:rsidR="00B726BE" w:rsidRPr="00B726BE" w:rsidRDefault="00B726BE" w:rsidP="00260782">
      <w:r w:rsidRPr="00B726BE">
        <w:t xml:space="preserve">Footpaths are provided on the north side of Canterbury Road West </w:t>
      </w:r>
      <w:r w:rsidR="0028066B">
        <w:t>adjacent residential areas</w:t>
      </w:r>
      <w:r w:rsidRPr="00B726BE">
        <w:t>.  Within Grand Lakes Estate</w:t>
      </w:r>
      <w:r w:rsidR="0028066B">
        <w:t>,</w:t>
      </w:r>
      <w:r w:rsidRPr="00B726BE">
        <w:t xml:space="preserve"> local roads generally have footpaths on both sides and trails are provided along the wetlands open space.  Local roads east of the site generally have footpaths on one side of the roadway.  Forest Road South has on-road bicycle lanes north of Canterbury Road.</w:t>
      </w:r>
    </w:p>
    <w:p w:rsidR="00260782" w:rsidRDefault="00260782" w:rsidP="00C97B1D"/>
    <w:p w:rsidR="00320714" w:rsidRDefault="00320714" w:rsidP="00320714">
      <w:pPr>
        <w:pStyle w:val="Heading2"/>
      </w:pPr>
      <w:bookmarkStart w:id="18" w:name="_Toc359311627"/>
      <w:r>
        <w:t>Lara Structure Plan</w:t>
      </w:r>
      <w:bookmarkEnd w:id="18"/>
    </w:p>
    <w:p w:rsidR="004C6DB3" w:rsidRDefault="004C6DB3" w:rsidP="00C97B1D">
      <w:r>
        <w:t xml:space="preserve">The Lara Structure Plan adopted in 2011 provides a strategic framework for the future planning and development of Lara.  </w:t>
      </w:r>
      <w:r w:rsidR="00861631">
        <w:t>Items nominated in the Structure Plan</w:t>
      </w:r>
      <w:r>
        <w:t xml:space="preserve"> relevant to the proposed development include the following:</w:t>
      </w:r>
    </w:p>
    <w:p w:rsidR="00320714" w:rsidRDefault="004C6DB3" w:rsidP="004C6DB3">
      <w:pPr>
        <w:pStyle w:val="DotPoint"/>
      </w:pPr>
      <w:r>
        <w:lastRenderedPageBreak/>
        <w:t>A recommendation that the site be nominated for rezoning to residential.</w:t>
      </w:r>
    </w:p>
    <w:p w:rsidR="004C6DB3" w:rsidRDefault="004C6DB3" w:rsidP="004C6DB3">
      <w:pPr>
        <w:pStyle w:val="DotPoint"/>
      </w:pPr>
      <w:r>
        <w:t xml:space="preserve">Identification of </w:t>
      </w:r>
      <w:r w:rsidR="00D33FAF">
        <w:t>an</w:t>
      </w:r>
      <w:r>
        <w:t xml:space="preserve"> area south of Canterbury Road West </w:t>
      </w:r>
      <w:r w:rsidR="00D33FAF">
        <w:t xml:space="preserve">and north of the Heales Road Industrial Buffer </w:t>
      </w:r>
      <w:r>
        <w:t xml:space="preserve">for further investigation </w:t>
      </w:r>
      <w:r w:rsidR="00D33FAF">
        <w:t xml:space="preserve">regarding </w:t>
      </w:r>
      <w:r>
        <w:t>possible residential development.</w:t>
      </w:r>
    </w:p>
    <w:p w:rsidR="00677658" w:rsidRDefault="00254000" w:rsidP="00C97B1D">
      <w:pPr>
        <w:pStyle w:val="DotPoint"/>
      </w:pPr>
      <w:r>
        <w:t>Proposed upgrade of Forest Road South to accommodate on-street parking, pedestrian refuges, bicycle lanes, 4 through lanes and truck turning lanes.</w:t>
      </w:r>
      <w:r w:rsidR="00677658">
        <w:t xml:space="preserve">  Based on discussions with VicRoads, </w:t>
      </w:r>
      <w:r w:rsidR="00E0784D">
        <w:t>the duplication of Forest Road South i</w:t>
      </w:r>
      <w:r w:rsidR="00677658">
        <w:t>s not part of any current project planning and its implementation is not expected in the short term future.</w:t>
      </w:r>
    </w:p>
    <w:p w:rsidR="00F225ED" w:rsidRDefault="00F225ED" w:rsidP="00C97B1D"/>
    <w:p w:rsidR="00150FC8" w:rsidRDefault="00150FC8" w:rsidP="00C97B1D">
      <w:pPr>
        <w:sectPr w:rsidR="00150FC8" w:rsidSect="00805F42">
          <w:headerReference w:type="default" r:id="rId27"/>
          <w:footerReference w:type="default" r:id="rId28"/>
          <w:pgSz w:w="11906" w:h="16838" w:code="9"/>
          <w:pgMar w:top="1361" w:right="1134" w:bottom="1077" w:left="1418" w:header="510" w:footer="510" w:gutter="0"/>
          <w:cols w:space="708"/>
          <w:titlePg/>
          <w:docGrid w:linePitch="360"/>
        </w:sectPr>
      </w:pPr>
    </w:p>
    <w:p w:rsidR="00AA6658" w:rsidRDefault="00150FC8" w:rsidP="00AA6658">
      <w:pPr>
        <w:pStyle w:val="TableorFigureTitle"/>
      </w:pPr>
      <w:r>
        <w:lastRenderedPageBreak/>
        <w:t>Figure 2.</w:t>
      </w:r>
      <w:r w:rsidR="00D33FAF">
        <w:t>11</w:t>
      </w:r>
      <w:r>
        <w:t xml:space="preserve">     </w:t>
      </w:r>
      <w:r w:rsidR="00AA6658">
        <w:t>Lara Structure Plan</w:t>
      </w:r>
    </w:p>
    <w:p w:rsidR="00AA6658" w:rsidRDefault="00AA6658" w:rsidP="00C97B1D">
      <w:r>
        <w:rPr>
          <w:noProof/>
        </w:rPr>
        <w:drawing>
          <wp:inline distT="0" distB="0" distL="0" distR="0" wp14:anchorId="54D68E5E" wp14:editId="462091D3">
            <wp:extent cx="8190327" cy="5508345"/>
            <wp:effectExtent l="19050" t="19050" r="20320" b="165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8202243" cy="5516359"/>
                    </a:xfrm>
                    <a:prstGeom prst="rect">
                      <a:avLst/>
                    </a:prstGeom>
                    <a:ln>
                      <a:solidFill>
                        <a:schemeClr val="tx1"/>
                      </a:solidFill>
                    </a:ln>
                  </pic:spPr>
                </pic:pic>
              </a:graphicData>
            </a:graphic>
          </wp:inline>
        </w:drawing>
      </w:r>
    </w:p>
    <w:p w:rsidR="00AA6658" w:rsidRDefault="00150FC8" w:rsidP="00AA6658">
      <w:pPr>
        <w:pStyle w:val="TableorFigureTitle"/>
      </w:pPr>
      <w:r>
        <w:lastRenderedPageBreak/>
        <w:t>Figure 2.</w:t>
      </w:r>
      <w:r w:rsidR="00D33FAF">
        <w:t>12</w:t>
      </w:r>
      <w:r>
        <w:t xml:space="preserve">     </w:t>
      </w:r>
      <w:r w:rsidR="00AA6658">
        <w:t>Lara Structure Plan Transport Management Plan</w:t>
      </w:r>
    </w:p>
    <w:p w:rsidR="00AA6658" w:rsidRDefault="00AA6658" w:rsidP="00AA6658">
      <w:r>
        <w:rPr>
          <w:noProof/>
        </w:rPr>
        <w:drawing>
          <wp:inline distT="0" distB="0" distL="0" distR="0" wp14:anchorId="6A873825" wp14:editId="6081E43E">
            <wp:extent cx="7451551" cy="5581498"/>
            <wp:effectExtent l="19050" t="19050" r="16510" b="1968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7454046" cy="5583367"/>
                    </a:xfrm>
                    <a:prstGeom prst="rect">
                      <a:avLst/>
                    </a:prstGeom>
                    <a:ln>
                      <a:solidFill>
                        <a:schemeClr val="tx1"/>
                      </a:solidFill>
                    </a:ln>
                  </pic:spPr>
                </pic:pic>
              </a:graphicData>
            </a:graphic>
          </wp:inline>
        </w:drawing>
      </w:r>
    </w:p>
    <w:p w:rsidR="00150FC8" w:rsidRDefault="00150FC8" w:rsidP="00AA6658">
      <w:pPr>
        <w:sectPr w:rsidR="00150FC8" w:rsidSect="004541BC">
          <w:footerReference w:type="default" r:id="rId31"/>
          <w:pgSz w:w="16838" w:h="11906" w:orient="landscape" w:code="9"/>
          <w:pgMar w:top="1418" w:right="1191" w:bottom="1134" w:left="1077" w:header="510" w:footer="510" w:gutter="0"/>
          <w:cols w:space="708"/>
          <w:docGrid w:linePitch="360"/>
        </w:sectPr>
      </w:pPr>
    </w:p>
    <w:p w:rsidR="00C97B1D" w:rsidRPr="00ED6936" w:rsidRDefault="00C97B1D" w:rsidP="00812957">
      <w:pPr>
        <w:pStyle w:val="Heading1"/>
      </w:pPr>
      <w:bookmarkStart w:id="19" w:name="_Toc359311628"/>
      <w:r w:rsidRPr="00ED6936">
        <w:lastRenderedPageBreak/>
        <w:t>Proposed Development</w:t>
      </w:r>
      <w:bookmarkEnd w:id="19"/>
    </w:p>
    <w:p w:rsidR="007964A9" w:rsidRDefault="00DC49CB" w:rsidP="00C97B1D">
      <w:r>
        <w:t>Plans show</w:t>
      </w:r>
      <w:r w:rsidR="00D33FAF">
        <w:t xml:space="preserve"> a </w:t>
      </w:r>
      <w:r w:rsidR="007964A9">
        <w:t>p</w:t>
      </w:r>
      <w:r w:rsidR="00D33FAF">
        <w:t>roposed development incorporating 1</w:t>
      </w:r>
      <w:r w:rsidR="007964A9">
        <w:t xml:space="preserve">28 residential dwelling lots and supporting </w:t>
      </w:r>
      <w:r w:rsidR="00D33FAF">
        <w:t xml:space="preserve">transport </w:t>
      </w:r>
      <w:r w:rsidR="007964A9">
        <w:t xml:space="preserve">network.  The proposed </w:t>
      </w:r>
      <w:r w:rsidR="00D33FAF">
        <w:t xml:space="preserve">road </w:t>
      </w:r>
      <w:r w:rsidR="00503EE5">
        <w:t xml:space="preserve">network </w:t>
      </w:r>
      <w:r w:rsidR="00D33FAF">
        <w:t>is laid out in a grid configuration with a main access via Canterbury Road West.  The road network also connects to Grand Lakes Estate to the north (area currently under construction) and to the west (future stage).  The network will also provide for future connectivity to undeveloped land immediately east of the site.</w:t>
      </w:r>
      <w:r w:rsidR="00D72B06">
        <w:t xml:space="preserve">  The development is likely to occur in stages over several years.</w:t>
      </w:r>
    </w:p>
    <w:p w:rsidR="007964A9" w:rsidRDefault="00C71F62" w:rsidP="00C97B1D">
      <w:r>
        <w:t>A copy of the plan of subdivision is attached in Appendix B.</w:t>
      </w:r>
    </w:p>
    <w:p w:rsidR="00401A29" w:rsidRPr="00790A28" w:rsidRDefault="00625E13" w:rsidP="00812957">
      <w:pPr>
        <w:pStyle w:val="Heading1"/>
      </w:pPr>
      <w:bookmarkStart w:id="20" w:name="_Toc340058254"/>
      <w:bookmarkStart w:id="21" w:name="_Toc359311629"/>
      <w:r>
        <w:lastRenderedPageBreak/>
        <w:t xml:space="preserve">Transport Network </w:t>
      </w:r>
      <w:r w:rsidR="00401A29" w:rsidRPr="00790A28">
        <w:t>Design Review</w:t>
      </w:r>
      <w:bookmarkEnd w:id="20"/>
      <w:bookmarkEnd w:id="21"/>
    </w:p>
    <w:p w:rsidR="00625E13" w:rsidRDefault="00625E13" w:rsidP="00625E13">
      <w:pPr>
        <w:pStyle w:val="Heading2"/>
      </w:pPr>
      <w:bookmarkStart w:id="22" w:name="_Toc359311630"/>
      <w:r>
        <w:t>Preamble</w:t>
      </w:r>
      <w:bookmarkEnd w:id="22"/>
    </w:p>
    <w:p w:rsidR="00396397" w:rsidRDefault="00625E13" w:rsidP="00396397">
      <w:r>
        <w:t xml:space="preserve">The transport network represented in the proposed development plan has been reviewed and findings are presented below.  </w:t>
      </w:r>
      <w:r w:rsidR="00396397">
        <w:t>The review focused on the overarching principle of providing safe and efficient movement for all road users.  Th</w:t>
      </w:r>
      <w:r w:rsidR="00396397" w:rsidRPr="00625E13">
        <w:t>e Greater Geelong Planning Scheme</w:t>
      </w:r>
      <w:r w:rsidR="00396397">
        <w:t xml:space="preserve"> has been referred to as it provides</w:t>
      </w:r>
      <w:r w:rsidR="00396397" w:rsidRPr="00635791">
        <w:t xml:space="preserve"> </w:t>
      </w:r>
      <w:r w:rsidR="00396397">
        <w:t>specific guidance for new residential subdivisions.  Other guideline documents include t</w:t>
      </w:r>
      <w:r w:rsidR="00396397" w:rsidRPr="00625E13">
        <w:t>he</w:t>
      </w:r>
      <w:r w:rsidR="00396397">
        <w:t xml:space="preserve"> Infrastructure Design Manual (IDM) </w:t>
      </w:r>
      <w:r w:rsidR="003B5E30">
        <w:t xml:space="preserve">which has been adopted by Council </w:t>
      </w:r>
      <w:r w:rsidR="00396397">
        <w:t>and various other transport planning texts such as Austroads publications.</w:t>
      </w:r>
    </w:p>
    <w:p w:rsidR="00396397" w:rsidRDefault="00396397" w:rsidP="00396397"/>
    <w:p w:rsidR="00396397" w:rsidRDefault="00396397" w:rsidP="00396397">
      <w:pPr>
        <w:pStyle w:val="Heading2"/>
      </w:pPr>
      <w:bookmarkStart w:id="23" w:name="_Toc359311631"/>
      <w:r>
        <w:t>General</w:t>
      </w:r>
      <w:bookmarkEnd w:id="23"/>
    </w:p>
    <w:p w:rsidR="00272AF4" w:rsidRDefault="00272AF4" w:rsidP="00396397">
      <w:r>
        <w:t xml:space="preserve">In general the proposed road network is considered consistent with the objectives of the </w:t>
      </w:r>
      <w:r w:rsidR="0015724A">
        <w:t>Planning Scheme</w:t>
      </w:r>
      <w:r w:rsidR="00FD75C9">
        <w:t xml:space="preserve"> as it is expected to </w:t>
      </w:r>
      <w:r>
        <w:t xml:space="preserve">provide direct, safe and convenient movement for all road users.  The grid layout will be easily navigated and </w:t>
      </w:r>
      <w:r w:rsidR="00D33FAF">
        <w:t xml:space="preserve">good connectivity is provided through various linkages to </w:t>
      </w:r>
      <w:r>
        <w:t>surrounding neighbourhoods.</w:t>
      </w:r>
    </w:p>
    <w:p w:rsidR="00396397" w:rsidRDefault="00396397" w:rsidP="00396397"/>
    <w:p w:rsidR="003B5E30" w:rsidRDefault="003B5E30" w:rsidP="003B5E30">
      <w:pPr>
        <w:pStyle w:val="Heading2"/>
      </w:pPr>
      <w:bookmarkStart w:id="24" w:name="_Toc359311632"/>
      <w:r>
        <w:t>Road Hierarchy and Cross Sections</w:t>
      </w:r>
      <w:bookmarkEnd w:id="24"/>
    </w:p>
    <w:p w:rsidR="00D33FAF" w:rsidRDefault="00D33FAF" w:rsidP="00D33FAF">
      <w:pPr>
        <w:pStyle w:val="Heading3"/>
      </w:pPr>
      <w:r>
        <w:t>Internal Roads</w:t>
      </w:r>
    </w:p>
    <w:p w:rsidR="009E3AFB" w:rsidRDefault="003B5E30" w:rsidP="003B5E30">
      <w:r>
        <w:t>A</w:t>
      </w:r>
      <w:r w:rsidR="00C26AFE">
        <w:t>lmost a</w:t>
      </w:r>
      <w:r>
        <w:t>ll roads within the proposed development are expected to operate as local access streets.</w:t>
      </w:r>
      <w:r w:rsidR="009E3AFB">
        <w:t xml:space="preserve">  </w:t>
      </w:r>
      <w:r>
        <w:t xml:space="preserve">Development plans indicate that the road network will be </w:t>
      </w:r>
      <w:r w:rsidR="007D2C23">
        <w:t xml:space="preserve">predominately </w:t>
      </w:r>
      <w:r>
        <w:t>comprised of roads with a pavement width of approximately 7m set within either a 16m or 18m road reserve</w:t>
      </w:r>
      <w:r w:rsidR="007D2C23">
        <w:t xml:space="preserve"> and f</w:t>
      </w:r>
      <w:r>
        <w:t xml:space="preserve">ootpaths </w:t>
      </w:r>
      <w:r w:rsidR="007D2C23">
        <w:t>provided on both sides</w:t>
      </w:r>
      <w:r>
        <w:t xml:space="preserve">.  </w:t>
      </w:r>
    </w:p>
    <w:p w:rsidR="007D2C23" w:rsidRDefault="003B5E30" w:rsidP="003B5E30">
      <w:r>
        <w:t xml:space="preserve">One </w:t>
      </w:r>
      <w:r w:rsidR="00C26AFE">
        <w:t xml:space="preserve">short </w:t>
      </w:r>
      <w:r>
        <w:t>section of roadway adjacent lot numbers 47</w:t>
      </w:r>
      <w:r w:rsidR="00D33FAF">
        <w:t>-</w:t>
      </w:r>
      <w:r>
        <w:t xml:space="preserve">48 will function as an access lane and is shown with a </w:t>
      </w:r>
      <w:r w:rsidR="00C26AFE">
        <w:t>5</w:t>
      </w:r>
      <w:r>
        <w:t xml:space="preserve">m </w:t>
      </w:r>
      <w:r w:rsidR="00C26AFE">
        <w:t xml:space="preserve">shared (vehicular, pedestrian, cyclist) </w:t>
      </w:r>
      <w:r>
        <w:t xml:space="preserve">pavement </w:t>
      </w:r>
      <w:r w:rsidR="00EC758F">
        <w:t xml:space="preserve">set within a </w:t>
      </w:r>
      <w:r>
        <w:t>10m road reserve.</w:t>
      </w:r>
    </w:p>
    <w:p w:rsidR="009E3AFB" w:rsidRDefault="009E3AFB" w:rsidP="009E3AFB">
      <w:r>
        <w:t xml:space="preserve">These cross sections are consistent with the </w:t>
      </w:r>
      <w:r w:rsidR="007C5CCC" w:rsidRPr="00625E13">
        <w:t>Planning Scheme</w:t>
      </w:r>
      <w:r w:rsidR="007C5CCC">
        <w:t xml:space="preserve"> and </w:t>
      </w:r>
      <w:r>
        <w:t>Infrastructure Design Manual and are considered fit for purpose.</w:t>
      </w:r>
    </w:p>
    <w:p w:rsidR="009F0892" w:rsidRDefault="009F0892" w:rsidP="009F0892"/>
    <w:p w:rsidR="00D33FAF" w:rsidRDefault="00D33FAF" w:rsidP="00D33FAF">
      <w:pPr>
        <w:pStyle w:val="Heading3"/>
      </w:pPr>
      <w:r>
        <w:t>Canterbury Road West</w:t>
      </w:r>
    </w:p>
    <w:p w:rsidR="00B90831" w:rsidRDefault="00D33FAF" w:rsidP="009F0892">
      <w:r>
        <w:t xml:space="preserve">Development plans show a footpath along Canterbury Road West adjacent lots on the north side and a 7m wide (approximate) carriageway.  </w:t>
      </w:r>
    </w:p>
    <w:p w:rsidR="00D33FAF" w:rsidRDefault="00B90831" w:rsidP="009F0892">
      <w:r>
        <w:t xml:space="preserve">Given recent development growth and the potential for future residential development along the south side of Canterbury Road West, it is likely that the roadway will function as a collector (distributor) road in future.  </w:t>
      </w:r>
      <w:r w:rsidR="00D33FAF">
        <w:t>The Planning Scheme and Infrastructure Design Manual specify collector streets with carriageways in the order of 11m width to accommodate a traffic lane in each direction clear of kerbside parking on both sides.</w:t>
      </w:r>
      <w:r>
        <w:t xml:space="preserve">  The carriageway recently constructed to the west of the site adjacent Grand Lakes Estate is 9m wide (approximate) between kerbs while to the east of the site a 6.5m wide (approximate) carriageway is provided with kerbing on the north side only.</w:t>
      </w:r>
    </w:p>
    <w:p w:rsidR="00B90831" w:rsidRDefault="00B90831" w:rsidP="009F0892">
      <w:r>
        <w:t xml:space="preserve">Given all of the above, it is recommended that Council review the role of Canterbury Road West and specify </w:t>
      </w:r>
      <w:r w:rsidR="00503EE5">
        <w:t xml:space="preserve">a future classification and </w:t>
      </w:r>
      <w:r>
        <w:t xml:space="preserve">cross section.  A potential treatment as part of the proposed development is </w:t>
      </w:r>
      <w:r w:rsidR="00503EE5">
        <w:t xml:space="preserve">to </w:t>
      </w:r>
      <w:r>
        <w:t xml:space="preserve">construct a 9m wide (approximate) carriageway matching into the </w:t>
      </w:r>
      <w:r>
        <w:lastRenderedPageBreak/>
        <w:t xml:space="preserve">carriageway to the west that </w:t>
      </w:r>
      <w:r w:rsidR="00503EE5">
        <w:t>will accommodate</w:t>
      </w:r>
      <w:r>
        <w:t xml:space="preserve"> a traffic lane in each direction clear of kerbside parking on the north side</w:t>
      </w:r>
      <w:r w:rsidR="00503EE5">
        <w:t xml:space="preserve">.  Its design could </w:t>
      </w:r>
      <w:r>
        <w:t>make provision for the potential future widening of the carriageway on the south side to accommodate a parking lane should residential development occur on this side.</w:t>
      </w:r>
    </w:p>
    <w:p w:rsidR="00B90831" w:rsidRDefault="00B90831" w:rsidP="009F0892">
      <w:r>
        <w:t>It is also recommended that a 60kph speed limit be implemented along the length of Canterbury Road West.</w:t>
      </w:r>
    </w:p>
    <w:p w:rsidR="00D33FAF" w:rsidRDefault="00D33FAF" w:rsidP="009F0892"/>
    <w:p w:rsidR="009F0892" w:rsidRDefault="009F0892" w:rsidP="009F0892">
      <w:pPr>
        <w:pStyle w:val="Heading2"/>
      </w:pPr>
      <w:bookmarkStart w:id="25" w:name="_Toc359311633"/>
      <w:r>
        <w:t>Access to Public Transport</w:t>
      </w:r>
      <w:bookmarkEnd w:id="25"/>
    </w:p>
    <w:p w:rsidR="00BB6074" w:rsidRDefault="00A51276" w:rsidP="005A35B8">
      <w:r>
        <w:t xml:space="preserve">Predominately route buses operate along the arterial and collector road networks to service neighbouring </w:t>
      </w:r>
      <w:r w:rsidR="00503EE5">
        <w:t xml:space="preserve">areas.  Accordingly, it is considered unlikely that a bus route will be directed through the proposed development's local street network.  </w:t>
      </w:r>
    </w:p>
    <w:p w:rsidR="00BB6074" w:rsidRDefault="00BB6074" w:rsidP="005A35B8">
      <w:r>
        <w:t>Currently bus route 12 operates along Forest Road South and Buckingham Street which are approximately 400m distance from the site's eastern and northern boundaries providing access to public transport services.</w:t>
      </w:r>
    </w:p>
    <w:p w:rsidR="00A51276" w:rsidRDefault="00BB6074" w:rsidP="00BB6074">
      <w:r>
        <w:t xml:space="preserve">The G21 Integrated Public Transport Strategy recommends that route 12 be expanded </w:t>
      </w:r>
      <w:r w:rsidR="008867E6">
        <w:t xml:space="preserve">to pick up identified growth areas.  On this basis, </w:t>
      </w:r>
      <w:r>
        <w:t xml:space="preserve">it is anticipated that Canterbury Road West would form a likely route extension.  If this occurs, residents within the proposed development will have </w:t>
      </w:r>
      <w:r w:rsidR="00503EE5">
        <w:t xml:space="preserve">a shorter distance to </w:t>
      </w:r>
      <w:r>
        <w:t>access public trans</w:t>
      </w:r>
      <w:r w:rsidR="00503EE5">
        <w:t>port services.</w:t>
      </w:r>
    </w:p>
    <w:p w:rsidR="009F0892" w:rsidRDefault="00BB6074" w:rsidP="00BB6074">
      <w:pPr>
        <w:pStyle w:val="TableorFigureTitle"/>
      </w:pPr>
      <w:r>
        <w:t>Figure 4.1     Site Location Compared with Existing and Potential Future Bus Routes</w:t>
      </w:r>
    </w:p>
    <w:p w:rsidR="00651B98" w:rsidRDefault="00FE5E34" w:rsidP="009F0892">
      <w:r w:rsidRPr="00FE5E34">
        <w:rPr>
          <w:noProof/>
        </w:rPr>
        <mc:AlternateContent>
          <mc:Choice Requires="wps">
            <w:drawing>
              <wp:anchor distT="0" distB="0" distL="114300" distR="114300" simplePos="0" relativeHeight="251981824" behindDoc="0" locked="0" layoutInCell="1" allowOverlap="1" wp14:anchorId="0174EBF6" wp14:editId="7D8CF875">
                <wp:simplePos x="0" y="0"/>
                <wp:positionH relativeFrom="column">
                  <wp:posOffset>2623659</wp:posOffset>
                </wp:positionH>
                <wp:positionV relativeFrom="paragraph">
                  <wp:posOffset>1399540</wp:posOffset>
                </wp:positionV>
                <wp:extent cx="682625" cy="299085"/>
                <wp:effectExtent l="1270" t="0" r="42545" b="0"/>
                <wp:wrapNone/>
                <wp:docPr id="268" name="Text Box 268"/>
                <wp:cNvGraphicFramePr/>
                <a:graphic xmlns:a="http://schemas.openxmlformats.org/drawingml/2006/main">
                  <a:graphicData uri="http://schemas.microsoft.com/office/word/2010/wordprocessingShape">
                    <wps:wsp>
                      <wps:cNvSpPr txBox="1"/>
                      <wps:spPr>
                        <a:xfrm rot="16632571">
                          <a:off x="0" y="0"/>
                          <a:ext cx="682625" cy="299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FB015E" w:rsidRDefault="00595A56" w:rsidP="00FE5E34">
                            <w:pPr>
                              <w:spacing w:after="0" w:line="240" w:lineRule="auto"/>
                              <w:rPr>
                                <w:color w:val="7F7F7F" w:themeColor="text1" w:themeTint="80"/>
                                <w14:glow w14:rad="101600">
                                  <w14:schemeClr w14:val="bg1">
                                    <w14:alpha w14:val="60000"/>
                                  </w14:schemeClr>
                                </w14:glow>
                              </w:rPr>
                            </w:pPr>
                            <w:r>
                              <w:rPr>
                                <w:color w:val="7F7F7F" w:themeColor="text1" w:themeTint="80"/>
                                <w14:glow w14:rad="101600">
                                  <w14:schemeClr w14:val="bg1">
                                    <w14:alpha w14:val="60000"/>
                                  </w14:schemeClr>
                                </w14:glow>
                              </w:rPr>
                              <w:t>~40</w:t>
                            </w:r>
                            <w:r w:rsidRPr="00FB015E">
                              <w:rPr>
                                <w:color w:val="7F7F7F" w:themeColor="text1" w:themeTint="80"/>
                                <w14:glow w14:rad="101600">
                                  <w14:schemeClr w14:val="bg1">
                                    <w14:alpha w14:val="60000"/>
                                  </w14:schemeClr>
                                </w14:glow>
                              </w:rPr>
                              <w:t>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8" o:spid="_x0000_s1040" type="#_x0000_t202" style="position:absolute;left:0;text-align:left;margin-left:206.6pt;margin-top:110.2pt;width:53.75pt;height:23.55pt;rotation:-5425757fd;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" filled="f" stroked="f" strokeweight=".5pt">
                <v:textbox>
                  <w:txbxContent>
                    <w:p w:rsidR="00595A56" w:rsidRPr="00FB015E" w:rsidRDefault="00595A56" w:rsidP="00FE5E34">
                      <w:pPr>
                        <w:spacing w:after="0" w:line="240" w:lineRule="auto"/>
                        <w:rPr>
                          <w:color w:val="7F7F7F" w:themeColor="text1" w:themeTint="80"/>
                          <w14:glow w14:rad="101600">
                            <w14:schemeClr w14:val="bg1">
                              <w14:alpha w14:val="60000"/>
                            </w14:schemeClr>
                          </w14:glow>
                        </w:rPr>
                      </w:pPr>
                      <w:r>
                        <w:rPr>
                          <w:color w:val="7F7F7F" w:themeColor="text1" w:themeTint="80"/>
                          <w14:glow w14:rad="101600">
                            <w14:schemeClr w14:val="bg1">
                              <w14:alpha w14:val="60000"/>
                            </w14:schemeClr>
                          </w14:glow>
                        </w:rPr>
                        <w:t>~40</w:t>
                      </w:r>
                      <w:r w:rsidRPr="00FB015E">
                        <w:rPr>
                          <w:color w:val="7F7F7F" w:themeColor="text1" w:themeTint="80"/>
                          <w14:glow w14:rad="101600">
                            <w14:schemeClr w14:val="bg1">
                              <w14:alpha w14:val="60000"/>
                            </w14:schemeClr>
                          </w14:glow>
                        </w:rPr>
                        <w:t>0m</w:t>
                      </w:r>
                    </w:p>
                  </w:txbxContent>
                </v:textbox>
              </v:shape>
            </w:pict>
          </mc:Fallback>
        </mc:AlternateContent>
      </w:r>
      <w:r w:rsidRPr="00FE5E34">
        <w:rPr>
          <w:noProof/>
        </w:rPr>
        <mc:AlternateContent>
          <mc:Choice Requires="wps">
            <w:drawing>
              <wp:anchor distT="0" distB="0" distL="114300" distR="114300" simplePos="0" relativeHeight="251980800" behindDoc="0" locked="0" layoutInCell="1" allowOverlap="1" wp14:anchorId="2A957FA1" wp14:editId="444E0DD1">
                <wp:simplePos x="0" y="0"/>
                <wp:positionH relativeFrom="column">
                  <wp:posOffset>2996565</wp:posOffset>
                </wp:positionH>
                <wp:positionV relativeFrom="paragraph">
                  <wp:posOffset>467199</wp:posOffset>
                </wp:positionV>
                <wp:extent cx="211455" cy="1431290"/>
                <wp:effectExtent l="76200" t="38100" r="55245" b="54610"/>
                <wp:wrapNone/>
                <wp:docPr id="267" name="Straight Arrow Connector 267"/>
                <wp:cNvGraphicFramePr/>
                <a:graphic xmlns:a="http://schemas.openxmlformats.org/drawingml/2006/main">
                  <a:graphicData uri="http://schemas.microsoft.com/office/word/2010/wordprocessingShape">
                    <wps:wsp>
                      <wps:cNvCnPr/>
                      <wps:spPr>
                        <a:xfrm flipV="1">
                          <a:off x="0" y="0"/>
                          <a:ext cx="211455" cy="1431290"/>
                        </a:xfrm>
                        <a:prstGeom prst="straightConnector1">
                          <a:avLst/>
                        </a:prstGeom>
                        <a:ln w="15875">
                          <a:solidFill>
                            <a:schemeClr val="tx1">
                              <a:alpha val="40000"/>
                            </a:schemeClr>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67" o:spid="_x0000_s1026" type="#_x0000_t32" style="position:absolute;margin-left:235.95pt;margin-top:36.8pt;width:16.65pt;height:112.7pt;flip:y;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" strokecolor="black [3213]" strokeweight="1.25pt">
                <v:stroke startarrow="open" endarrow="open" opacity="26214f"/>
              </v:shape>
            </w:pict>
          </mc:Fallback>
        </mc:AlternateContent>
      </w:r>
      <w:r w:rsidR="00C1346C" w:rsidRPr="00AC4D31">
        <w:rPr>
          <w:noProof/>
        </w:rPr>
        <mc:AlternateContent>
          <mc:Choice Requires="wps">
            <w:drawing>
              <wp:anchor distT="0" distB="0" distL="114300" distR="114300" simplePos="0" relativeHeight="251978752" behindDoc="0" locked="0" layoutInCell="1" allowOverlap="1" wp14:anchorId="442C3CA8" wp14:editId="701FD50A">
                <wp:simplePos x="0" y="0"/>
                <wp:positionH relativeFrom="column">
                  <wp:posOffset>1350645</wp:posOffset>
                </wp:positionH>
                <wp:positionV relativeFrom="paragraph">
                  <wp:posOffset>3691729</wp:posOffset>
                </wp:positionV>
                <wp:extent cx="1528549" cy="423081"/>
                <wp:effectExtent l="0" t="0" r="0" b="0"/>
                <wp:wrapNone/>
                <wp:docPr id="266" name="Text Box 266"/>
                <wp:cNvGraphicFramePr/>
                <a:graphic xmlns:a="http://schemas.openxmlformats.org/drawingml/2006/main">
                  <a:graphicData uri="http://schemas.microsoft.com/office/word/2010/wordprocessingShape">
                    <wps:wsp>
                      <wps:cNvSpPr txBox="1"/>
                      <wps:spPr>
                        <a:xfrm>
                          <a:off x="0" y="0"/>
                          <a:ext cx="1528549" cy="4230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Default="00595A56" w:rsidP="00C1346C">
                            <w:pPr>
                              <w:spacing w:after="0" w:line="240" w:lineRule="auto"/>
                              <w:rPr>
                                <w:sz w:val="18"/>
                                <w:szCs w:val="18"/>
                                <w14:glow w14:rad="101600">
                                  <w14:schemeClr w14:val="bg1">
                                    <w14:alpha w14:val="60000"/>
                                  </w14:schemeClr>
                                </w14:glow>
                              </w:rPr>
                            </w:pPr>
                            <w:r>
                              <w:rPr>
                                <w:sz w:val="18"/>
                                <w:szCs w:val="18"/>
                                <w14:glow w14:rad="101600">
                                  <w14:schemeClr w14:val="bg1">
                                    <w14:alpha w14:val="60000"/>
                                  </w14:schemeClr>
                                </w14:glow>
                              </w:rPr>
                              <w:t>Existing Bus Route 12</w:t>
                            </w:r>
                          </w:p>
                          <w:p w:rsidR="00595A56" w:rsidRPr="00C1346C" w:rsidRDefault="00595A56" w:rsidP="00C1346C">
                            <w:pPr>
                              <w:spacing w:after="0" w:line="240" w:lineRule="auto"/>
                              <w:rPr>
                                <w:sz w:val="18"/>
                                <w:szCs w:val="18"/>
                                <w:u w:val="single"/>
                                <w14:glow w14:rad="101600">
                                  <w14:schemeClr w14:val="bg1">
                                    <w14:alpha w14:val="60000"/>
                                  </w14:schemeClr>
                                </w14:glow>
                              </w:rPr>
                            </w:pPr>
                            <w:r>
                              <w:rPr>
                                <w:sz w:val="18"/>
                                <w:szCs w:val="18"/>
                                <w14:glow w14:rad="101600">
                                  <w14:schemeClr w14:val="bg1">
                                    <w14:alpha w14:val="60000"/>
                                  </w14:schemeClr>
                                </w14:glow>
                              </w:rPr>
                              <w:t>Potential Route Extension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6" o:spid="_x0000_s1041" type="#_x0000_t202" style="position:absolute;left:0;text-align:left;margin-left:106.35pt;margin-top:290.7pt;width:120.35pt;height:33.3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" filled="f" stroked="f" strokeweight=".5pt">
                <v:textbox>
                  <w:txbxContent>
                    <w:p w:rsidR="00595A56" w:rsidRDefault="00595A56" w:rsidP="00C1346C">
                      <w:pPr>
                        <w:spacing w:after="0" w:line="240" w:lineRule="auto"/>
                        <w:rPr>
                          <w:sz w:val="18"/>
                          <w:szCs w:val="18"/>
                          <w14:glow w14:rad="101600">
                            <w14:schemeClr w14:val="bg1">
                              <w14:alpha w14:val="60000"/>
                            </w14:schemeClr>
                          </w14:glow>
                        </w:rPr>
                      </w:pPr>
                      <w:r>
                        <w:rPr>
                          <w:sz w:val="18"/>
                          <w:szCs w:val="18"/>
                          <w14:glow w14:rad="101600">
                            <w14:schemeClr w14:val="bg1">
                              <w14:alpha w14:val="60000"/>
                            </w14:schemeClr>
                          </w14:glow>
                        </w:rPr>
                        <w:t>Existing Bus Route 12</w:t>
                      </w:r>
                    </w:p>
                    <w:p w:rsidR="00595A56" w:rsidRPr="00C1346C" w:rsidRDefault="00595A56" w:rsidP="00C1346C">
                      <w:pPr>
                        <w:spacing w:after="0" w:line="240" w:lineRule="auto"/>
                        <w:rPr>
                          <w:sz w:val="18"/>
                          <w:szCs w:val="18"/>
                          <w:u w:val="single"/>
                          <w14:glow w14:rad="101600">
                            <w14:schemeClr w14:val="bg1">
                              <w14:alpha w14:val="60000"/>
                            </w14:schemeClr>
                          </w14:glow>
                        </w:rPr>
                      </w:pPr>
                      <w:r>
                        <w:rPr>
                          <w:sz w:val="18"/>
                          <w:szCs w:val="18"/>
                          <w14:glow w14:rad="101600">
                            <w14:schemeClr w14:val="bg1">
                              <w14:alpha w14:val="60000"/>
                            </w14:schemeClr>
                          </w14:glow>
                        </w:rPr>
                        <w:t>Potential Route Extension</w:t>
                      </w:r>
                    </w:p>
                  </w:txbxContent>
                </v:textbox>
              </v:shape>
            </w:pict>
          </mc:Fallback>
        </mc:AlternateContent>
      </w:r>
      <w:r w:rsidR="00C1346C" w:rsidRPr="00AC4D31">
        <w:rPr>
          <w:noProof/>
        </w:rPr>
        <mc:AlternateContent>
          <mc:Choice Requires="wps">
            <w:drawing>
              <wp:anchor distT="0" distB="0" distL="114300" distR="114300" simplePos="0" relativeHeight="251976704" behindDoc="0" locked="0" layoutInCell="1" allowOverlap="1" wp14:anchorId="103CE2F0" wp14:editId="0ADABFDF">
                <wp:simplePos x="0" y="0"/>
                <wp:positionH relativeFrom="column">
                  <wp:posOffset>798717</wp:posOffset>
                </wp:positionH>
                <wp:positionV relativeFrom="paragraph">
                  <wp:posOffset>3508319</wp:posOffset>
                </wp:positionV>
                <wp:extent cx="805218" cy="259308"/>
                <wp:effectExtent l="0" t="0" r="0" b="7620"/>
                <wp:wrapNone/>
                <wp:docPr id="265" name="Text Box 265"/>
                <wp:cNvGraphicFramePr/>
                <a:graphic xmlns:a="http://schemas.openxmlformats.org/drawingml/2006/main">
                  <a:graphicData uri="http://schemas.microsoft.com/office/word/2010/wordprocessingShape">
                    <wps:wsp>
                      <wps:cNvSpPr txBox="1"/>
                      <wps:spPr>
                        <a:xfrm>
                          <a:off x="0" y="0"/>
                          <a:ext cx="805218" cy="2593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C1346C" w:rsidRDefault="00595A56" w:rsidP="00C1346C">
                            <w:pPr>
                              <w:spacing w:after="0" w:line="240" w:lineRule="auto"/>
                              <w:rPr>
                                <w:sz w:val="18"/>
                                <w:szCs w:val="18"/>
                                <w:u w:val="single"/>
                                <w14:glow w14:rad="101600">
                                  <w14:schemeClr w14:val="bg1">
                                    <w14:alpha w14:val="60000"/>
                                  </w14:schemeClr>
                                </w14:glow>
                              </w:rPr>
                            </w:pPr>
                            <w:r w:rsidRPr="00C1346C">
                              <w:rPr>
                                <w:sz w:val="18"/>
                                <w:szCs w:val="18"/>
                                <w:u w:val="single"/>
                                <w14:glow w14:rad="101600">
                                  <w14:schemeClr w14:val="bg1">
                                    <w14:alpha w14:val="60000"/>
                                  </w14:schemeClr>
                                </w14:glow>
                              </w:rPr>
                              <w:t>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5" o:spid="_x0000_s1042" type="#_x0000_t202" style="position:absolute;left:0;text-align:left;margin-left:62.9pt;margin-top:276.25pt;width:63.4pt;height:20.4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" filled="f" stroked="f" strokeweight=".5pt">
                <v:textbox>
                  <w:txbxContent>
                    <w:p w:rsidR="00595A56" w:rsidRPr="00C1346C" w:rsidRDefault="00595A56" w:rsidP="00C1346C">
                      <w:pPr>
                        <w:spacing w:after="0" w:line="240" w:lineRule="auto"/>
                        <w:rPr>
                          <w:sz w:val="18"/>
                          <w:szCs w:val="18"/>
                          <w:u w:val="single"/>
                          <w14:glow w14:rad="101600">
                            <w14:schemeClr w14:val="bg1">
                              <w14:alpha w14:val="60000"/>
                            </w14:schemeClr>
                          </w14:glow>
                        </w:rPr>
                      </w:pPr>
                      <w:r w:rsidRPr="00C1346C">
                        <w:rPr>
                          <w:sz w:val="18"/>
                          <w:szCs w:val="18"/>
                          <w:u w:val="single"/>
                          <w14:glow w14:rad="101600">
                            <w14:schemeClr w14:val="bg1">
                              <w14:alpha w14:val="60000"/>
                            </w14:schemeClr>
                          </w14:glow>
                        </w:rPr>
                        <w:t>LEGEND:</w:t>
                      </w:r>
                    </w:p>
                  </w:txbxContent>
                </v:textbox>
              </v:shape>
            </w:pict>
          </mc:Fallback>
        </mc:AlternateContent>
      </w:r>
      <w:r w:rsidR="00C1346C">
        <w:rPr>
          <w:noProof/>
        </w:rPr>
        <mc:AlternateContent>
          <mc:Choice Requires="wps">
            <w:drawing>
              <wp:anchor distT="0" distB="0" distL="114300" distR="114300" simplePos="0" relativeHeight="251951104" behindDoc="0" locked="0" layoutInCell="1" allowOverlap="1" wp14:anchorId="04FF87B6" wp14:editId="5A05FF59">
                <wp:simplePos x="0" y="0"/>
                <wp:positionH relativeFrom="column">
                  <wp:posOffset>894080</wp:posOffset>
                </wp:positionH>
                <wp:positionV relativeFrom="paragraph">
                  <wp:posOffset>3989705</wp:posOffset>
                </wp:positionV>
                <wp:extent cx="457200" cy="0"/>
                <wp:effectExtent l="0" t="19050" r="19050" b="38100"/>
                <wp:wrapNone/>
                <wp:docPr id="221" name="Straight Connector 221"/>
                <wp:cNvGraphicFramePr/>
                <a:graphic xmlns:a="http://schemas.openxmlformats.org/drawingml/2006/main">
                  <a:graphicData uri="http://schemas.microsoft.com/office/word/2010/wordprocessingShape">
                    <wps:wsp>
                      <wps:cNvCnPr/>
                      <wps:spPr>
                        <a:xfrm flipH="1">
                          <a:off x="0" y="0"/>
                          <a:ext cx="457200" cy="0"/>
                        </a:xfrm>
                        <a:prstGeom prst="line">
                          <a:avLst/>
                        </a:prstGeom>
                        <a:ln w="57150">
                          <a:solidFill>
                            <a:srgbClr val="0070C0">
                              <a:alpha val="80000"/>
                            </a:srgb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1" o:spid="_x0000_s1026" style="position:absolute;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4pt,314.15pt" to="106.4pt,3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" strokecolor="#0070c0" strokeweight="4.5pt">
                <v:stroke dashstyle="3 1" opacity="52428f"/>
              </v:line>
            </w:pict>
          </mc:Fallback>
        </mc:AlternateContent>
      </w:r>
      <w:r w:rsidR="00C1346C">
        <w:rPr>
          <w:noProof/>
        </w:rPr>
        <mc:AlternateContent>
          <mc:Choice Requires="wps">
            <w:drawing>
              <wp:anchor distT="0" distB="0" distL="114300" distR="114300" simplePos="0" relativeHeight="251944960" behindDoc="0" locked="0" layoutInCell="1" allowOverlap="1" wp14:anchorId="3321D5F2" wp14:editId="34196BDF">
                <wp:simplePos x="0" y="0"/>
                <wp:positionH relativeFrom="column">
                  <wp:posOffset>894080</wp:posOffset>
                </wp:positionH>
                <wp:positionV relativeFrom="paragraph">
                  <wp:posOffset>3812379</wp:posOffset>
                </wp:positionV>
                <wp:extent cx="457200" cy="0"/>
                <wp:effectExtent l="0" t="19050" r="19050" b="38100"/>
                <wp:wrapNone/>
                <wp:docPr id="218" name="Straight Connector 218"/>
                <wp:cNvGraphicFramePr/>
                <a:graphic xmlns:a="http://schemas.openxmlformats.org/drawingml/2006/main">
                  <a:graphicData uri="http://schemas.microsoft.com/office/word/2010/wordprocessingShape">
                    <wps:wsp>
                      <wps:cNvCnPr/>
                      <wps:spPr>
                        <a:xfrm flipH="1">
                          <a:off x="0" y="0"/>
                          <a:ext cx="457200" cy="0"/>
                        </a:xfrm>
                        <a:prstGeom prst="line">
                          <a:avLst/>
                        </a:prstGeom>
                        <a:ln w="57150">
                          <a:solidFill>
                            <a:srgbClr val="0070C0">
                              <a:alpha val="80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8" o:spid="_x0000_s1026" style="position:absolute;flip:x;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4pt,300.2pt" to="106.4pt,3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" strokecolor="#0070c0" strokeweight="4.5pt">
                <v:stroke opacity="52428f"/>
              </v:line>
            </w:pict>
          </mc:Fallback>
        </mc:AlternateContent>
      </w:r>
      <w:r w:rsidR="00C1346C">
        <w:rPr>
          <w:noProof/>
        </w:rPr>
        <mc:AlternateContent>
          <mc:Choice Requires="wps">
            <w:drawing>
              <wp:anchor distT="0" distB="0" distL="114300" distR="114300" simplePos="0" relativeHeight="251965440" behindDoc="0" locked="0" layoutInCell="1" allowOverlap="1" wp14:anchorId="1DD078BC" wp14:editId="61B47AC5">
                <wp:simplePos x="0" y="0"/>
                <wp:positionH relativeFrom="column">
                  <wp:posOffset>2770505</wp:posOffset>
                </wp:positionH>
                <wp:positionV relativeFrom="paragraph">
                  <wp:posOffset>1979134</wp:posOffset>
                </wp:positionV>
                <wp:extent cx="211455" cy="1431290"/>
                <wp:effectExtent l="76200" t="38100" r="55245" b="54610"/>
                <wp:wrapNone/>
                <wp:docPr id="259" name="Straight Arrow Connector 259"/>
                <wp:cNvGraphicFramePr/>
                <a:graphic xmlns:a="http://schemas.openxmlformats.org/drawingml/2006/main">
                  <a:graphicData uri="http://schemas.microsoft.com/office/word/2010/wordprocessingShape">
                    <wps:wsp>
                      <wps:cNvCnPr/>
                      <wps:spPr>
                        <a:xfrm flipV="1">
                          <a:off x="0" y="0"/>
                          <a:ext cx="211455" cy="1431290"/>
                        </a:xfrm>
                        <a:prstGeom prst="straightConnector1">
                          <a:avLst/>
                        </a:prstGeom>
                        <a:ln w="15875">
                          <a:solidFill>
                            <a:schemeClr val="tx1">
                              <a:alpha val="40000"/>
                            </a:schemeClr>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9" o:spid="_x0000_s1026" type="#_x0000_t32" style="position:absolute;margin-left:218.15pt;margin-top:155.85pt;width:16.65pt;height:112.7pt;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" strokecolor="black [3213]" strokeweight="1.25pt">
                <v:stroke startarrow="open" endarrow="open" opacity="26214f"/>
              </v:shape>
            </w:pict>
          </mc:Fallback>
        </mc:AlternateContent>
      </w:r>
      <w:r w:rsidR="00C1346C" w:rsidRPr="00AC4D31">
        <w:rPr>
          <w:noProof/>
        </w:rPr>
        <mc:AlternateContent>
          <mc:Choice Requires="wps">
            <w:drawing>
              <wp:anchor distT="0" distB="0" distL="114300" distR="114300" simplePos="0" relativeHeight="251938816" behindDoc="0" locked="0" layoutInCell="1" allowOverlap="1" wp14:anchorId="63D6B36D" wp14:editId="3EAE50F6">
                <wp:simplePos x="0" y="0"/>
                <wp:positionH relativeFrom="column">
                  <wp:posOffset>2625725</wp:posOffset>
                </wp:positionH>
                <wp:positionV relativeFrom="paragraph">
                  <wp:posOffset>2350770</wp:posOffset>
                </wp:positionV>
                <wp:extent cx="615950" cy="299085"/>
                <wp:effectExtent l="0" t="0" r="0" b="5715"/>
                <wp:wrapNone/>
                <wp:docPr id="213" name="Text Box 213"/>
                <wp:cNvGraphicFramePr/>
                <a:graphic xmlns:a="http://schemas.openxmlformats.org/drawingml/2006/main">
                  <a:graphicData uri="http://schemas.microsoft.com/office/word/2010/wordprocessingShape">
                    <wps:wsp>
                      <wps:cNvSpPr txBox="1"/>
                      <wps:spPr>
                        <a:xfrm>
                          <a:off x="0" y="0"/>
                          <a:ext cx="615950" cy="299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905F2B" w:rsidRDefault="00595A56" w:rsidP="00AC4D31">
                            <w:pPr>
                              <w:spacing w:after="0" w:line="240" w:lineRule="auto"/>
                              <w:rPr>
                                <w14:glow w14:rad="101600">
                                  <w14:schemeClr w14:val="bg1">
                                    <w14:alpha w14:val="60000"/>
                                  </w14:schemeClr>
                                </w14:glow>
                              </w:rPr>
                            </w:pPr>
                            <w:r>
                              <w:rPr>
                                <w14:glow w14:rad="101600">
                                  <w14:schemeClr w14:val="bg1">
                                    <w14:alpha w14:val="60000"/>
                                  </w14:schemeClr>
                                </w14:glow>
                              </w:rPr>
                              <w:t>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 o:spid="_x0000_s1043" type="#_x0000_t202" style="position:absolute;left:0;text-align:left;margin-left:206.75pt;margin-top:185.1pt;width:48.5pt;height:23.5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" filled="f" stroked="f" strokeweight=".5pt">
                <v:textbox>
                  <w:txbxContent>
                    <w:p w:rsidR="00595A56" w:rsidRPr="00905F2B" w:rsidRDefault="00595A56" w:rsidP="00AC4D31">
                      <w:pPr>
                        <w:spacing w:after="0" w:line="240" w:lineRule="auto"/>
                        <w:rPr>
                          <w14:glow w14:rad="101600">
                            <w14:schemeClr w14:val="bg1">
                              <w14:alpha w14:val="60000"/>
                            </w14:schemeClr>
                          </w14:glow>
                        </w:rPr>
                      </w:pPr>
                      <w:r>
                        <w:rPr>
                          <w14:glow w14:rad="101600">
                            <w14:schemeClr w14:val="bg1">
                              <w14:alpha w14:val="60000"/>
                            </w14:schemeClr>
                          </w14:glow>
                        </w:rPr>
                        <w:t>SITE</w:t>
                      </w:r>
                    </w:p>
                  </w:txbxContent>
                </v:textbox>
              </v:shape>
            </w:pict>
          </mc:Fallback>
        </mc:AlternateContent>
      </w:r>
      <w:r w:rsidR="00C1346C" w:rsidRPr="00AC4D31">
        <w:rPr>
          <w:noProof/>
        </w:rPr>
        <mc:AlternateContent>
          <mc:Choice Requires="wps">
            <w:drawing>
              <wp:anchor distT="0" distB="0" distL="114300" distR="114300" simplePos="0" relativeHeight="251974656" behindDoc="0" locked="0" layoutInCell="1" allowOverlap="1" wp14:anchorId="4064CA94" wp14:editId="75BC681A">
                <wp:simplePos x="0" y="0"/>
                <wp:positionH relativeFrom="column">
                  <wp:posOffset>2419543</wp:posOffset>
                </wp:positionH>
                <wp:positionV relativeFrom="paragraph">
                  <wp:posOffset>2758440</wp:posOffset>
                </wp:positionV>
                <wp:extent cx="682625" cy="299085"/>
                <wp:effectExtent l="1270" t="0" r="42545" b="0"/>
                <wp:wrapNone/>
                <wp:docPr id="264" name="Text Box 264"/>
                <wp:cNvGraphicFramePr/>
                <a:graphic xmlns:a="http://schemas.openxmlformats.org/drawingml/2006/main">
                  <a:graphicData uri="http://schemas.microsoft.com/office/word/2010/wordprocessingShape">
                    <wps:wsp>
                      <wps:cNvSpPr txBox="1"/>
                      <wps:spPr>
                        <a:xfrm rot="16632571">
                          <a:off x="0" y="0"/>
                          <a:ext cx="682625" cy="299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FB015E" w:rsidRDefault="00595A56" w:rsidP="00C1346C">
                            <w:pPr>
                              <w:spacing w:after="0" w:line="240" w:lineRule="auto"/>
                              <w:rPr>
                                <w:color w:val="7F7F7F" w:themeColor="text1" w:themeTint="80"/>
                                <w14:glow w14:rad="101600">
                                  <w14:schemeClr w14:val="bg1">
                                    <w14:alpha w14:val="60000"/>
                                  </w14:schemeClr>
                                </w14:glow>
                              </w:rPr>
                            </w:pPr>
                            <w:r>
                              <w:rPr>
                                <w:color w:val="7F7F7F" w:themeColor="text1" w:themeTint="80"/>
                                <w14:glow w14:rad="101600">
                                  <w14:schemeClr w14:val="bg1">
                                    <w14:alpha w14:val="60000"/>
                                  </w14:schemeClr>
                                </w14:glow>
                              </w:rPr>
                              <w:t>~40</w:t>
                            </w:r>
                            <w:r w:rsidRPr="00FB015E">
                              <w:rPr>
                                <w:color w:val="7F7F7F" w:themeColor="text1" w:themeTint="80"/>
                                <w14:glow w14:rad="101600">
                                  <w14:schemeClr w14:val="bg1">
                                    <w14:alpha w14:val="60000"/>
                                  </w14:schemeClr>
                                </w14:glow>
                              </w:rPr>
                              <w:t>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4" o:spid="_x0000_s1044" type="#_x0000_t202" style="position:absolute;left:0;text-align:left;margin-left:190.5pt;margin-top:217.2pt;width:53.75pt;height:23.55pt;rotation:-5425757fd;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" filled="f" stroked="f" strokeweight=".5pt">
                <v:textbox>
                  <w:txbxContent>
                    <w:p w:rsidR="00595A56" w:rsidRPr="00FB015E" w:rsidRDefault="00595A56" w:rsidP="00C1346C">
                      <w:pPr>
                        <w:spacing w:after="0" w:line="240" w:lineRule="auto"/>
                        <w:rPr>
                          <w:color w:val="7F7F7F" w:themeColor="text1" w:themeTint="80"/>
                          <w14:glow w14:rad="101600">
                            <w14:schemeClr w14:val="bg1">
                              <w14:alpha w14:val="60000"/>
                            </w14:schemeClr>
                          </w14:glow>
                        </w:rPr>
                      </w:pPr>
                      <w:r>
                        <w:rPr>
                          <w:color w:val="7F7F7F" w:themeColor="text1" w:themeTint="80"/>
                          <w14:glow w14:rad="101600">
                            <w14:schemeClr w14:val="bg1">
                              <w14:alpha w14:val="60000"/>
                            </w14:schemeClr>
                          </w14:glow>
                        </w:rPr>
                        <w:t>~40</w:t>
                      </w:r>
                      <w:r w:rsidRPr="00FB015E">
                        <w:rPr>
                          <w:color w:val="7F7F7F" w:themeColor="text1" w:themeTint="80"/>
                          <w14:glow w14:rad="101600">
                            <w14:schemeClr w14:val="bg1">
                              <w14:alpha w14:val="60000"/>
                            </w14:schemeClr>
                          </w14:glow>
                        </w:rPr>
                        <w:t>0m</w:t>
                      </w:r>
                    </w:p>
                  </w:txbxContent>
                </v:textbox>
              </v:shape>
            </w:pict>
          </mc:Fallback>
        </mc:AlternateContent>
      </w:r>
      <w:r w:rsidR="00C1346C" w:rsidRPr="00AC4D31">
        <w:rPr>
          <w:noProof/>
        </w:rPr>
        <mc:AlternateContent>
          <mc:Choice Requires="wps">
            <w:drawing>
              <wp:anchor distT="0" distB="0" distL="114300" distR="114300" simplePos="0" relativeHeight="251969536" behindDoc="0" locked="0" layoutInCell="1" allowOverlap="1" wp14:anchorId="0D8DA35C" wp14:editId="0DC0BA45">
                <wp:simplePos x="0" y="0"/>
                <wp:positionH relativeFrom="column">
                  <wp:posOffset>3481705</wp:posOffset>
                </wp:positionH>
                <wp:positionV relativeFrom="paragraph">
                  <wp:posOffset>1971201</wp:posOffset>
                </wp:positionV>
                <wp:extent cx="682625" cy="299085"/>
                <wp:effectExtent l="0" t="19050" r="0" b="24765"/>
                <wp:wrapNone/>
                <wp:docPr id="261" name="Text Box 261"/>
                <wp:cNvGraphicFramePr/>
                <a:graphic xmlns:a="http://schemas.openxmlformats.org/drawingml/2006/main">
                  <a:graphicData uri="http://schemas.microsoft.com/office/word/2010/wordprocessingShape">
                    <wps:wsp>
                      <wps:cNvSpPr txBox="1"/>
                      <wps:spPr>
                        <a:xfrm rot="445453">
                          <a:off x="0" y="0"/>
                          <a:ext cx="682625" cy="299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FB015E" w:rsidRDefault="00595A56" w:rsidP="00FB015E">
                            <w:pPr>
                              <w:spacing w:after="0" w:line="240" w:lineRule="auto"/>
                              <w:rPr>
                                <w:color w:val="7F7F7F" w:themeColor="text1" w:themeTint="80"/>
                                <w14:glow w14:rad="101600">
                                  <w14:schemeClr w14:val="bg1">
                                    <w14:alpha w14:val="60000"/>
                                  </w14:schemeClr>
                                </w14:glow>
                              </w:rPr>
                            </w:pPr>
                            <w:r>
                              <w:rPr>
                                <w:color w:val="7F7F7F" w:themeColor="text1" w:themeTint="80"/>
                                <w14:glow w14:rad="101600">
                                  <w14:schemeClr w14:val="bg1">
                                    <w14:alpha w14:val="60000"/>
                                  </w14:schemeClr>
                                </w14:glow>
                              </w:rPr>
                              <w:t>~40</w:t>
                            </w:r>
                            <w:r w:rsidRPr="00FB015E">
                              <w:rPr>
                                <w:color w:val="7F7F7F" w:themeColor="text1" w:themeTint="80"/>
                                <w14:glow w14:rad="101600">
                                  <w14:schemeClr w14:val="bg1">
                                    <w14:alpha w14:val="60000"/>
                                  </w14:schemeClr>
                                </w14:glow>
                              </w:rPr>
                              <w:t>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1" o:spid="_x0000_s1045" type="#_x0000_t202" style="position:absolute;left:0;text-align:left;margin-left:274.15pt;margin-top:155.2pt;width:53.75pt;height:23.55pt;rotation:486553fd;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" filled="f" stroked="f" strokeweight=".5pt">
                <v:textbox>
                  <w:txbxContent>
                    <w:p w:rsidR="00595A56" w:rsidRPr="00FB015E" w:rsidRDefault="00595A56" w:rsidP="00FB015E">
                      <w:pPr>
                        <w:spacing w:after="0" w:line="240" w:lineRule="auto"/>
                        <w:rPr>
                          <w:color w:val="7F7F7F" w:themeColor="text1" w:themeTint="80"/>
                          <w14:glow w14:rad="101600">
                            <w14:schemeClr w14:val="bg1">
                              <w14:alpha w14:val="60000"/>
                            </w14:schemeClr>
                          </w14:glow>
                        </w:rPr>
                      </w:pPr>
                      <w:r>
                        <w:rPr>
                          <w:color w:val="7F7F7F" w:themeColor="text1" w:themeTint="80"/>
                          <w14:glow w14:rad="101600">
                            <w14:schemeClr w14:val="bg1">
                              <w14:alpha w14:val="60000"/>
                            </w14:schemeClr>
                          </w14:glow>
                        </w:rPr>
                        <w:t>~40</w:t>
                      </w:r>
                      <w:r w:rsidRPr="00FB015E">
                        <w:rPr>
                          <w:color w:val="7F7F7F" w:themeColor="text1" w:themeTint="80"/>
                          <w14:glow w14:rad="101600">
                            <w14:schemeClr w14:val="bg1">
                              <w14:alpha w14:val="60000"/>
                            </w14:schemeClr>
                          </w14:glow>
                        </w:rPr>
                        <w:t>0m</w:t>
                      </w:r>
                    </w:p>
                  </w:txbxContent>
                </v:textbox>
              </v:shape>
            </w:pict>
          </mc:Fallback>
        </mc:AlternateContent>
      </w:r>
      <w:r w:rsidR="00C1346C">
        <w:rPr>
          <w:noProof/>
        </w:rPr>
        <mc:AlternateContent>
          <mc:Choice Requires="wps">
            <w:drawing>
              <wp:anchor distT="0" distB="0" distL="114300" distR="114300" simplePos="0" relativeHeight="251967488" behindDoc="0" locked="0" layoutInCell="1" allowOverlap="1" wp14:anchorId="35B6A53C" wp14:editId="3AEDC32B">
                <wp:simplePos x="0" y="0"/>
                <wp:positionH relativeFrom="column">
                  <wp:posOffset>3322955</wp:posOffset>
                </wp:positionH>
                <wp:positionV relativeFrom="paragraph">
                  <wp:posOffset>2139476</wp:posOffset>
                </wp:positionV>
                <wp:extent cx="1471930" cy="214459"/>
                <wp:effectExtent l="38100" t="76200" r="52070" b="90805"/>
                <wp:wrapNone/>
                <wp:docPr id="260" name="Straight Arrow Connector 260"/>
                <wp:cNvGraphicFramePr/>
                <a:graphic xmlns:a="http://schemas.openxmlformats.org/drawingml/2006/main">
                  <a:graphicData uri="http://schemas.microsoft.com/office/word/2010/wordprocessingShape">
                    <wps:wsp>
                      <wps:cNvCnPr/>
                      <wps:spPr>
                        <a:xfrm>
                          <a:off x="0" y="0"/>
                          <a:ext cx="1471930" cy="214459"/>
                        </a:xfrm>
                        <a:prstGeom prst="straightConnector1">
                          <a:avLst/>
                        </a:prstGeom>
                        <a:ln w="15875">
                          <a:solidFill>
                            <a:schemeClr val="tx1">
                              <a:alpha val="40000"/>
                            </a:schemeClr>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0" o:spid="_x0000_s1026" type="#_x0000_t32" style="position:absolute;margin-left:261.65pt;margin-top:168.45pt;width:115.9pt;height:16.9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" strokecolor="black [3213]" strokeweight="1.25pt">
                <v:stroke startarrow="open" endarrow="open" opacity="26214f"/>
              </v:shape>
            </w:pict>
          </mc:Fallback>
        </mc:AlternateContent>
      </w:r>
      <w:r w:rsidR="00AC4D31">
        <w:rPr>
          <w:noProof/>
        </w:rPr>
        <mc:AlternateContent>
          <mc:Choice Requires="wps">
            <w:drawing>
              <wp:anchor distT="0" distB="0" distL="114300" distR="114300" simplePos="0" relativeHeight="251949056" behindDoc="0" locked="0" layoutInCell="1" allowOverlap="1" wp14:anchorId="02C26713" wp14:editId="76F90529">
                <wp:simplePos x="0" y="0"/>
                <wp:positionH relativeFrom="column">
                  <wp:posOffset>21285</wp:posOffset>
                </wp:positionH>
                <wp:positionV relativeFrom="paragraph">
                  <wp:posOffset>3040964</wp:posOffset>
                </wp:positionV>
                <wp:extent cx="4607993" cy="657860"/>
                <wp:effectExtent l="0" t="19050" r="21590" b="46990"/>
                <wp:wrapNone/>
                <wp:docPr id="220" name="Straight Connector 220"/>
                <wp:cNvGraphicFramePr/>
                <a:graphic xmlns:a="http://schemas.openxmlformats.org/drawingml/2006/main">
                  <a:graphicData uri="http://schemas.microsoft.com/office/word/2010/wordprocessingShape">
                    <wps:wsp>
                      <wps:cNvCnPr/>
                      <wps:spPr>
                        <a:xfrm flipH="1" flipV="1">
                          <a:off x="0" y="0"/>
                          <a:ext cx="4607993" cy="657860"/>
                        </a:xfrm>
                        <a:prstGeom prst="line">
                          <a:avLst/>
                        </a:prstGeom>
                        <a:ln w="57150">
                          <a:solidFill>
                            <a:srgbClr val="0070C0">
                              <a:alpha val="80000"/>
                            </a:srgb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0" o:spid="_x0000_s1026" style="position:absolute;flip:x 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239.45pt" to="364.55pt,2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" strokecolor="#0070c0" strokeweight="4.5pt">
                <v:stroke dashstyle="3 1" opacity="52428f"/>
              </v:line>
            </w:pict>
          </mc:Fallback>
        </mc:AlternateContent>
      </w:r>
      <w:r w:rsidR="00AC4D31">
        <w:rPr>
          <w:noProof/>
        </w:rPr>
        <mc:AlternateContent>
          <mc:Choice Requires="wps">
            <w:drawing>
              <wp:anchor distT="0" distB="0" distL="114300" distR="114300" simplePos="0" relativeHeight="251942912" behindDoc="0" locked="0" layoutInCell="1" allowOverlap="1" wp14:anchorId="00F9CD40" wp14:editId="0A43C8D3">
                <wp:simplePos x="0" y="0"/>
                <wp:positionH relativeFrom="column">
                  <wp:posOffset>4668520</wp:posOffset>
                </wp:positionH>
                <wp:positionV relativeFrom="paragraph">
                  <wp:posOffset>3677285</wp:posOffset>
                </wp:positionV>
                <wp:extent cx="1260475" cy="129540"/>
                <wp:effectExtent l="0" t="19050" r="15875" b="41910"/>
                <wp:wrapNone/>
                <wp:docPr id="217" name="Straight Connector 217"/>
                <wp:cNvGraphicFramePr/>
                <a:graphic xmlns:a="http://schemas.openxmlformats.org/drawingml/2006/main">
                  <a:graphicData uri="http://schemas.microsoft.com/office/word/2010/wordprocessingShape">
                    <wps:wsp>
                      <wps:cNvCnPr/>
                      <wps:spPr>
                        <a:xfrm flipH="1" flipV="1">
                          <a:off x="0" y="0"/>
                          <a:ext cx="1260475" cy="129540"/>
                        </a:xfrm>
                        <a:prstGeom prst="line">
                          <a:avLst/>
                        </a:prstGeom>
                        <a:ln w="57150">
                          <a:solidFill>
                            <a:srgbClr val="0070C0">
                              <a:alpha val="80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7" o:spid="_x0000_s1026" style="position:absolute;flip:x 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6pt,289.55pt" to="466.85pt,2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" strokecolor="#0070c0" strokeweight="4.5pt">
                <v:stroke opacity="52428f"/>
              </v:line>
            </w:pict>
          </mc:Fallback>
        </mc:AlternateContent>
      </w:r>
      <w:r w:rsidR="00AC4D31">
        <w:rPr>
          <w:noProof/>
        </w:rPr>
        <mc:AlternateContent>
          <mc:Choice Requires="wps">
            <w:drawing>
              <wp:anchor distT="0" distB="0" distL="114300" distR="114300" simplePos="0" relativeHeight="251947008" behindDoc="0" locked="0" layoutInCell="1" allowOverlap="1" wp14:anchorId="657BFF72" wp14:editId="6103B7FA">
                <wp:simplePos x="0" y="0"/>
                <wp:positionH relativeFrom="column">
                  <wp:posOffset>5196866</wp:posOffset>
                </wp:positionH>
                <wp:positionV relativeFrom="paragraph">
                  <wp:posOffset>3765169</wp:posOffset>
                </wp:positionV>
                <wp:extent cx="40157" cy="364744"/>
                <wp:effectExtent l="19050" t="0" r="55245" b="16510"/>
                <wp:wrapNone/>
                <wp:docPr id="219" name="Straight Connector 219"/>
                <wp:cNvGraphicFramePr/>
                <a:graphic xmlns:a="http://schemas.openxmlformats.org/drawingml/2006/main">
                  <a:graphicData uri="http://schemas.microsoft.com/office/word/2010/wordprocessingShape">
                    <wps:wsp>
                      <wps:cNvCnPr/>
                      <wps:spPr>
                        <a:xfrm flipV="1">
                          <a:off x="0" y="0"/>
                          <a:ext cx="40157" cy="364744"/>
                        </a:xfrm>
                        <a:prstGeom prst="line">
                          <a:avLst/>
                        </a:prstGeom>
                        <a:ln w="57150">
                          <a:solidFill>
                            <a:srgbClr val="0070C0">
                              <a:alpha val="80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9" o:spid="_x0000_s1026" style="position:absolute;flip:y;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2pt,296.45pt" to="412.35pt,3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" strokecolor="#0070c0" strokeweight="4.5pt">
                <v:stroke opacity="52428f"/>
              </v:line>
            </w:pict>
          </mc:Fallback>
        </mc:AlternateContent>
      </w:r>
      <w:r w:rsidR="00AC4D31">
        <w:rPr>
          <w:noProof/>
        </w:rPr>
        <mc:AlternateContent>
          <mc:Choice Requires="wps">
            <w:drawing>
              <wp:anchor distT="0" distB="0" distL="114300" distR="114300" simplePos="0" relativeHeight="251940864" behindDoc="0" locked="0" layoutInCell="1" allowOverlap="1" wp14:anchorId="66B5E834" wp14:editId="6B9A12CA">
                <wp:simplePos x="0" y="0"/>
                <wp:positionH relativeFrom="column">
                  <wp:posOffset>5099028</wp:posOffset>
                </wp:positionH>
                <wp:positionV relativeFrom="paragraph">
                  <wp:posOffset>20018</wp:posOffset>
                </wp:positionV>
                <wp:extent cx="99300" cy="711315"/>
                <wp:effectExtent l="19050" t="0" r="53340" b="31750"/>
                <wp:wrapNone/>
                <wp:docPr id="216" name="Straight Connector 216"/>
                <wp:cNvGraphicFramePr/>
                <a:graphic xmlns:a="http://schemas.openxmlformats.org/drawingml/2006/main">
                  <a:graphicData uri="http://schemas.microsoft.com/office/word/2010/wordprocessingShape">
                    <wps:wsp>
                      <wps:cNvCnPr/>
                      <wps:spPr>
                        <a:xfrm flipH="1">
                          <a:off x="0" y="0"/>
                          <a:ext cx="99300" cy="711315"/>
                        </a:xfrm>
                        <a:prstGeom prst="line">
                          <a:avLst/>
                        </a:prstGeom>
                        <a:ln w="57150">
                          <a:solidFill>
                            <a:srgbClr val="0070C0">
                              <a:alpha val="80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6" o:spid="_x0000_s1026" style="position:absolute;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5pt,1.6pt" to="409.3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" strokecolor="#0070c0" strokeweight="4.5pt">
                <v:stroke opacity="52428f"/>
              </v:line>
            </w:pict>
          </mc:Fallback>
        </mc:AlternateContent>
      </w:r>
      <w:r w:rsidR="00AC4D31">
        <w:rPr>
          <w:noProof/>
        </w:rPr>
        <mc:AlternateContent>
          <mc:Choice Requires="wps">
            <w:drawing>
              <wp:anchor distT="0" distB="0" distL="114300" distR="114300" simplePos="0" relativeHeight="251939840" behindDoc="0" locked="0" layoutInCell="1" allowOverlap="1" wp14:anchorId="10CFD1E9" wp14:editId="0FB49B4F">
                <wp:simplePos x="0" y="0"/>
                <wp:positionH relativeFrom="column">
                  <wp:posOffset>1893976</wp:posOffset>
                </wp:positionH>
                <wp:positionV relativeFrom="paragraph">
                  <wp:posOffset>253873</wp:posOffset>
                </wp:positionV>
                <wp:extent cx="3204058" cy="3877056"/>
                <wp:effectExtent l="19050" t="19050" r="34925" b="28575"/>
                <wp:wrapNone/>
                <wp:docPr id="215" name="Freeform 215"/>
                <wp:cNvGraphicFramePr/>
                <a:graphic xmlns:a="http://schemas.openxmlformats.org/drawingml/2006/main">
                  <a:graphicData uri="http://schemas.microsoft.com/office/word/2010/wordprocessingShape">
                    <wps:wsp>
                      <wps:cNvSpPr/>
                      <wps:spPr>
                        <a:xfrm>
                          <a:off x="0" y="0"/>
                          <a:ext cx="3204058" cy="3877056"/>
                        </a:xfrm>
                        <a:custGeom>
                          <a:avLst/>
                          <a:gdLst>
                            <a:gd name="connsiteX0" fmla="*/ 0 w 3204058"/>
                            <a:gd name="connsiteY0" fmla="*/ 446227 h 3877056"/>
                            <a:gd name="connsiteX1" fmla="*/ 124359 w 3204058"/>
                            <a:gd name="connsiteY1" fmla="*/ 234086 h 3877056"/>
                            <a:gd name="connsiteX2" fmla="*/ 160935 w 3204058"/>
                            <a:gd name="connsiteY2" fmla="*/ 0 h 3877056"/>
                            <a:gd name="connsiteX3" fmla="*/ 3204058 w 3204058"/>
                            <a:gd name="connsiteY3" fmla="*/ 446227 h 3877056"/>
                            <a:gd name="connsiteX4" fmla="*/ 2699309 w 3204058"/>
                            <a:gd name="connsiteY4" fmla="*/ 3877056 h 38770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04058" h="3877056">
                              <a:moveTo>
                                <a:pt x="0" y="446227"/>
                              </a:moveTo>
                              <a:lnTo>
                                <a:pt x="124359" y="234086"/>
                              </a:lnTo>
                              <a:lnTo>
                                <a:pt x="160935" y="0"/>
                              </a:lnTo>
                              <a:lnTo>
                                <a:pt x="3204058" y="446227"/>
                              </a:lnTo>
                              <a:lnTo>
                                <a:pt x="2699309" y="3877056"/>
                              </a:lnTo>
                            </a:path>
                          </a:pathLst>
                        </a:custGeom>
                        <a:noFill/>
                        <a:ln w="57150">
                          <a:solidFill>
                            <a:srgbClr val="0070C0">
                              <a:alpha val="8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15" o:spid="_x0000_s1026" style="position:absolute;margin-left:149.15pt;margin-top:20pt;width:252.3pt;height:305.3pt;z-index:251939840;visibility:visible;mso-wrap-style:square;mso-wrap-distance-left:9pt;mso-wrap-distance-top:0;mso-wrap-distance-right:9pt;mso-wrap-distance-bottom:0;mso-position-horizontal:absolute;mso-position-horizontal-relative:text;mso-position-vertical:absolute;mso-position-vertical-relative:text;v-text-anchor:middle" coordsize="3204058,3877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" path="m,446227l124359,234086,160935,,3204058,446227,2699309,3877056e" filled="f" strokecolor="#0070c0" strokeweight="4.5pt">
                <v:stroke opacity="52428f"/>
                <v:path arrowok="t" o:connecttype="custom" o:connectlocs="0,446227;124359,234086;160935,0;3204058,446227;2699309,3877056" o:connectangles="0,0,0,0,0"/>
              </v:shape>
            </w:pict>
          </mc:Fallback>
        </mc:AlternateContent>
      </w:r>
      <w:r w:rsidR="00AC4D31" w:rsidRPr="00AC4D31">
        <w:rPr>
          <w:noProof/>
        </w:rPr>
        <w:drawing>
          <wp:anchor distT="0" distB="0" distL="114300" distR="114300" simplePos="0" relativeHeight="251937792" behindDoc="0" locked="0" layoutInCell="1" allowOverlap="1" wp14:anchorId="475EA9E6" wp14:editId="15A8CA2E">
            <wp:simplePos x="0" y="0"/>
            <wp:positionH relativeFrom="column">
              <wp:posOffset>261620</wp:posOffset>
            </wp:positionH>
            <wp:positionV relativeFrom="paragraph">
              <wp:posOffset>3364865</wp:posOffset>
            </wp:positionV>
            <wp:extent cx="358140" cy="506095"/>
            <wp:effectExtent l="0" t="0" r="3810" b="825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_arrow_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140" cy="506095"/>
                    </a:xfrm>
                    <a:prstGeom prst="rect">
                      <a:avLst/>
                    </a:prstGeom>
                  </pic:spPr>
                </pic:pic>
              </a:graphicData>
            </a:graphic>
            <wp14:sizeRelH relativeFrom="page">
              <wp14:pctWidth>0</wp14:pctWidth>
            </wp14:sizeRelH>
            <wp14:sizeRelV relativeFrom="page">
              <wp14:pctHeight>0</wp14:pctHeight>
            </wp14:sizeRelV>
          </wp:anchor>
        </w:drawing>
      </w:r>
      <w:r w:rsidR="00AC4D31" w:rsidRPr="00AC4D31">
        <w:rPr>
          <w:noProof/>
        </w:rPr>
        <mc:AlternateContent>
          <mc:Choice Requires="wps">
            <w:drawing>
              <wp:anchor distT="0" distB="0" distL="114300" distR="114300" simplePos="0" relativeHeight="251936768" behindDoc="0" locked="0" layoutInCell="1" allowOverlap="1" wp14:anchorId="0495C85C" wp14:editId="01341D8F">
                <wp:simplePos x="0" y="0"/>
                <wp:positionH relativeFrom="column">
                  <wp:posOffset>2445055</wp:posOffset>
                </wp:positionH>
                <wp:positionV relativeFrom="paragraph">
                  <wp:posOffset>1892935</wp:posOffset>
                </wp:positionV>
                <wp:extent cx="874395" cy="1539240"/>
                <wp:effectExtent l="19050" t="19050" r="20955" b="22860"/>
                <wp:wrapNone/>
                <wp:docPr id="212" name="Freeform 212"/>
                <wp:cNvGraphicFramePr/>
                <a:graphic xmlns:a="http://schemas.openxmlformats.org/drawingml/2006/main">
                  <a:graphicData uri="http://schemas.microsoft.com/office/word/2010/wordprocessingShape">
                    <wps:wsp>
                      <wps:cNvSpPr/>
                      <wps:spPr>
                        <a:xfrm>
                          <a:off x="0" y="0"/>
                          <a:ext cx="874395" cy="1539240"/>
                        </a:xfrm>
                        <a:custGeom>
                          <a:avLst/>
                          <a:gdLst>
                            <a:gd name="connsiteX0" fmla="*/ 293427 w 1385248"/>
                            <a:gd name="connsiteY0" fmla="*/ 0 h 2292824"/>
                            <a:gd name="connsiteX1" fmla="*/ 1385248 w 1385248"/>
                            <a:gd name="connsiteY1" fmla="*/ 156949 h 2292824"/>
                            <a:gd name="connsiteX2" fmla="*/ 1091821 w 1385248"/>
                            <a:gd name="connsiteY2" fmla="*/ 2292824 h 2292824"/>
                            <a:gd name="connsiteX3" fmla="*/ 0 w 1385248"/>
                            <a:gd name="connsiteY3" fmla="*/ 2135875 h 2292824"/>
                            <a:gd name="connsiteX4" fmla="*/ 293427 w 1385248"/>
                            <a:gd name="connsiteY4" fmla="*/ 0 h 2292824"/>
                            <a:gd name="connsiteX0" fmla="*/ 267618 w 1385248"/>
                            <a:gd name="connsiteY0" fmla="*/ 0 h 2292824"/>
                            <a:gd name="connsiteX1" fmla="*/ 1385248 w 1385248"/>
                            <a:gd name="connsiteY1" fmla="*/ 156949 h 2292824"/>
                            <a:gd name="connsiteX2" fmla="*/ 1091821 w 1385248"/>
                            <a:gd name="connsiteY2" fmla="*/ 2292824 h 2292824"/>
                            <a:gd name="connsiteX3" fmla="*/ 0 w 1385248"/>
                            <a:gd name="connsiteY3" fmla="*/ 2135875 h 2292824"/>
                            <a:gd name="connsiteX4" fmla="*/ 267618 w 1385248"/>
                            <a:gd name="connsiteY4" fmla="*/ 0 h 2292824"/>
                            <a:gd name="connsiteX0" fmla="*/ 267618 w 1428263"/>
                            <a:gd name="connsiteY0" fmla="*/ 0 h 2292824"/>
                            <a:gd name="connsiteX1" fmla="*/ 1428263 w 1428263"/>
                            <a:gd name="connsiteY1" fmla="*/ 126523 h 2292824"/>
                            <a:gd name="connsiteX2" fmla="*/ 1091821 w 1428263"/>
                            <a:gd name="connsiteY2" fmla="*/ 2292824 h 2292824"/>
                            <a:gd name="connsiteX3" fmla="*/ 0 w 1428263"/>
                            <a:gd name="connsiteY3" fmla="*/ 2135875 h 2292824"/>
                            <a:gd name="connsiteX4" fmla="*/ 267618 w 1428263"/>
                            <a:gd name="connsiteY4" fmla="*/ 0 h 2292824"/>
                            <a:gd name="connsiteX0" fmla="*/ 336420 w 1497065"/>
                            <a:gd name="connsiteY0" fmla="*/ 0 h 2292824"/>
                            <a:gd name="connsiteX1" fmla="*/ 1497065 w 1497065"/>
                            <a:gd name="connsiteY1" fmla="*/ 126523 h 2292824"/>
                            <a:gd name="connsiteX2" fmla="*/ 1160623 w 1497065"/>
                            <a:gd name="connsiteY2" fmla="*/ 2292824 h 2292824"/>
                            <a:gd name="connsiteX3" fmla="*/ 0 w 1497065"/>
                            <a:gd name="connsiteY3" fmla="*/ 2158695 h 2292824"/>
                            <a:gd name="connsiteX4" fmla="*/ 336420 w 1497065"/>
                            <a:gd name="connsiteY4" fmla="*/ 0 h 2292824"/>
                            <a:gd name="connsiteX0" fmla="*/ 336420 w 1497065"/>
                            <a:gd name="connsiteY0" fmla="*/ 0 h 2330856"/>
                            <a:gd name="connsiteX1" fmla="*/ 1497065 w 1497065"/>
                            <a:gd name="connsiteY1" fmla="*/ 126523 h 2330856"/>
                            <a:gd name="connsiteX2" fmla="*/ 1160622 w 1497065"/>
                            <a:gd name="connsiteY2" fmla="*/ 2330856 h 2330856"/>
                            <a:gd name="connsiteX3" fmla="*/ 0 w 1497065"/>
                            <a:gd name="connsiteY3" fmla="*/ 2158695 h 2330856"/>
                            <a:gd name="connsiteX4" fmla="*/ 336420 w 1497065"/>
                            <a:gd name="connsiteY4" fmla="*/ 0 h 2330856"/>
                            <a:gd name="connsiteX0" fmla="*/ 336420 w 1497065"/>
                            <a:gd name="connsiteY0" fmla="*/ 0 h 2330856"/>
                            <a:gd name="connsiteX1" fmla="*/ 1497065 w 1497065"/>
                            <a:gd name="connsiteY1" fmla="*/ 126523 h 2330856"/>
                            <a:gd name="connsiteX2" fmla="*/ 1160622 w 1497065"/>
                            <a:gd name="connsiteY2" fmla="*/ 2330856 h 2330856"/>
                            <a:gd name="connsiteX3" fmla="*/ 0 w 1497065"/>
                            <a:gd name="connsiteY3" fmla="*/ 2173912 h 2330856"/>
                            <a:gd name="connsiteX4" fmla="*/ 336420 w 1497065"/>
                            <a:gd name="connsiteY4" fmla="*/ 0 h 2330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7065" h="2330856">
                              <a:moveTo>
                                <a:pt x="336420" y="0"/>
                              </a:moveTo>
                              <a:lnTo>
                                <a:pt x="1497065" y="126523"/>
                              </a:lnTo>
                              <a:lnTo>
                                <a:pt x="1160622" y="2330856"/>
                              </a:lnTo>
                              <a:lnTo>
                                <a:pt x="0" y="2173912"/>
                              </a:lnTo>
                              <a:lnTo>
                                <a:pt x="336420" y="0"/>
                              </a:lnTo>
                              <a:close/>
                            </a:path>
                          </a:pathLst>
                        </a:cu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12" o:spid="_x0000_s1026" style="position:absolute;margin-left:192.5pt;margin-top:149.05pt;width:68.85pt;height:121.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7065,2330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" path="m336420,l1497065,126523,1160622,2330856,,2173912,336420,xe" filled="f" strokecolor="yellow" strokeweight="2.5pt">
                <v:path arrowok="t" o:connecttype="custom" o:connectlocs="196494,0;874395,83553;677888,1539240;0,1435598;196494,0" o:connectangles="0,0,0,0,0"/>
              </v:shape>
            </w:pict>
          </mc:Fallback>
        </mc:AlternateContent>
      </w:r>
      <w:r w:rsidR="00AC4D31">
        <w:rPr>
          <w:noProof/>
        </w:rPr>
        <w:drawing>
          <wp:inline distT="0" distB="0" distL="0" distR="0" wp14:anchorId="787AE670" wp14:editId="1DE73DA4">
            <wp:extent cx="5923722" cy="4136349"/>
            <wp:effectExtent l="19050" t="19050" r="20320" b="1714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514-street map wide area.JPG"/>
                    <pic:cNvPicPr/>
                  </pic:nvPicPr>
                  <pic:blipFill rotWithShape="1">
                    <a:blip r:embed="rId23">
                      <a:extLst>
                        <a:ext uri="{28A0092B-C50C-407E-A947-70E740481C1C}">
                          <a14:useLocalDpi xmlns:a14="http://schemas.microsoft.com/office/drawing/2010/main" val="0"/>
                        </a:ext>
                      </a:extLst>
                    </a:blip>
                    <a:srcRect l="28379" t="15410" r="15932" b="14427"/>
                    <a:stretch/>
                  </pic:blipFill>
                  <pic:spPr bwMode="auto">
                    <a:xfrm>
                      <a:off x="0" y="0"/>
                      <a:ext cx="5927107" cy="413871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F0892" w:rsidRDefault="009F0892" w:rsidP="00396397"/>
    <w:p w:rsidR="009E3AFB" w:rsidRDefault="009E3AFB" w:rsidP="009E3AFB">
      <w:pPr>
        <w:pStyle w:val="Heading2"/>
      </w:pPr>
      <w:bookmarkStart w:id="26" w:name="_Toc359311634"/>
      <w:r>
        <w:lastRenderedPageBreak/>
        <w:t>Walking and Cycling</w:t>
      </w:r>
      <w:bookmarkEnd w:id="26"/>
    </w:p>
    <w:p w:rsidR="006C7F83" w:rsidRDefault="009C08C5" w:rsidP="006C7F83">
      <w:r>
        <w:t xml:space="preserve">All access streets within the proposed development are provided with footpaths on </w:t>
      </w:r>
      <w:r w:rsidR="006C7F83">
        <w:t xml:space="preserve">both sides of the road.  These access </w:t>
      </w:r>
      <w:r>
        <w:t xml:space="preserve">streets </w:t>
      </w:r>
      <w:r w:rsidR="006C7F83">
        <w:t>are low volume, low speed traffic routes suitable for cyclists to share the road carriageway with vehicular movement</w:t>
      </w:r>
      <w:r w:rsidR="007C5CCC">
        <w:t>s</w:t>
      </w:r>
      <w:r w:rsidR="006C7F83">
        <w:t xml:space="preserve">.  </w:t>
      </w:r>
    </w:p>
    <w:p w:rsidR="006C7F83" w:rsidRDefault="006C7F83" w:rsidP="006C7F83">
      <w:r>
        <w:t>The access lane adjacent lot numbers 47-48 has a shared (vehicular, pedestrian, cyclist) pavement</w:t>
      </w:r>
      <w:r w:rsidRPr="006C7F83">
        <w:t xml:space="preserve"> </w:t>
      </w:r>
      <w:r>
        <w:t>similar to the Country Gardens Drive carriageway</w:t>
      </w:r>
      <w:r w:rsidRPr="005E10A5">
        <w:t xml:space="preserve"> </w:t>
      </w:r>
      <w:r>
        <w:t xml:space="preserve">immediately east of the site's boundary.  This road will provide an important pedestrian and cyclist route between the development and Country Gardens Drive (which connects to the Forest Road school crossing).  Accordingly, a path linking the proposed access lane with the Country Gardens Drive carriageway is shown on development plans.  </w:t>
      </w:r>
    </w:p>
    <w:p w:rsidR="009E3AFB" w:rsidRDefault="009E3AFB" w:rsidP="00396397"/>
    <w:p w:rsidR="00504887" w:rsidRDefault="00504887" w:rsidP="00504887">
      <w:pPr>
        <w:pStyle w:val="Heading2"/>
      </w:pPr>
      <w:bookmarkStart w:id="27" w:name="_Toc359311635"/>
      <w:r>
        <w:t>Intersections</w:t>
      </w:r>
      <w:bookmarkEnd w:id="27"/>
    </w:p>
    <w:p w:rsidR="00465FF7" w:rsidRDefault="009944EB" w:rsidP="00396397">
      <w:r>
        <w:t xml:space="preserve">The majority of intersections within the site are T intersections.  There is 1 cross intersection and a roundabout is shown providing intersection control.  The roundabout is considered an appropriate treatment and </w:t>
      </w:r>
      <w:r w:rsidR="00465FF7">
        <w:t>its dimensions are considered adequate for necessary vehicle movements based on swept path analysis.  The s</w:t>
      </w:r>
      <w:r>
        <w:t xml:space="preserve">wept path analysis </w:t>
      </w:r>
      <w:r w:rsidR="00465FF7">
        <w:t xml:space="preserve">indicated the roundabout will be able to </w:t>
      </w:r>
      <w:r>
        <w:t xml:space="preserve">accommodate </w:t>
      </w:r>
      <w:r w:rsidR="00465FF7">
        <w:t xml:space="preserve">a design vehicle up to an </w:t>
      </w:r>
      <w:r>
        <w:t>8.8m rigid vehicle</w:t>
      </w:r>
      <w:r w:rsidR="00465FF7">
        <w:t xml:space="preserve"> (all movements without using opposing lanes) and a checking vehicle up to a 12.5m rigid vehicle (some movements using opposing lanes).</w:t>
      </w:r>
    </w:p>
    <w:p w:rsidR="009944EB" w:rsidRDefault="009944EB" w:rsidP="009944EB">
      <w:pPr>
        <w:pStyle w:val="TableorFigureTitle"/>
      </w:pPr>
      <w:r>
        <w:t>Figure 4.2     Swept Path Diagram - 8.8m Vehicle Right Turn</w:t>
      </w:r>
      <w:r w:rsidR="00465FF7">
        <w:t xml:space="preserve"> and 12.5m Vehicle Through Movement</w:t>
      </w:r>
    </w:p>
    <w:p w:rsidR="00504887" w:rsidRDefault="009944EB" w:rsidP="00396397">
      <w:r>
        <w:rPr>
          <w:noProof/>
        </w:rPr>
        <w:drawing>
          <wp:inline distT="0" distB="0" distL="0" distR="0" wp14:anchorId="5509ED0D" wp14:editId="164C61F2">
            <wp:extent cx="3766782" cy="3420411"/>
            <wp:effectExtent l="19050" t="19050" r="24765" b="2794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0363" b="5235"/>
                    <a:stretch/>
                  </pic:blipFill>
                  <pic:spPr bwMode="auto">
                    <a:xfrm>
                      <a:off x="0" y="0"/>
                      <a:ext cx="3772267" cy="34253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04887" w:rsidRDefault="00504887" w:rsidP="00396397"/>
    <w:p w:rsidR="009944EB" w:rsidRDefault="009944EB" w:rsidP="00396397">
      <w:r>
        <w:t>The site access intersection with Canterbury Road West will form a T intersection and a standard</w:t>
      </w:r>
      <w:r w:rsidRPr="009944EB">
        <w:t xml:space="preserve"> </w:t>
      </w:r>
      <w:r>
        <w:t>T intersection</w:t>
      </w:r>
      <w:r w:rsidRPr="009944EB">
        <w:t xml:space="preserve"> </w:t>
      </w:r>
      <w:r>
        <w:t>configuration with a single traffic lane in each direction similar to other T intersections along Canterbury Road West is considered appropriate.</w:t>
      </w:r>
    </w:p>
    <w:p w:rsidR="009944EB" w:rsidRDefault="009944EB" w:rsidP="00396397"/>
    <w:p w:rsidR="003B5E30" w:rsidRDefault="006C7F83" w:rsidP="003B5E30">
      <w:pPr>
        <w:pStyle w:val="Heading2"/>
      </w:pPr>
      <w:bookmarkStart w:id="28" w:name="_Toc359311636"/>
      <w:r>
        <w:lastRenderedPageBreak/>
        <w:t>Speed Management</w:t>
      </w:r>
      <w:bookmarkEnd w:id="28"/>
    </w:p>
    <w:p w:rsidR="005E10A5" w:rsidRDefault="0015724A" w:rsidP="005E10A5">
      <w:r>
        <w:t>The Planning Scheme states that street lengths should be 240m or less to manage vehicle speeds.  With an extension into Grand Lakes Estate, the north-south aligned road adjacent lots 56-74 is likely to</w:t>
      </w:r>
      <w:r w:rsidRPr="00FF08F5">
        <w:t xml:space="preserve"> </w:t>
      </w:r>
      <w:r>
        <w:t>have a length in the order of 380m.  It is therefore recommended that</w:t>
      </w:r>
      <w:r w:rsidR="007C5CCC">
        <w:t xml:space="preserve"> the detailed design of this roadway incorporate </w:t>
      </w:r>
      <w:r>
        <w:t xml:space="preserve">speed management infrastructure approximately half way along its length.  </w:t>
      </w:r>
    </w:p>
    <w:p w:rsidR="00651B98" w:rsidRDefault="00651B98" w:rsidP="0015724A"/>
    <w:p w:rsidR="00C97B1D" w:rsidRDefault="00C97B1D" w:rsidP="00812957">
      <w:pPr>
        <w:pStyle w:val="Heading1"/>
      </w:pPr>
      <w:bookmarkStart w:id="29" w:name="_Toc359311637"/>
      <w:r>
        <w:lastRenderedPageBreak/>
        <w:t xml:space="preserve">Traffic </w:t>
      </w:r>
      <w:r w:rsidR="005E10A5">
        <w:t xml:space="preserve">Impact </w:t>
      </w:r>
      <w:r>
        <w:t>Assessment</w:t>
      </w:r>
      <w:bookmarkEnd w:id="29"/>
    </w:p>
    <w:p w:rsidR="00EE6AC3" w:rsidRDefault="00EE6AC3" w:rsidP="00812957">
      <w:pPr>
        <w:pStyle w:val="Heading2"/>
      </w:pPr>
      <w:bookmarkStart w:id="30" w:name="_Toc308096700"/>
      <w:bookmarkStart w:id="31" w:name="_Toc359311638"/>
      <w:r>
        <w:t>Traffic Generation</w:t>
      </w:r>
      <w:bookmarkEnd w:id="30"/>
      <w:bookmarkEnd w:id="31"/>
    </w:p>
    <w:p w:rsidR="003155D3" w:rsidRDefault="003155D3" w:rsidP="003155D3">
      <w:r>
        <w:t>Guidance on the likely traffic generating characteristics of the proposed development has been sought from the Guide to Traffic Generating Developments (Roads and Traffic Authority (RTA), 2002) and Trip Generation (Institute of Transportation Engineers (ITE), 9</w:t>
      </w:r>
      <w:r w:rsidRPr="00153006">
        <w:rPr>
          <w:vertAlign w:val="superscript"/>
        </w:rPr>
        <w:t>th</w:t>
      </w:r>
      <w:r>
        <w:t xml:space="preserve"> Edition, 2012).  Based on these sources the following generation rates have been adopted for the purpose of analysis:</w:t>
      </w:r>
    </w:p>
    <w:p w:rsidR="003155D3" w:rsidRDefault="003155D3" w:rsidP="003155D3">
      <w:pPr>
        <w:pStyle w:val="DotPoint"/>
        <w:numPr>
          <w:ilvl w:val="0"/>
          <w:numId w:val="3"/>
        </w:numPr>
      </w:pPr>
      <w:r>
        <w:t>AM peak hour</w:t>
      </w:r>
      <w:r w:rsidRPr="006B3AB5">
        <w:t>, 0.85vph / lot, 2</w:t>
      </w:r>
      <w:r>
        <w:t>5% entering, 75% exiting.</w:t>
      </w:r>
    </w:p>
    <w:p w:rsidR="003155D3" w:rsidRDefault="003155D3" w:rsidP="003155D3">
      <w:pPr>
        <w:pStyle w:val="DotPoint"/>
        <w:numPr>
          <w:ilvl w:val="0"/>
          <w:numId w:val="3"/>
        </w:numPr>
      </w:pPr>
      <w:r>
        <w:t>PM peak hour, 1.0vph / lot, 65% entering, 35% exiting.</w:t>
      </w:r>
    </w:p>
    <w:p w:rsidR="003155D3" w:rsidRDefault="003155D3" w:rsidP="003155D3">
      <w:pPr>
        <w:pStyle w:val="DotPoint"/>
        <w:numPr>
          <w:ilvl w:val="0"/>
          <w:numId w:val="3"/>
        </w:numPr>
      </w:pPr>
      <w:r>
        <w:t>Daily, 10vpd / lot, 50% entering, 50% exiting.</w:t>
      </w:r>
    </w:p>
    <w:p w:rsidR="003155D3" w:rsidRPr="006B3AB5" w:rsidRDefault="003155D3" w:rsidP="003155D3">
      <w:pPr>
        <w:spacing w:before="240"/>
      </w:pPr>
      <w:r>
        <w:t xml:space="preserve">Accordingly, upon full development of the subject site, the following additional traffic movements </w:t>
      </w:r>
      <w:r w:rsidRPr="006B3AB5">
        <w:t>could be anticipated:</w:t>
      </w:r>
    </w:p>
    <w:p w:rsidR="003155D3" w:rsidRPr="006B3AB5" w:rsidRDefault="003155D3" w:rsidP="003155D3">
      <w:pPr>
        <w:pStyle w:val="DotPoint"/>
        <w:numPr>
          <w:ilvl w:val="0"/>
          <w:numId w:val="3"/>
        </w:numPr>
      </w:pPr>
      <w:r w:rsidRPr="006B3AB5">
        <w:t>AM peak hour, 1</w:t>
      </w:r>
      <w:r w:rsidR="006B3AB5" w:rsidRPr="006B3AB5">
        <w:t>09</w:t>
      </w:r>
      <w:r w:rsidRPr="006B3AB5">
        <w:t>vph (</w:t>
      </w:r>
      <w:r w:rsidR="006B3AB5" w:rsidRPr="006B3AB5">
        <w:t>27</w:t>
      </w:r>
      <w:r w:rsidRPr="006B3AB5">
        <w:t xml:space="preserve">vph entering, </w:t>
      </w:r>
      <w:r w:rsidR="006B3AB5" w:rsidRPr="006B3AB5">
        <w:t>82</w:t>
      </w:r>
      <w:r w:rsidR="005E10A5" w:rsidRPr="006B3AB5">
        <w:t>vph</w:t>
      </w:r>
      <w:r w:rsidRPr="006B3AB5">
        <w:t xml:space="preserve"> exiting).</w:t>
      </w:r>
    </w:p>
    <w:p w:rsidR="003155D3" w:rsidRPr="006B3AB5" w:rsidRDefault="003155D3" w:rsidP="003155D3">
      <w:pPr>
        <w:pStyle w:val="DotPoint"/>
        <w:numPr>
          <w:ilvl w:val="0"/>
          <w:numId w:val="3"/>
        </w:numPr>
      </w:pPr>
      <w:r w:rsidRPr="006B3AB5">
        <w:t>PM peak hour, 1</w:t>
      </w:r>
      <w:r w:rsidR="006B3AB5" w:rsidRPr="006B3AB5">
        <w:t>28</w:t>
      </w:r>
      <w:r w:rsidRPr="006B3AB5">
        <w:t>vph (</w:t>
      </w:r>
      <w:r w:rsidR="006B3AB5" w:rsidRPr="006B3AB5">
        <w:t>83</w:t>
      </w:r>
      <w:r w:rsidR="005E10A5" w:rsidRPr="006B3AB5">
        <w:t>vph</w:t>
      </w:r>
      <w:r w:rsidRPr="006B3AB5">
        <w:t xml:space="preserve"> entering, </w:t>
      </w:r>
      <w:r w:rsidR="006B3AB5" w:rsidRPr="006B3AB5">
        <w:t>45</w:t>
      </w:r>
      <w:r w:rsidR="005E10A5" w:rsidRPr="006B3AB5">
        <w:t>vph</w:t>
      </w:r>
      <w:r w:rsidRPr="006B3AB5">
        <w:t xml:space="preserve"> exiting).</w:t>
      </w:r>
    </w:p>
    <w:p w:rsidR="003155D3" w:rsidRPr="006B3AB5" w:rsidRDefault="003155D3" w:rsidP="003155D3">
      <w:pPr>
        <w:pStyle w:val="DotPoint"/>
        <w:numPr>
          <w:ilvl w:val="0"/>
          <w:numId w:val="3"/>
        </w:numPr>
      </w:pPr>
      <w:r w:rsidRPr="006B3AB5">
        <w:t>Daily, 1,</w:t>
      </w:r>
      <w:r w:rsidR="006B3AB5" w:rsidRPr="006B3AB5">
        <w:t>280</w:t>
      </w:r>
      <w:r w:rsidR="005E10A5">
        <w:t>vpd</w:t>
      </w:r>
      <w:r w:rsidRPr="006B3AB5">
        <w:t xml:space="preserve"> (</w:t>
      </w:r>
      <w:r w:rsidR="006B3AB5" w:rsidRPr="006B3AB5">
        <w:t>640</w:t>
      </w:r>
      <w:r w:rsidR="005E10A5">
        <w:t>vpd</w:t>
      </w:r>
      <w:r w:rsidRPr="006B3AB5">
        <w:t xml:space="preserve"> entering, </w:t>
      </w:r>
      <w:r w:rsidR="006B3AB5" w:rsidRPr="006B3AB5">
        <w:t>640</w:t>
      </w:r>
      <w:r w:rsidR="005E10A5">
        <w:t>vpd</w:t>
      </w:r>
      <w:r w:rsidRPr="006B3AB5">
        <w:t xml:space="preserve"> exiting).</w:t>
      </w:r>
    </w:p>
    <w:p w:rsidR="00EE6AC3" w:rsidRDefault="00EE6AC3" w:rsidP="00EE6AC3"/>
    <w:p w:rsidR="00EE6AC3" w:rsidRDefault="00EE6AC3" w:rsidP="00812957">
      <w:pPr>
        <w:pStyle w:val="Heading2"/>
      </w:pPr>
      <w:bookmarkStart w:id="32" w:name="_Toc308096701"/>
      <w:bookmarkStart w:id="33" w:name="_Toc359311639"/>
      <w:r>
        <w:t>Traffic Distribution</w:t>
      </w:r>
      <w:bookmarkEnd w:id="32"/>
      <w:bookmarkEnd w:id="33"/>
    </w:p>
    <w:p w:rsidR="00376DAB" w:rsidRDefault="004A3C31" w:rsidP="004A3C31">
      <w:r>
        <w:t>The direction in which vehicles travel to and from the site is influenced by a variety of factors including</w:t>
      </w:r>
      <w:r w:rsidR="00406A0E">
        <w:t xml:space="preserve"> the site's location, configuration of the surrounding road network and trip purpose.</w:t>
      </w:r>
      <w:r w:rsidR="00C91FA9">
        <w:t xml:space="preserve">  </w:t>
      </w:r>
    </w:p>
    <w:p w:rsidR="00376DAB" w:rsidRDefault="00376DAB" w:rsidP="00376DAB">
      <w:r>
        <w:t>A review of 2011 census data indicates that</w:t>
      </w:r>
      <w:r w:rsidRPr="00DC43AC">
        <w:t xml:space="preserve"> </w:t>
      </w:r>
      <w:r>
        <w:t xml:space="preserve">approximately 20% of Lara residents that drive to work have a place of employment within Lara, 50% in Geelong and 30% in Melbourne.  It is noted that this data is </w:t>
      </w:r>
      <w:r w:rsidR="005E10A5">
        <w:t xml:space="preserve">applicable </w:t>
      </w:r>
      <w:r>
        <w:t>to work trips only.</w:t>
      </w:r>
    </w:p>
    <w:p w:rsidR="00376DAB" w:rsidRDefault="00376DAB" w:rsidP="00376DAB">
      <w:r>
        <w:t>Existing traffic volumes on the surrounding road network also provide guidance on the directional distribution of traffic during commuter peak periods.  At the Forest Road / Canterbury Road intersection, peak period surveys indicate traffic on Canterbury Road (east and west) have a directional distribution in the order of 46% to/from the north, 49% to/from the south and 5% straight through east/west</w:t>
      </w:r>
      <w:r w:rsidR="005E10A5">
        <w:t>-</w:t>
      </w:r>
      <w:r>
        <w:t>bound.</w:t>
      </w:r>
    </w:p>
    <w:p w:rsidR="00376DAB" w:rsidRDefault="00376DAB" w:rsidP="00376DAB">
      <w:r>
        <w:t>It is anticipated that Canterbury Road West will provide the most convenient route</w:t>
      </w:r>
      <w:r w:rsidRPr="00376DAB">
        <w:t xml:space="preserve"> </w:t>
      </w:r>
      <w:r>
        <w:t>to/from the site for the majority of future residents while some residents in the northern part of the site are likely to find</w:t>
      </w:r>
      <w:r w:rsidRPr="00376DAB">
        <w:t xml:space="preserve"> </w:t>
      </w:r>
      <w:r>
        <w:t>Buckingham Street a more convenient route.</w:t>
      </w:r>
    </w:p>
    <w:p w:rsidR="00B725D0" w:rsidRDefault="00B725D0" w:rsidP="00DC43AC">
      <w:r>
        <w:t>Given all of the above, Figure 5.1 sets out the directional distributions adopted for analytical purposes.</w:t>
      </w:r>
    </w:p>
    <w:p w:rsidR="00EE6AC3" w:rsidRDefault="003612C1" w:rsidP="003612C1">
      <w:pPr>
        <w:pStyle w:val="TableorFigureTitle"/>
      </w:pPr>
      <w:r>
        <w:lastRenderedPageBreak/>
        <w:t>Figure 5.1     Assumed Directional Distribution of Traffic to/from the Site</w:t>
      </w:r>
    </w:p>
    <w:p w:rsidR="00500BFE" w:rsidRDefault="00C7416E" w:rsidP="00EE6AC3">
      <w:r>
        <w:rPr>
          <w:noProof/>
        </w:rPr>
        <mc:AlternateContent>
          <mc:Choice Requires="wps">
            <w:drawing>
              <wp:anchor distT="0" distB="0" distL="114300" distR="114300" simplePos="0" relativeHeight="251694080" behindDoc="0" locked="0" layoutInCell="1" allowOverlap="1" wp14:anchorId="6FB25236" wp14:editId="2708E2CC">
                <wp:simplePos x="0" y="0"/>
                <wp:positionH relativeFrom="column">
                  <wp:posOffset>2177576</wp:posOffset>
                </wp:positionH>
                <wp:positionV relativeFrom="paragraph">
                  <wp:posOffset>3352800</wp:posOffset>
                </wp:positionV>
                <wp:extent cx="662305" cy="94615"/>
                <wp:effectExtent l="38100" t="114300" r="4445" b="57785"/>
                <wp:wrapNone/>
                <wp:docPr id="21" name="Straight Arrow Connector 21"/>
                <wp:cNvGraphicFramePr/>
                <a:graphic xmlns:a="http://schemas.openxmlformats.org/drawingml/2006/main">
                  <a:graphicData uri="http://schemas.microsoft.com/office/word/2010/wordprocessingShape">
                    <wps:wsp>
                      <wps:cNvCnPr/>
                      <wps:spPr>
                        <a:xfrm flipH="1" flipV="1">
                          <a:off x="0" y="0"/>
                          <a:ext cx="662305" cy="94615"/>
                        </a:xfrm>
                        <a:prstGeom prst="straightConnector1">
                          <a:avLst/>
                        </a:prstGeom>
                        <a:ln w="31750">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1" o:spid="_x0000_s1026" type="#_x0000_t32" style="position:absolute;margin-left:171.45pt;margin-top:264pt;width:52.15pt;height:7.4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" strokecolor="#7030a0" strokeweight="2.5pt">
                <v:stroke endarrow="open"/>
              </v:shape>
            </w:pict>
          </mc:Fallback>
        </mc:AlternateContent>
      </w:r>
      <w:r>
        <w:rPr>
          <w:noProof/>
        </w:rPr>
        <mc:AlternateContent>
          <mc:Choice Requires="wps">
            <w:drawing>
              <wp:anchor distT="0" distB="0" distL="114300" distR="114300" simplePos="0" relativeHeight="251715584" behindDoc="0" locked="0" layoutInCell="1" allowOverlap="1" wp14:anchorId="090017E0" wp14:editId="63A0A89E">
                <wp:simplePos x="0" y="0"/>
                <wp:positionH relativeFrom="column">
                  <wp:posOffset>2140746</wp:posOffset>
                </wp:positionH>
                <wp:positionV relativeFrom="paragraph">
                  <wp:posOffset>1663700</wp:posOffset>
                </wp:positionV>
                <wp:extent cx="320040" cy="27940"/>
                <wp:effectExtent l="38100" t="114300" r="0" b="124460"/>
                <wp:wrapNone/>
                <wp:docPr id="64" name="Straight Arrow Connector 64"/>
                <wp:cNvGraphicFramePr/>
                <a:graphic xmlns:a="http://schemas.openxmlformats.org/drawingml/2006/main">
                  <a:graphicData uri="http://schemas.microsoft.com/office/word/2010/wordprocessingShape">
                    <wps:wsp>
                      <wps:cNvCnPr/>
                      <wps:spPr>
                        <a:xfrm flipH="1" flipV="1">
                          <a:off x="0" y="0"/>
                          <a:ext cx="320040" cy="27940"/>
                        </a:xfrm>
                        <a:prstGeom prst="straightConnector1">
                          <a:avLst/>
                        </a:prstGeom>
                        <a:ln w="31750">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4" o:spid="_x0000_s1026" type="#_x0000_t32" style="position:absolute;margin-left:168.55pt;margin-top:131pt;width:25.2pt;height:2.2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" strokecolor="#7030a0" strokeweight="2.5pt">
                <v:stroke endarrow="open"/>
              </v:shape>
            </w:pict>
          </mc:Fallback>
        </mc:AlternateContent>
      </w:r>
      <w:r w:rsidR="002F2BE2">
        <w:rPr>
          <w:noProof/>
        </w:rPr>
        <mc:AlternateContent>
          <mc:Choice Requires="wps">
            <w:drawing>
              <wp:anchor distT="0" distB="0" distL="114300" distR="114300" simplePos="0" relativeHeight="251830272" behindDoc="0" locked="0" layoutInCell="1" allowOverlap="1" wp14:anchorId="257190BD" wp14:editId="10CA6640">
                <wp:simplePos x="0" y="0"/>
                <wp:positionH relativeFrom="column">
                  <wp:posOffset>1799260</wp:posOffset>
                </wp:positionH>
                <wp:positionV relativeFrom="paragraph">
                  <wp:posOffset>2660015</wp:posOffset>
                </wp:positionV>
                <wp:extent cx="487045" cy="281305"/>
                <wp:effectExtent l="0" t="0" r="0" b="4445"/>
                <wp:wrapNone/>
                <wp:docPr id="143" name="Text Box 143"/>
                <wp:cNvGraphicFramePr/>
                <a:graphic xmlns:a="http://schemas.openxmlformats.org/drawingml/2006/main">
                  <a:graphicData uri="http://schemas.microsoft.com/office/word/2010/wordprocessingShape">
                    <wps:wsp>
                      <wps:cNvSpPr txBox="1"/>
                      <wps:spPr>
                        <a:xfrm>
                          <a:off x="0" y="0"/>
                          <a:ext cx="48704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657D12" w:rsidRDefault="00595A56" w:rsidP="00605A72">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2</w:t>
                            </w:r>
                            <w:r w:rsidRPr="00657D12">
                              <w:rPr>
                                <w:b/>
                                <w:color w:val="7030A0"/>
                                <w14:glow w14:rad="101600">
                                  <w14:schemeClr w14:val="bg1">
                                    <w14:alpha w14:val="60000"/>
                                  </w14:schemeClr>
                                </w14:g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 o:spid="_x0000_s1046" type="#_x0000_t202" style="position:absolute;left:0;text-align:left;margin-left:141.65pt;margin-top:209.45pt;width:38.35pt;height:22.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" filled="f" stroked="f" strokeweight=".5pt">
                <v:textbox>
                  <w:txbxContent>
                    <w:p w:rsidR="00595A56" w:rsidRPr="00657D12" w:rsidRDefault="00595A56" w:rsidP="00605A72">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2</w:t>
                      </w:r>
                      <w:r w:rsidRPr="00657D12">
                        <w:rPr>
                          <w:b/>
                          <w:color w:val="7030A0"/>
                          <w14:glow w14:rad="101600">
                            <w14:schemeClr w14:val="bg1">
                              <w14:alpha w14:val="60000"/>
                            </w14:schemeClr>
                          </w14:glow>
                        </w:rPr>
                        <w:t>%</w:t>
                      </w:r>
                    </w:p>
                  </w:txbxContent>
                </v:textbox>
              </v:shape>
            </w:pict>
          </mc:Fallback>
        </mc:AlternateContent>
      </w:r>
      <w:r w:rsidR="002F2BE2">
        <w:rPr>
          <w:noProof/>
        </w:rPr>
        <mc:AlternateContent>
          <mc:Choice Requires="wps">
            <w:drawing>
              <wp:anchor distT="0" distB="0" distL="114300" distR="114300" simplePos="0" relativeHeight="251826176" behindDoc="0" locked="0" layoutInCell="1" allowOverlap="1" wp14:anchorId="3FC15295" wp14:editId="7689F3D8">
                <wp:simplePos x="0" y="0"/>
                <wp:positionH relativeFrom="column">
                  <wp:posOffset>2022805</wp:posOffset>
                </wp:positionH>
                <wp:positionV relativeFrom="paragraph">
                  <wp:posOffset>2931795</wp:posOffset>
                </wp:positionV>
                <wp:extent cx="662305" cy="94615"/>
                <wp:effectExtent l="38100" t="114300" r="4445" b="114935"/>
                <wp:wrapNone/>
                <wp:docPr id="141" name="Straight Arrow Connector 141"/>
                <wp:cNvGraphicFramePr/>
                <a:graphic xmlns:a="http://schemas.openxmlformats.org/drawingml/2006/main">
                  <a:graphicData uri="http://schemas.microsoft.com/office/word/2010/wordprocessingShape">
                    <wps:wsp>
                      <wps:cNvCnPr/>
                      <wps:spPr>
                        <a:xfrm flipH="1" flipV="1">
                          <a:off x="0" y="0"/>
                          <a:ext cx="662305" cy="94615"/>
                        </a:xfrm>
                        <a:prstGeom prst="straightConnector1">
                          <a:avLst/>
                        </a:prstGeom>
                        <a:ln w="31750">
                          <a:solidFill>
                            <a:srgbClr val="7030A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1" o:spid="_x0000_s1026" type="#_x0000_t32" style="position:absolute;margin-left:159.3pt;margin-top:230.85pt;width:52.15pt;height:7.45pt;flip:x 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" strokecolor="#7030a0" strokeweight="2.5pt">
                <v:stroke startarrow="open" endarrow="open"/>
              </v:shape>
            </w:pict>
          </mc:Fallback>
        </mc:AlternateContent>
      </w:r>
      <w:r w:rsidR="00B56AFF" w:rsidRPr="00B56AFF">
        <w:rPr>
          <w:noProof/>
        </w:rPr>
        <w:drawing>
          <wp:anchor distT="0" distB="0" distL="114300" distR="114300" simplePos="0" relativeHeight="251813888" behindDoc="0" locked="0" layoutInCell="1" allowOverlap="1" wp14:anchorId="255C9DE1" wp14:editId="6D2196AE">
            <wp:simplePos x="0" y="0"/>
            <wp:positionH relativeFrom="column">
              <wp:posOffset>369570</wp:posOffset>
            </wp:positionH>
            <wp:positionV relativeFrom="paragraph">
              <wp:posOffset>3411220</wp:posOffset>
            </wp:positionV>
            <wp:extent cx="358140" cy="506095"/>
            <wp:effectExtent l="0" t="0" r="3810" b="825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_arrow_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140" cy="506095"/>
                    </a:xfrm>
                    <a:prstGeom prst="rect">
                      <a:avLst/>
                    </a:prstGeom>
                  </pic:spPr>
                </pic:pic>
              </a:graphicData>
            </a:graphic>
            <wp14:sizeRelH relativeFrom="page">
              <wp14:pctWidth>0</wp14:pctWidth>
            </wp14:sizeRelH>
            <wp14:sizeRelV relativeFrom="page">
              <wp14:pctHeight>0</wp14:pctHeight>
            </wp14:sizeRelV>
          </wp:anchor>
        </w:drawing>
      </w:r>
      <w:r w:rsidR="001C4231">
        <w:rPr>
          <w:noProof/>
        </w:rPr>
        <mc:AlternateContent>
          <mc:Choice Requires="wps">
            <w:drawing>
              <wp:anchor distT="0" distB="0" distL="114300" distR="114300" simplePos="0" relativeHeight="251684864" behindDoc="0" locked="0" layoutInCell="1" allowOverlap="1" wp14:anchorId="3C9E782A" wp14:editId="2674ACEA">
                <wp:simplePos x="0" y="0"/>
                <wp:positionH relativeFrom="column">
                  <wp:posOffset>2430780</wp:posOffset>
                </wp:positionH>
                <wp:positionV relativeFrom="paragraph">
                  <wp:posOffset>1885950</wp:posOffset>
                </wp:positionV>
                <wp:extent cx="906145" cy="1518285"/>
                <wp:effectExtent l="19050" t="19050" r="27305" b="24765"/>
                <wp:wrapNone/>
                <wp:docPr id="10" name="Freeform 10"/>
                <wp:cNvGraphicFramePr/>
                <a:graphic xmlns:a="http://schemas.openxmlformats.org/drawingml/2006/main">
                  <a:graphicData uri="http://schemas.microsoft.com/office/word/2010/wordprocessingShape">
                    <wps:wsp>
                      <wps:cNvSpPr/>
                      <wps:spPr>
                        <a:xfrm>
                          <a:off x="0" y="0"/>
                          <a:ext cx="906145" cy="1518285"/>
                        </a:xfrm>
                        <a:custGeom>
                          <a:avLst/>
                          <a:gdLst>
                            <a:gd name="connsiteX0" fmla="*/ 198782 w 906448"/>
                            <a:gd name="connsiteY0" fmla="*/ 0 h 1518699"/>
                            <a:gd name="connsiteX1" fmla="*/ 0 w 906448"/>
                            <a:gd name="connsiteY1" fmla="*/ 1423283 h 1518699"/>
                            <a:gd name="connsiteX2" fmla="*/ 699714 w 906448"/>
                            <a:gd name="connsiteY2" fmla="*/ 1518699 h 1518699"/>
                            <a:gd name="connsiteX3" fmla="*/ 906448 w 906448"/>
                            <a:gd name="connsiteY3" fmla="*/ 95415 h 1518699"/>
                            <a:gd name="connsiteX4" fmla="*/ 198782 w 906448"/>
                            <a:gd name="connsiteY4" fmla="*/ 0 h 15186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6448" h="1518699">
                              <a:moveTo>
                                <a:pt x="198782" y="0"/>
                              </a:moveTo>
                              <a:lnTo>
                                <a:pt x="0" y="1423283"/>
                              </a:lnTo>
                              <a:lnTo>
                                <a:pt x="699714" y="1518699"/>
                              </a:lnTo>
                              <a:lnTo>
                                <a:pt x="906448" y="95415"/>
                              </a:lnTo>
                              <a:lnTo>
                                <a:pt x="198782" y="0"/>
                              </a:lnTo>
                              <a:close/>
                            </a:path>
                          </a:pathLst>
                        </a:cu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0" o:spid="_x0000_s1026" style="position:absolute;margin-left:191.4pt;margin-top:148.5pt;width:71.35pt;height:119.5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906448,151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" path="m198782,l,1423283r699714,95416l906448,95415,198782,xe" filled="f" strokecolor="yellow" strokeweight="3pt">
                <v:path arrowok="t" o:connecttype="custom" o:connectlocs="198716,0;0,1422895;699480,1518285;906145,95389;198716,0" o:connectangles="0,0,0,0,0"/>
              </v:shape>
            </w:pict>
          </mc:Fallback>
        </mc:AlternateContent>
      </w:r>
      <w:r w:rsidR="001C4231">
        <w:rPr>
          <w:noProof/>
        </w:rPr>
        <mc:AlternateContent>
          <mc:Choice Requires="wps">
            <w:drawing>
              <wp:anchor distT="0" distB="0" distL="114300" distR="114300" simplePos="0" relativeHeight="251686912" behindDoc="0" locked="0" layoutInCell="1" allowOverlap="1" wp14:anchorId="651A55B0" wp14:editId="3E56221F">
                <wp:simplePos x="0" y="0"/>
                <wp:positionH relativeFrom="column">
                  <wp:posOffset>2616200</wp:posOffset>
                </wp:positionH>
                <wp:positionV relativeFrom="paragraph">
                  <wp:posOffset>2462834</wp:posOffset>
                </wp:positionV>
                <wp:extent cx="615950" cy="299085"/>
                <wp:effectExtent l="0" t="0" r="0" b="5715"/>
                <wp:wrapNone/>
                <wp:docPr id="14" name="Text Box 14"/>
                <wp:cNvGraphicFramePr/>
                <a:graphic xmlns:a="http://schemas.openxmlformats.org/drawingml/2006/main">
                  <a:graphicData uri="http://schemas.microsoft.com/office/word/2010/wordprocessingShape">
                    <wps:wsp>
                      <wps:cNvSpPr txBox="1"/>
                      <wps:spPr>
                        <a:xfrm>
                          <a:off x="0" y="0"/>
                          <a:ext cx="615950" cy="299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905F2B" w:rsidRDefault="00595A56" w:rsidP="009729CF">
                            <w:pPr>
                              <w:spacing w:after="0" w:line="240" w:lineRule="auto"/>
                              <w:rPr>
                                <w14:glow w14:rad="101600">
                                  <w14:schemeClr w14:val="bg1">
                                    <w14:alpha w14:val="60000"/>
                                  </w14:schemeClr>
                                </w14:glow>
                              </w:rPr>
                            </w:pPr>
                            <w:r>
                              <w:rPr>
                                <w14:glow w14:rad="101600">
                                  <w14:schemeClr w14:val="bg1">
                                    <w14:alpha w14:val="60000"/>
                                  </w14:schemeClr>
                                </w14:glow>
                              </w:rPr>
                              <w:t>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7" type="#_x0000_t202" style="position:absolute;left:0;text-align:left;margin-left:206pt;margin-top:193.9pt;width:48.5pt;height:2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" filled="f" stroked="f" strokeweight=".5pt">
                <v:textbox>
                  <w:txbxContent>
                    <w:p w:rsidR="00595A56" w:rsidRPr="00905F2B" w:rsidRDefault="00595A56" w:rsidP="009729CF">
                      <w:pPr>
                        <w:spacing w:after="0" w:line="240" w:lineRule="auto"/>
                        <w:rPr>
                          <w14:glow w14:rad="101600">
                            <w14:schemeClr w14:val="bg1">
                              <w14:alpha w14:val="60000"/>
                            </w14:schemeClr>
                          </w14:glow>
                        </w:rPr>
                      </w:pPr>
                      <w:r>
                        <w:rPr>
                          <w14:glow w14:rad="101600">
                            <w14:schemeClr w14:val="bg1">
                              <w14:alpha w14:val="60000"/>
                            </w14:schemeClr>
                          </w14:glow>
                        </w:rPr>
                        <w:t>SITE</w:t>
                      </w:r>
                    </w:p>
                  </w:txbxContent>
                </v:textbox>
              </v:shape>
            </w:pict>
          </mc:Fallback>
        </mc:AlternateContent>
      </w:r>
      <w:r w:rsidR="003155D3">
        <w:rPr>
          <w:noProof/>
        </w:rPr>
        <mc:AlternateContent>
          <mc:Choice Requires="wps">
            <w:drawing>
              <wp:anchor distT="0" distB="0" distL="114300" distR="114300" simplePos="0" relativeHeight="251717632" behindDoc="0" locked="0" layoutInCell="1" allowOverlap="1" wp14:anchorId="0967C94B" wp14:editId="6DA20767">
                <wp:simplePos x="0" y="0"/>
                <wp:positionH relativeFrom="column">
                  <wp:posOffset>4041775</wp:posOffset>
                </wp:positionH>
                <wp:positionV relativeFrom="paragraph">
                  <wp:posOffset>1287780</wp:posOffset>
                </wp:positionV>
                <wp:extent cx="487045" cy="281305"/>
                <wp:effectExtent l="0" t="0" r="0" b="4445"/>
                <wp:wrapNone/>
                <wp:docPr id="68" name="Text Box 68"/>
                <wp:cNvGraphicFramePr/>
                <a:graphic xmlns:a="http://schemas.openxmlformats.org/drawingml/2006/main">
                  <a:graphicData uri="http://schemas.microsoft.com/office/word/2010/wordprocessingShape">
                    <wps:wsp>
                      <wps:cNvSpPr txBox="1"/>
                      <wps:spPr>
                        <a:xfrm>
                          <a:off x="0" y="0"/>
                          <a:ext cx="48704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657D12" w:rsidRDefault="00595A56" w:rsidP="00F27D6C">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2</w:t>
                            </w:r>
                            <w:r w:rsidRPr="00657D12">
                              <w:rPr>
                                <w:b/>
                                <w:color w:val="7030A0"/>
                                <w14:glow w14:rad="101600">
                                  <w14:schemeClr w14:val="bg1">
                                    <w14:alpha w14:val="60000"/>
                                  </w14:schemeClr>
                                </w14:g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48" type="#_x0000_t202" style="position:absolute;left:0;text-align:left;margin-left:318.25pt;margin-top:101.4pt;width:38.35pt;height:22.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" filled="f" stroked="f" strokeweight=".5pt">
                <v:textbox>
                  <w:txbxContent>
                    <w:p w:rsidR="00595A56" w:rsidRPr="00657D12" w:rsidRDefault="00595A56" w:rsidP="00F27D6C">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2</w:t>
                      </w:r>
                      <w:r w:rsidRPr="00657D12">
                        <w:rPr>
                          <w:b/>
                          <w:color w:val="7030A0"/>
                          <w14:glow w14:rad="101600">
                            <w14:schemeClr w14:val="bg1">
                              <w14:alpha w14:val="60000"/>
                            </w14:schemeClr>
                          </w14:glow>
                        </w:rPr>
                        <w:t>%</w:t>
                      </w:r>
                    </w:p>
                  </w:txbxContent>
                </v:textbox>
              </v:shape>
            </w:pict>
          </mc:Fallback>
        </mc:AlternateContent>
      </w:r>
      <w:r w:rsidR="003155D3">
        <w:rPr>
          <w:noProof/>
        </w:rPr>
        <mc:AlternateContent>
          <mc:Choice Requires="wps">
            <w:drawing>
              <wp:anchor distT="0" distB="0" distL="114300" distR="114300" simplePos="0" relativeHeight="251700224" behindDoc="0" locked="0" layoutInCell="1" allowOverlap="1" wp14:anchorId="7C02ED5B" wp14:editId="1758AE7A">
                <wp:simplePos x="0" y="0"/>
                <wp:positionH relativeFrom="column">
                  <wp:posOffset>1913255</wp:posOffset>
                </wp:positionH>
                <wp:positionV relativeFrom="paragraph">
                  <wp:posOffset>1416685</wp:posOffset>
                </wp:positionV>
                <wp:extent cx="487045" cy="281305"/>
                <wp:effectExtent l="0" t="0" r="0" b="4445"/>
                <wp:wrapNone/>
                <wp:docPr id="24" name="Text Box 24"/>
                <wp:cNvGraphicFramePr/>
                <a:graphic xmlns:a="http://schemas.openxmlformats.org/drawingml/2006/main">
                  <a:graphicData uri="http://schemas.microsoft.com/office/word/2010/wordprocessingShape">
                    <wps:wsp>
                      <wps:cNvSpPr txBox="1"/>
                      <wps:spPr>
                        <a:xfrm>
                          <a:off x="0" y="0"/>
                          <a:ext cx="48704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657D12" w:rsidRDefault="00595A56" w:rsidP="00657D12">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1</w:t>
                            </w:r>
                            <w:r w:rsidRPr="00657D12">
                              <w:rPr>
                                <w:b/>
                                <w:color w:val="7030A0"/>
                                <w14:glow w14:rad="101600">
                                  <w14:schemeClr w14:val="bg1">
                                    <w14:alpha w14:val="60000"/>
                                  </w14:schemeClr>
                                </w14:g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9" type="#_x0000_t202" style="position:absolute;left:0;text-align:left;margin-left:150.65pt;margin-top:111.55pt;width:38.35pt;height:22.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" filled="f" stroked="f" strokeweight=".5pt">
                <v:textbox>
                  <w:txbxContent>
                    <w:p w:rsidR="00595A56" w:rsidRPr="00657D12" w:rsidRDefault="00595A56" w:rsidP="00657D12">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1</w:t>
                      </w:r>
                      <w:r w:rsidRPr="00657D12">
                        <w:rPr>
                          <w:b/>
                          <w:color w:val="7030A0"/>
                          <w14:glow w14:rad="101600">
                            <w14:schemeClr w14:val="bg1">
                              <w14:alpha w14:val="60000"/>
                            </w14:schemeClr>
                          </w14:glow>
                        </w:rPr>
                        <w:t>%</w:t>
                      </w:r>
                    </w:p>
                  </w:txbxContent>
                </v:textbox>
              </v:shape>
            </w:pict>
          </mc:Fallback>
        </mc:AlternateContent>
      </w:r>
      <w:r w:rsidR="003155D3">
        <w:rPr>
          <w:noProof/>
        </w:rPr>
        <mc:AlternateContent>
          <mc:Choice Requires="wps">
            <w:drawing>
              <wp:anchor distT="0" distB="0" distL="114300" distR="114300" simplePos="0" relativeHeight="251702272" behindDoc="0" locked="0" layoutInCell="1" allowOverlap="1" wp14:anchorId="402A3FE2" wp14:editId="2FE19878">
                <wp:simplePos x="0" y="0"/>
                <wp:positionH relativeFrom="column">
                  <wp:posOffset>3918585</wp:posOffset>
                </wp:positionH>
                <wp:positionV relativeFrom="paragraph">
                  <wp:posOffset>288290</wp:posOffset>
                </wp:positionV>
                <wp:extent cx="487045" cy="281305"/>
                <wp:effectExtent l="0" t="0" r="0" b="4445"/>
                <wp:wrapNone/>
                <wp:docPr id="25" name="Text Box 25"/>
                <wp:cNvGraphicFramePr/>
                <a:graphic xmlns:a="http://schemas.openxmlformats.org/drawingml/2006/main">
                  <a:graphicData uri="http://schemas.microsoft.com/office/word/2010/wordprocessingShape">
                    <wps:wsp>
                      <wps:cNvSpPr txBox="1"/>
                      <wps:spPr>
                        <a:xfrm>
                          <a:off x="0" y="0"/>
                          <a:ext cx="48704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657D12" w:rsidRDefault="00595A56" w:rsidP="00657D12">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12</w:t>
                            </w:r>
                            <w:r w:rsidRPr="00657D12">
                              <w:rPr>
                                <w:b/>
                                <w:color w:val="7030A0"/>
                                <w14:glow w14:rad="101600">
                                  <w14:schemeClr w14:val="bg1">
                                    <w14:alpha w14:val="60000"/>
                                  </w14:schemeClr>
                                </w14:g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50" type="#_x0000_t202" style="position:absolute;left:0;text-align:left;margin-left:308.55pt;margin-top:22.7pt;width:38.35pt;height:22.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" filled="f" stroked="f" strokeweight=".5pt">
                <v:textbox>
                  <w:txbxContent>
                    <w:p w:rsidR="00595A56" w:rsidRPr="00657D12" w:rsidRDefault="00595A56" w:rsidP="00657D12">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12</w:t>
                      </w:r>
                      <w:r w:rsidRPr="00657D12">
                        <w:rPr>
                          <w:b/>
                          <w:color w:val="7030A0"/>
                          <w14:glow w14:rad="101600">
                            <w14:schemeClr w14:val="bg1">
                              <w14:alpha w14:val="60000"/>
                            </w14:schemeClr>
                          </w14:glow>
                        </w:rPr>
                        <w:t>%</w:t>
                      </w:r>
                    </w:p>
                  </w:txbxContent>
                </v:textbox>
              </v:shape>
            </w:pict>
          </mc:Fallback>
        </mc:AlternateContent>
      </w:r>
      <w:r w:rsidR="003155D3">
        <w:rPr>
          <w:noProof/>
        </w:rPr>
        <mc:AlternateContent>
          <mc:Choice Requires="wps">
            <w:drawing>
              <wp:anchor distT="0" distB="0" distL="114300" distR="114300" simplePos="0" relativeHeight="251696128" behindDoc="0" locked="0" layoutInCell="1" allowOverlap="1" wp14:anchorId="7CA3057D" wp14:editId="15167AB5">
                <wp:simplePos x="0" y="0"/>
                <wp:positionH relativeFrom="column">
                  <wp:posOffset>3733800</wp:posOffset>
                </wp:positionH>
                <wp:positionV relativeFrom="paragraph">
                  <wp:posOffset>1431925</wp:posOffset>
                </wp:positionV>
                <wp:extent cx="433070" cy="95250"/>
                <wp:effectExtent l="19050" t="57150" r="5080" b="95250"/>
                <wp:wrapNone/>
                <wp:docPr id="22" name="Straight Arrow Connector 22"/>
                <wp:cNvGraphicFramePr/>
                <a:graphic xmlns:a="http://schemas.openxmlformats.org/drawingml/2006/main">
                  <a:graphicData uri="http://schemas.microsoft.com/office/word/2010/wordprocessingShape">
                    <wps:wsp>
                      <wps:cNvCnPr/>
                      <wps:spPr>
                        <a:xfrm>
                          <a:off x="0" y="0"/>
                          <a:ext cx="433070" cy="95250"/>
                        </a:xfrm>
                        <a:prstGeom prst="straightConnector1">
                          <a:avLst/>
                        </a:prstGeom>
                        <a:ln w="31750">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294pt;margin-top:112.75pt;width:34.1pt;height: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" strokecolor="#7030a0" strokeweight="2.5pt">
                <v:stroke endarrow="open"/>
              </v:shape>
            </w:pict>
          </mc:Fallback>
        </mc:AlternateContent>
      </w:r>
      <w:r w:rsidR="003155D3">
        <w:rPr>
          <w:noProof/>
        </w:rPr>
        <mc:AlternateContent>
          <mc:Choice Requires="wps">
            <w:drawing>
              <wp:anchor distT="0" distB="0" distL="114300" distR="114300" simplePos="0" relativeHeight="251713536" behindDoc="0" locked="0" layoutInCell="1" allowOverlap="1" wp14:anchorId="1A6E339E" wp14:editId="10BF0147">
                <wp:simplePos x="0" y="0"/>
                <wp:positionH relativeFrom="column">
                  <wp:posOffset>2442845</wp:posOffset>
                </wp:positionH>
                <wp:positionV relativeFrom="paragraph">
                  <wp:posOffset>508000</wp:posOffset>
                </wp:positionV>
                <wp:extent cx="1633220" cy="1590675"/>
                <wp:effectExtent l="19050" t="95250" r="0" b="47625"/>
                <wp:wrapNone/>
                <wp:docPr id="31" name="Freeform 31"/>
                <wp:cNvGraphicFramePr/>
                <a:graphic xmlns:a="http://schemas.openxmlformats.org/drawingml/2006/main">
                  <a:graphicData uri="http://schemas.microsoft.com/office/word/2010/wordprocessingShape">
                    <wps:wsp>
                      <wps:cNvSpPr/>
                      <wps:spPr>
                        <a:xfrm>
                          <a:off x="0" y="0"/>
                          <a:ext cx="1633220" cy="1590675"/>
                        </a:xfrm>
                        <a:custGeom>
                          <a:avLst/>
                          <a:gdLst>
                            <a:gd name="connsiteX0" fmla="*/ 414337 w 1633537"/>
                            <a:gd name="connsiteY0" fmla="*/ 1590675 h 1590675"/>
                            <a:gd name="connsiteX1" fmla="*/ 457200 w 1633537"/>
                            <a:gd name="connsiteY1" fmla="*/ 1238250 h 1590675"/>
                            <a:gd name="connsiteX2" fmla="*/ 0 w 1633537"/>
                            <a:gd name="connsiteY2" fmla="*/ 1181100 h 1590675"/>
                            <a:gd name="connsiteX3" fmla="*/ 4762 w 1633537"/>
                            <a:gd name="connsiteY3" fmla="*/ 771525 h 1590675"/>
                            <a:gd name="connsiteX4" fmla="*/ 314325 w 1633537"/>
                            <a:gd name="connsiteY4" fmla="*/ 781050 h 1590675"/>
                            <a:gd name="connsiteX5" fmla="*/ 1314450 w 1633537"/>
                            <a:gd name="connsiteY5" fmla="*/ 933450 h 1590675"/>
                            <a:gd name="connsiteX6" fmla="*/ 1343025 w 1633537"/>
                            <a:gd name="connsiteY6" fmla="*/ 728662 h 1590675"/>
                            <a:gd name="connsiteX7" fmla="*/ 1262062 w 1633537"/>
                            <a:gd name="connsiteY7" fmla="*/ 466725 h 1590675"/>
                            <a:gd name="connsiteX8" fmla="*/ 1333500 w 1633537"/>
                            <a:gd name="connsiteY8" fmla="*/ 0 h 1590675"/>
                            <a:gd name="connsiteX9" fmla="*/ 1633537 w 1633537"/>
                            <a:gd name="connsiteY9" fmla="*/ 42862 h 1590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33537" h="1590675">
                              <a:moveTo>
                                <a:pt x="414337" y="1590675"/>
                              </a:moveTo>
                              <a:lnTo>
                                <a:pt x="457200" y="1238250"/>
                              </a:lnTo>
                              <a:lnTo>
                                <a:pt x="0" y="1181100"/>
                              </a:lnTo>
                              <a:cubicBezTo>
                                <a:pt x="1587" y="1044575"/>
                                <a:pt x="3175" y="908050"/>
                                <a:pt x="4762" y="771525"/>
                              </a:cubicBezTo>
                              <a:lnTo>
                                <a:pt x="314325" y="781050"/>
                              </a:lnTo>
                              <a:lnTo>
                                <a:pt x="1314450" y="933450"/>
                              </a:lnTo>
                              <a:lnTo>
                                <a:pt x="1343025" y="728662"/>
                              </a:lnTo>
                              <a:lnTo>
                                <a:pt x="1262062" y="466725"/>
                              </a:lnTo>
                              <a:lnTo>
                                <a:pt x="1333500" y="0"/>
                              </a:lnTo>
                              <a:lnTo>
                                <a:pt x="1633537" y="42862"/>
                              </a:lnTo>
                            </a:path>
                          </a:pathLst>
                        </a:custGeom>
                        <a:noFill/>
                        <a:ln w="31750">
                          <a:solidFill>
                            <a:srgbClr val="7030A0"/>
                          </a:solidFill>
                          <a:headEnd type="arrow"/>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1" o:spid="_x0000_s1026" style="position:absolute;margin-left:192.35pt;margin-top:40pt;width:128.6pt;height:125.25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1633537,159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" path="m414337,1590675r42863,-352425l,1181100c1587,1044575,3175,908050,4762,771525r309563,9525l1314450,933450r28575,-204788l1262062,466725,1333500,r300037,42862e" filled="f" strokecolor="#7030a0" strokeweight="2.5pt">
                <v:stroke startarrow="open" endarrow="open"/>
                <v:path arrowok="t" o:connecttype="custom" o:connectlocs="414257,1590675;457111,1238250;0,1181100;4761,771525;314264,781050;1314195,933450;1342764,728662;1261817,466725;1333241,0;1633220,42862" o:connectangles="0,0,0,0,0,0,0,0,0,0"/>
              </v:shape>
            </w:pict>
          </mc:Fallback>
        </mc:AlternateContent>
      </w:r>
      <w:r w:rsidR="003155D3">
        <w:rPr>
          <w:noProof/>
        </w:rPr>
        <mc:AlternateContent>
          <mc:Choice Requires="wps">
            <w:drawing>
              <wp:anchor distT="0" distB="0" distL="114300" distR="114300" simplePos="0" relativeHeight="251712512" behindDoc="0" locked="0" layoutInCell="1" allowOverlap="1" wp14:anchorId="0AA0C235" wp14:editId="544734AF">
                <wp:simplePos x="0" y="0"/>
                <wp:positionH relativeFrom="column">
                  <wp:posOffset>1835150</wp:posOffset>
                </wp:positionH>
                <wp:positionV relativeFrom="paragraph">
                  <wp:posOffset>3296920</wp:posOffset>
                </wp:positionV>
                <wp:extent cx="487045" cy="281305"/>
                <wp:effectExtent l="0" t="0" r="0" b="4445"/>
                <wp:wrapNone/>
                <wp:docPr id="30" name="Text Box 30"/>
                <wp:cNvGraphicFramePr/>
                <a:graphic xmlns:a="http://schemas.openxmlformats.org/drawingml/2006/main">
                  <a:graphicData uri="http://schemas.microsoft.com/office/word/2010/wordprocessingShape">
                    <wps:wsp>
                      <wps:cNvSpPr txBox="1"/>
                      <wps:spPr>
                        <a:xfrm>
                          <a:off x="0" y="0"/>
                          <a:ext cx="48704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657D12" w:rsidRDefault="00595A56" w:rsidP="00657D12">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1</w:t>
                            </w:r>
                            <w:r w:rsidRPr="00657D12">
                              <w:rPr>
                                <w:b/>
                                <w:color w:val="7030A0"/>
                                <w14:glow w14:rad="101600">
                                  <w14:schemeClr w14:val="bg1">
                                    <w14:alpha w14:val="60000"/>
                                  </w14:schemeClr>
                                </w14:g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1" type="#_x0000_t202" style="position:absolute;left:0;text-align:left;margin-left:144.5pt;margin-top:259.6pt;width:38.35pt;height:22.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" filled="f" stroked="f" strokeweight=".5pt">
                <v:textbox>
                  <w:txbxContent>
                    <w:p w:rsidR="00595A56" w:rsidRPr="00657D12" w:rsidRDefault="00595A56" w:rsidP="00657D12">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1</w:t>
                      </w:r>
                      <w:r w:rsidRPr="00657D12">
                        <w:rPr>
                          <w:b/>
                          <w:color w:val="7030A0"/>
                          <w14:glow w14:rad="101600">
                            <w14:schemeClr w14:val="bg1">
                              <w14:alpha w14:val="60000"/>
                            </w14:schemeClr>
                          </w14:glow>
                        </w:rPr>
                        <w:t>%</w:t>
                      </w:r>
                    </w:p>
                  </w:txbxContent>
                </v:textbox>
              </v:shape>
            </w:pict>
          </mc:Fallback>
        </mc:AlternateContent>
      </w:r>
      <w:r w:rsidR="003155D3">
        <w:rPr>
          <w:noProof/>
        </w:rPr>
        <mc:AlternateContent>
          <mc:Choice Requires="wps">
            <w:drawing>
              <wp:anchor distT="0" distB="0" distL="114300" distR="114300" simplePos="0" relativeHeight="251708416" behindDoc="0" locked="0" layoutInCell="1" allowOverlap="1" wp14:anchorId="4ABCF7B6" wp14:editId="4E77EEA9">
                <wp:simplePos x="0" y="0"/>
                <wp:positionH relativeFrom="column">
                  <wp:posOffset>4124960</wp:posOffset>
                </wp:positionH>
                <wp:positionV relativeFrom="paragraph">
                  <wp:posOffset>3873500</wp:posOffset>
                </wp:positionV>
                <wp:extent cx="487045" cy="281305"/>
                <wp:effectExtent l="0" t="0" r="0" b="4445"/>
                <wp:wrapNone/>
                <wp:docPr id="28" name="Text Box 28"/>
                <wp:cNvGraphicFramePr/>
                <a:graphic xmlns:a="http://schemas.openxmlformats.org/drawingml/2006/main">
                  <a:graphicData uri="http://schemas.microsoft.com/office/word/2010/wordprocessingShape">
                    <wps:wsp>
                      <wps:cNvSpPr txBox="1"/>
                      <wps:spPr>
                        <a:xfrm>
                          <a:off x="0" y="0"/>
                          <a:ext cx="48704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657D12" w:rsidRDefault="00595A56" w:rsidP="00657D12">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40</w:t>
                            </w:r>
                            <w:r w:rsidRPr="00657D12">
                              <w:rPr>
                                <w:b/>
                                <w:color w:val="7030A0"/>
                                <w14:glow w14:rad="101600">
                                  <w14:schemeClr w14:val="bg1">
                                    <w14:alpha w14:val="60000"/>
                                  </w14:schemeClr>
                                </w14:g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52" type="#_x0000_t202" style="position:absolute;left:0;text-align:left;margin-left:324.8pt;margin-top:305pt;width:38.35pt;height:22.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" filled="f" stroked="f" strokeweight=".5pt">
                <v:textbox>
                  <w:txbxContent>
                    <w:p w:rsidR="00595A56" w:rsidRPr="00657D12" w:rsidRDefault="00595A56" w:rsidP="00657D12">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40</w:t>
                      </w:r>
                      <w:r w:rsidRPr="00657D12">
                        <w:rPr>
                          <w:b/>
                          <w:color w:val="7030A0"/>
                          <w14:glow w14:rad="101600">
                            <w14:schemeClr w14:val="bg1">
                              <w14:alpha w14:val="60000"/>
                            </w14:schemeClr>
                          </w14:glow>
                        </w:rPr>
                        <w:t>%</w:t>
                      </w:r>
                    </w:p>
                  </w:txbxContent>
                </v:textbox>
              </v:shape>
            </w:pict>
          </mc:Fallback>
        </mc:AlternateContent>
      </w:r>
      <w:r w:rsidR="003155D3">
        <w:rPr>
          <w:noProof/>
        </w:rPr>
        <mc:AlternateContent>
          <mc:Choice Requires="wps">
            <w:drawing>
              <wp:anchor distT="0" distB="0" distL="114300" distR="114300" simplePos="0" relativeHeight="251706368" behindDoc="0" locked="0" layoutInCell="1" allowOverlap="1" wp14:anchorId="6A0BB8A9" wp14:editId="5EB8217B">
                <wp:simplePos x="0" y="0"/>
                <wp:positionH relativeFrom="column">
                  <wp:posOffset>4980305</wp:posOffset>
                </wp:positionH>
                <wp:positionV relativeFrom="paragraph">
                  <wp:posOffset>3655695</wp:posOffset>
                </wp:positionV>
                <wp:extent cx="487045" cy="281305"/>
                <wp:effectExtent l="0" t="0" r="0" b="4445"/>
                <wp:wrapNone/>
                <wp:docPr id="27" name="Text Box 27"/>
                <wp:cNvGraphicFramePr/>
                <a:graphic xmlns:a="http://schemas.openxmlformats.org/drawingml/2006/main">
                  <a:graphicData uri="http://schemas.microsoft.com/office/word/2010/wordprocessingShape">
                    <wps:wsp>
                      <wps:cNvSpPr txBox="1"/>
                      <wps:spPr>
                        <a:xfrm>
                          <a:off x="0" y="0"/>
                          <a:ext cx="48704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657D12" w:rsidRDefault="00595A56" w:rsidP="00657D12">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4</w:t>
                            </w:r>
                            <w:r w:rsidRPr="00657D12">
                              <w:rPr>
                                <w:b/>
                                <w:color w:val="7030A0"/>
                                <w14:glow w14:rad="101600">
                                  <w14:schemeClr w14:val="bg1">
                                    <w14:alpha w14:val="60000"/>
                                  </w14:schemeClr>
                                </w14:g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53" type="#_x0000_t202" style="position:absolute;left:0;text-align:left;margin-left:392.15pt;margin-top:287.85pt;width:38.35pt;height:22.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" filled="f" stroked="f" strokeweight=".5pt">
                <v:textbox>
                  <w:txbxContent>
                    <w:p w:rsidR="00595A56" w:rsidRPr="00657D12" w:rsidRDefault="00595A56" w:rsidP="00657D12">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4</w:t>
                      </w:r>
                      <w:r w:rsidRPr="00657D12">
                        <w:rPr>
                          <w:b/>
                          <w:color w:val="7030A0"/>
                          <w14:glow w14:rad="101600">
                            <w14:schemeClr w14:val="bg1">
                              <w14:alpha w14:val="60000"/>
                            </w14:schemeClr>
                          </w14:glow>
                        </w:rPr>
                        <w:t>%</w:t>
                      </w:r>
                    </w:p>
                  </w:txbxContent>
                </v:textbox>
              </v:shape>
            </w:pict>
          </mc:Fallback>
        </mc:AlternateContent>
      </w:r>
      <w:r w:rsidR="003155D3">
        <w:rPr>
          <w:noProof/>
        </w:rPr>
        <mc:AlternateContent>
          <mc:Choice Requires="wps">
            <w:drawing>
              <wp:anchor distT="0" distB="0" distL="114300" distR="114300" simplePos="0" relativeHeight="251710464" behindDoc="0" locked="0" layoutInCell="1" allowOverlap="1" wp14:anchorId="58E94FB6" wp14:editId="09A3E5C4">
                <wp:simplePos x="0" y="0"/>
                <wp:positionH relativeFrom="column">
                  <wp:posOffset>4717415</wp:posOffset>
                </wp:positionH>
                <wp:positionV relativeFrom="paragraph">
                  <wp:posOffset>3096895</wp:posOffset>
                </wp:positionV>
                <wp:extent cx="487045" cy="281305"/>
                <wp:effectExtent l="0" t="0" r="0" b="4445"/>
                <wp:wrapNone/>
                <wp:docPr id="29" name="Text Box 29"/>
                <wp:cNvGraphicFramePr/>
                <a:graphic xmlns:a="http://schemas.openxmlformats.org/drawingml/2006/main">
                  <a:graphicData uri="http://schemas.microsoft.com/office/word/2010/wordprocessingShape">
                    <wps:wsp>
                      <wps:cNvSpPr txBox="1"/>
                      <wps:spPr>
                        <a:xfrm>
                          <a:off x="0" y="0"/>
                          <a:ext cx="48704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657D12" w:rsidRDefault="00595A56" w:rsidP="00657D12">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38</w:t>
                            </w:r>
                            <w:r w:rsidRPr="00657D12">
                              <w:rPr>
                                <w:b/>
                                <w:color w:val="7030A0"/>
                                <w14:glow w14:rad="101600">
                                  <w14:schemeClr w14:val="bg1">
                                    <w14:alpha w14:val="60000"/>
                                  </w14:schemeClr>
                                </w14:g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4" type="#_x0000_t202" style="position:absolute;left:0;text-align:left;margin-left:371.45pt;margin-top:243.85pt;width:38.35pt;height:22.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" filled="f" stroked="f" strokeweight=".5pt">
                <v:textbox>
                  <w:txbxContent>
                    <w:p w:rsidR="00595A56" w:rsidRPr="00657D12" w:rsidRDefault="00595A56" w:rsidP="00657D12">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38</w:t>
                      </w:r>
                      <w:r w:rsidRPr="00657D12">
                        <w:rPr>
                          <w:b/>
                          <w:color w:val="7030A0"/>
                          <w14:glow w14:rad="101600">
                            <w14:schemeClr w14:val="bg1">
                              <w14:alpha w14:val="60000"/>
                            </w14:schemeClr>
                          </w14:glow>
                        </w:rPr>
                        <w:t>%</w:t>
                      </w:r>
                    </w:p>
                  </w:txbxContent>
                </v:textbox>
              </v:shape>
            </w:pict>
          </mc:Fallback>
        </mc:AlternateContent>
      </w:r>
      <w:r w:rsidR="003155D3">
        <w:rPr>
          <w:noProof/>
        </w:rPr>
        <mc:AlternateContent>
          <mc:Choice Requires="wps">
            <w:drawing>
              <wp:anchor distT="0" distB="0" distL="114300" distR="114300" simplePos="0" relativeHeight="251691008" behindDoc="0" locked="0" layoutInCell="1" allowOverlap="1" wp14:anchorId="2E800B2F" wp14:editId="0139D23C">
                <wp:simplePos x="0" y="0"/>
                <wp:positionH relativeFrom="column">
                  <wp:posOffset>4615815</wp:posOffset>
                </wp:positionH>
                <wp:positionV relativeFrom="paragraph">
                  <wp:posOffset>3696335</wp:posOffset>
                </wp:positionV>
                <wp:extent cx="45085" cy="386715"/>
                <wp:effectExtent l="114300" t="19050" r="69215" b="51435"/>
                <wp:wrapNone/>
                <wp:docPr id="19" name="Straight Arrow Connector 19"/>
                <wp:cNvGraphicFramePr/>
                <a:graphic xmlns:a="http://schemas.openxmlformats.org/drawingml/2006/main">
                  <a:graphicData uri="http://schemas.microsoft.com/office/word/2010/wordprocessingShape">
                    <wps:wsp>
                      <wps:cNvCnPr/>
                      <wps:spPr>
                        <a:xfrm flipH="1">
                          <a:off x="0" y="0"/>
                          <a:ext cx="45085" cy="386715"/>
                        </a:xfrm>
                        <a:prstGeom prst="straightConnector1">
                          <a:avLst/>
                        </a:prstGeom>
                        <a:ln w="31750">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363.45pt;margin-top:291.05pt;width:3.55pt;height:30.4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" strokecolor="#7030a0" strokeweight="2.5pt">
                <v:stroke endarrow="open"/>
              </v:shape>
            </w:pict>
          </mc:Fallback>
        </mc:AlternateContent>
      </w:r>
      <w:r w:rsidR="003155D3">
        <w:rPr>
          <w:noProof/>
        </w:rPr>
        <mc:AlternateContent>
          <mc:Choice Requires="wps">
            <w:drawing>
              <wp:anchor distT="0" distB="0" distL="114300" distR="114300" simplePos="0" relativeHeight="251688960" behindDoc="0" locked="0" layoutInCell="1" allowOverlap="1" wp14:anchorId="2242F834" wp14:editId="7E38A367">
                <wp:simplePos x="0" y="0"/>
                <wp:positionH relativeFrom="column">
                  <wp:posOffset>4660900</wp:posOffset>
                </wp:positionH>
                <wp:positionV relativeFrom="paragraph">
                  <wp:posOffset>3711575</wp:posOffset>
                </wp:positionV>
                <wp:extent cx="471805" cy="0"/>
                <wp:effectExtent l="0" t="133350" r="0" b="133350"/>
                <wp:wrapNone/>
                <wp:docPr id="18" name="Straight Arrow Connector 18"/>
                <wp:cNvGraphicFramePr/>
                <a:graphic xmlns:a="http://schemas.openxmlformats.org/drawingml/2006/main">
                  <a:graphicData uri="http://schemas.microsoft.com/office/word/2010/wordprocessingShape">
                    <wps:wsp>
                      <wps:cNvCnPr/>
                      <wps:spPr>
                        <a:xfrm>
                          <a:off x="0" y="0"/>
                          <a:ext cx="471805" cy="0"/>
                        </a:xfrm>
                        <a:prstGeom prst="straightConnector1">
                          <a:avLst/>
                        </a:prstGeom>
                        <a:ln w="31750">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8" o:spid="_x0000_s1026" type="#_x0000_t32" style="position:absolute;margin-left:367pt;margin-top:292.25pt;width:37.15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" strokecolor="#7030a0" strokeweight="2.5pt">
                <v:stroke endarrow="open"/>
              </v:shape>
            </w:pict>
          </mc:Fallback>
        </mc:AlternateContent>
      </w:r>
      <w:r w:rsidR="003155D3">
        <w:rPr>
          <w:noProof/>
        </w:rPr>
        <mc:AlternateContent>
          <mc:Choice Requires="wps">
            <w:drawing>
              <wp:anchor distT="0" distB="0" distL="114300" distR="114300" simplePos="0" relativeHeight="251687936" behindDoc="0" locked="0" layoutInCell="1" allowOverlap="1" wp14:anchorId="5DE19AD1" wp14:editId="32FD37D7">
                <wp:simplePos x="0" y="0"/>
                <wp:positionH relativeFrom="column">
                  <wp:posOffset>2852950</wp:posOffset>
                </wp:positionH>
                <wp:positionV relativeFrom="paragraph">
                  <wp:posOffset>3033395</wp:posOffset>
                </wp:positionV>
                <wp:extent cx="1863725" cy="678180"/>
                <wp:effectExtent l="95250" t="38100" r="98425" b="26670"/>
                <wp:wrapNone/>
                <wp:docPr id="15" name="Freeform 15"/>
                <wp:cNvGraphicFramePr/>
                <a:graphic xmlns:a="http://schemas.openxmlformats.org/drawingml/2006/main">
                  <a:graphicData uri="http://schemas.microsoft.com/office/word/2010/wordprocessingShape">
                    <wps:wsp>
                      <wps:cNvSpPr/>
                      <wps:spPr>
                        <a:xfrm>
                          <a:off x="0" y="0"/>
                          <a:ext cx="1863725" cy="678180"/>
                        </a:xfrm>
                        <a:custGeom>
                          <a:avLst/>
                          <a:gdLst>
                            <a:gd name="connsiteX0" fmla="*/ 50242 w 1863969"/>
                            <a:gd name="connsiteY0" fmla="*/ 0 h 678264"/>
                            <a:gd name="connsiteX1" fmla="*/ 0 w 1863969"/>
                            <a:gd name="connsiteY1" fmla="*/ 422031 h 678264"/>
                            <a:gd name="connsiteX2" fmla="*/ 1808703 w 1863969"/>
                            <a:gd name="connsiteY2" fmla="*/ 678264 h 678264"/>
                            <a:gd name="connsiteX3" fmla="*/ 1863969 w 1863969"/>
                            <a:gd name="connsiteY3" fmla="*/ 276330 h 678264"/>
                          </a:gdLst>
                          <a:ahLst/>
                          <a:cxnLst>
                            <a:cxn ang="0">
                              <a:pos x="connsiteX0" y="connsiteY0"/>
                            </a:cxn>
                            <a:cxn ang="0">
                              <a:pos x="connsiteX1" y="connsiteY1"/>
                            </a:cxn>
                            <a:cxn ang="0">
                              <a:pos x="connsiteX2" y="connsiteY2"/>
                            </a:cxn>
                            <a:cxn ang="0">
                              <a:pos x="connsiteX3" y="connsiteY3"/>
                            </a:cxn>
                          </a:cxnLst>
                          <a:rect l="l" t="t" r="r" b="b"/>
                          <a:pathLst>
                            <a:path w="1863969" h="678264">
                              <a:moveTo>
                                <a:pt x="50242" y="0"/>
                              </a:moveTo>
                              <a:lnTo>
                                <a:pt x="0" y="422031"/>
                              </a:lnTo>
                              <a:lnTo>
                                <a:pt x="1808703" y="678264"/>
                              </a:lnTo>
                              <a:lnTo>
                                <a:pt x="1863969" y="276330"/>
                              </a:lnTo>
                            </a:path>
                          </a:pathLst>
                        </a:custGeom>
                        <a:noFill/>
                        <a:ln w="31750">
                          <a:solidFill>
                            <a:srgbClr val="7030A0"/>
                          </a:solidFill>
                          <a:headEnd type="arrow"/>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5" o:spid="_x0000_s1026" style="position:absolute;margin-left:224.65pt;margin-top:238.85pt;width:146.75pt;height:53.4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863969,67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" path="m50242,l,422031,1808703,678264r55266,-401934e" filled="f" strokecolor="#7030a0" strokeweight="2.5pt">
                <v:stroke startarrow="open" endarrow="open"/>
                <v:path arrowok="t" o:connecttype="custom" o:connectlocs="50235,0;0,421979;1808466,678180;1863725,276296" o:connectangles="0,0,0,0"/>
              </v:shape>
            </w:pict>
          </mc:Fallback>
        </mc:AlternateContent>
      </w:r>
      <w:r w:rsidR="00500BFE">
        <w:rPr>
          <w:noProof/>
        </w:rPr>
        <w:drawing>
          <wp:inline distT="0" distB="0" distL="0" distR="0" wp14:anchorId="37540CDF" wp14:editId="2E7E91B7">
            <wp:extent cx="5923722" cy="4136349"/>
            <wp:effectExtent l="19050" t="19050" r="20320"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514-street map wide area.JPG"/>
                    <pic:cNvPicPr/>
                  </pic:nvPicPr>
                  <pic:blipFill rotWithShape="1">
                    <a:blip r:embed="rId23">
                      <a:extLst>
                        <a:ext uri="{28A0092B-C50C-407E-A947-70E740481C1C}">
                          <a14:useLocalDpi xmlns:a14="http://schemas.microsoft.com/office/drawing/2010/main" val="0"/>
                        </a:ext>
                      </a:extLst>
                    </a:blip>
                    <a:srcRect l="28379" t="15410" r="15932" b="14427"/>
                    <a:stretch/>
                  </pic:blipFill>
                  <pic:spPr bwMode="auto">
                    <a:xfrm>
                      <a:off x="0" y="0"/>
                      <a:ext cx="5927107" cy="413871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00BFE" w:rsidRDefault="00500BFE" w:rsidP="00EE6AC3"/>
    <w:p w:rsidR="003078D7" w:rsidRDefault="003078D7" w:rsidP="003078D7">
      <w:pPr>
        <w:pStyle w:val="Heading2"/>
      </w:pPr>
      <w:bookmarkStart w:id="34" w:name="_Toc359311640"/>
      <w:r>
        <w:t>Post Development Traffic Volumes</w:t>
      </w:r>
      <w:bookmarkEnd w:id="34"/>
    </w:p>
    <w:p w:rsidR="0075783A" w:rsidRDefault="0075783A" w:rsidP="003078D7">
      <w:r>
        <w:t>Figure 5.2 shows the additional traffic volumes generated by the proposed development on the surrounding road network over a 24 hour period</w:t>
      </w:r>
      <w:r w:rsidR="00C7416E" w:rsidRPr="00C7416E">
        <w:t xml:space="preserve"> </w:t>
      </w:r>
      <w:r w:rsidR="00C7416E">
        <w:t>based on the analysis above</w:t>
      </w:r>
      <w:r>
        <w:t>.  Figure 5.3 shows the resultant post development traffic volumes equated as existing volumes plus development traffic.</w:t>
      </w:r>
    </w:p>
    <w:p w:rsidR="0075783A" w:rsidRDefault="0075783A" w:rsidP="0075783A">
      <w:pPr>
        <w:pStyle w:val="TableorFigureTitle"/>
      </w:pPr>
      <w:r>
        <w:lastRenderedPageBreak/>
        <w:t>Figure 5.2     Additional Two-Way Traffic Volumes Generated by the Proposed Development</w:t>
      </w:r>
      <w:r w:rsidRPr="00475006">
        <w:t xml:space="preserve"> </w:t>
      </w:r>
      <w:r>
        <w:t>- Daily</w:t>
      </w:r>
    </w:p>
    <w:p w:rsidR="0075783A" w:rsidRDefault="0075783A" w:rsidP="0075783A">
      <w:r>
        <w:rPr>
          <w:noProof/>
        </w:rPr>
        <mc:AlternateContent>
          <mc:Choice Requires="wps">
            <w:drawing>
              <wp:anchor distT="0" distB="0" distL="114300" distR="114300" simplePos="0" relativeHeight="251847680" behindDoc="0" locked="0" layoutInCell="1" allowOverlap="1" wp14:anchorId="42C91AB6" wp14:editId="3812837F">
                <wp:simplePos x="0" y="0"/>
                <wp:positionH relativeFrom="column">
                  <wp:posOffset>4256710</wp:posOffset>
                </wp:positionH>
                <wp:positionV relativeFrom="paragraph">
                  <wp:posOffset>3818890</wp:posOffset>
                </wp:positionV>
                <wp:extent cx="487045" cy="281305"/>
                <wp:effectExtent l="0" t="0" r="34925" b="0"/>
                <wp:wrapNone/>
                <wp:docPr id="74" name="Text Box 74"/>
                <wp:cNvGraphicFramePr/>
                <a:graphic xmlns:a="http://schemas.openxmlformats.org/drawingml/2006/main">
                  <a:graphicData uri="http://schemas.microsoft.com/office/word/2010/wordprocessingShape">
                    <wps:wsp>
                      <wps:cNvSpPr txBox="1"/>
                      <wps:spPr>
                        <a:xfrm rot="16742413">
                          <a:off x="0" y="0"/>
                          <a:ext cx="48704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657D12" w:rsidRDefault="00595A56" w:rsidP="0075783A">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512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55" type="#_x0000_t202" style="position:absolute;left:0;text-align:left;margin-left:335.15pt;margin-top:300.7pt;width:38.35pt;height:22.15pt;rotation:-5305780fd;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" filled="f" stroked="f" strokeweight=".5pt">
                <v:textbox>
                  <w:txbxContent>
                    <w:p w:rsidR="00595A56" w:rsidRPr="00657D12" w:rsidRDefault="00595A56" w:rsidP="0075783A">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512</w:t>
                      </w:r>
                    </w:p>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394B6EA3" wp14:editId="1DE03257">
                <wp:simplePos x="0" y="0"/>
                <wp:positionH relativeFrom="column">
                  <wp:posOffset>2886710</wp:posOffset>
                </wp:positionH>
                <wp:positionV relativeFrom="paragraph">
                  <wp:posOffset>1128090</wp:posOffset>
                </wp:positionV>
                <wp:extent cx="487045" cy="281305"/>
                <wp:effectExtent l="0" t="19050" r="0" b="23495"/>
                <wp:wrapNone/>
                <wp:docPr id="81" name="Text Box 81"/>
                <wp:cNvGraphicFramePr/>
                <a:graphic xmlns:a="http://schemas.openxmlformats.org/drawingml/2006/main">
                  <a:graphicData uri="http://schemas.microsoft.com/office/word/2010/wordprocessingShape">
                    <wps:wsp>
                      <wps:cNvSpPr txBox="1"/>
                      <wps:spPr>
                        <a:xfrm rot="499623">
                          <a:off x="0" y="0"/>
                          <a:ext cx="48704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Default="00595A56" w:rsidP="0075783A">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179</w:t>
                            </w:r>
                          </w:p>
                          <w:p w:rsidR="00595A56" w:rsidRPr="00657D12" w:rsidRDefault="00595A56" w:rsidP="0075783A">
                            <w:pPr>
                              <w:spacing w:after="0" w:line="240" w:lineRule="auto"/>
                              <w:rPr>
                                <w:b/>
                                <w:color w:val="7030A0"/>
                                <w14:glow w14:rad="101600">
                                  <w14:schemeClr w14:val="bg1">
                                    <w14:alpha w14:val="60000"/>
                                  </w14:schemeClr>
                                </w14:g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56" type="#_x0000_t202" style="position:absolute;left:0;text-align:left;margin-left:227.3pt;margin-top:88.85pt;width:38.35pt;height:22.15pt;rotation:545722fd;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" filled="f" stroked="f" strokeweight=".5pt">
                <v:textbox>
                  <w:txbxContent>
                    <w:p w:rsidR="00595A56" w:rsidRDefault="00595A56" w:rsidP="0075783A">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179</w:t>
                      </w:r>
                    </w:p>
                    <w:p w:rsidR="00595A56" w:rsidRPr="00657D12" w:rsidRDefault="00595A56" w:rsidP="0075783A">
                      <w:pPr>
                        <w:spacing w:after="0" w:line="240" w:lineRule="auto"/>
                        <w:rPr>
                          <w:b/>
                          <w:color w:val="7030A0"/>
                          <w14:glow w14:rad="101600">
                            <w14:schemeClr w14:val="bg1">
                              <w14:alpha w14:val="60000"/>
                            </w14:schemeClr>
                          </w14:glow>
                        </w:rPr>
                      </w:pPr>
                    </w:p>
                  </w:txbxContent>
                </v:textbox>
              </v:shape>
            </w:pict>
          </mc:Fallback>
        </mc:AlternateContent>
      </w:r>
      <w:r>
        <w:rPr>
          <w:noProof/>
        </w:rPr>
        <mc:AlternateContent>
          <mc:Choice Requires="wps">
            <w:drawing>
              <wp:anchor distT="0" distB="0" distL="114300" distR="114300" simplePos="0" relativeHeight="251857920" behindDoc="0" locked="0" layoutInCell="1" allowOverlap="1" wp14:anchorId="3CF80640" wp14:editId="1214AC81">
                <wp:simplePos x="0" y="0"/>
                <wp:positionH relativeFrom="column">
                  <wp:posOffset>1816735</wp:posOffset>
                </wp:positionH>
                <wp:positionV relativeFrom="paragraph">
                  <wp:posOffset>2650490</wp:posOffset>
                </wp:positionV>
                <wp:extent cx="487045" cy="281305"/>
                <wp:effectExtent l="0" t="19050" r="0" b="23495"/>
                <wp:wrapNone/>
                <wp:docPr id="144" name="Text Box 144"/>
                <wp:cNvGraphicFramePr/>
                <a:graphic xmlns:a="http://schemas.openxmlformats.org/drawingml/2006/main">
                  <a:graphicData uri="http://schemas.microsoft.com/office/word/2010/wordprocessingShape">
                    <wps:wsp>
                      <wps:cNvSpPr txBox="1"/>
                      <wps:spPr>
                        <a:xfrm rot="499623">
                          <a:off x="0" y="0"/>
                          <a:ext cx="48704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Default="00595A56" w:rsidP="0075783A">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25</w:t>
                            </w:r>
                          </w:p>
                          <w:p w:rsidR="00595A56" w:rsidRPr="00657D12" w:rsidRDefault="00595A56" w:rsidP="0075783A">
                            <w:pPr>
                              <w:spacing w:after="0" w:line="240" w:lineRule="auto"/>
                              <w:rPr>
                                <w:b/>
                                <w:color w:val="7030A0"/>
                                <w14:glow w14:rad="101600">
                                  <w14:schemeClr w14:val="bg1">
                                    <w14:alpha w14:val="60000"/>
                                  </w14:schemeClr>
                                </w14:g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057" type="#_x0000_t202" style="position:absolute;left:0;text-align:left;margin-left:143.05pt;margin-top:208.7pt;width:38.35pt;height:22.15pt;rotation:545722fd;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" filled="f" stroked="f" strokeweight=".5pt">
                <v:textbox>
                  <w:txbxContent>
                    <w:p w:rsidR="00595A56" w:rsidRDefault="00595A56" w:rsidP="0075783A">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25</w:t>
                      </w:r>
                    </w:p>
                    <w:p w:rsidR="00595A56" w:rsidRPr="00657D12" w:rsidRDefault="00595A56" w:rsidP="0075783A">
                      <w:pPr>
                        <w:spacing w:after="0" w:line="240" w:lineRule="auto"/>
                        <w:rPr>
                          <w:b/>
                          <w:color w:val="7030A0"/>
                          <w14:glow w14:rad="101600">
                            <w14:schemeClr w14:val="bg1">
                              <w14:alpha w14:val="60000"/>
                            </w14:schemeClr>
                          </w14:glow>
                        </w:rPr>
                      </w:pPr>
                    </w:p>
                  </w:txbxContent>
                </v:textbox>
              </v:shape>
            </w:pict>
          </mc:Fallback>
        </mc:AlternateContent>
      </w:r>
      <w:r w:rsidRPr="00B56AFF">
        <w:rPr>
          <w:noProof/>
        </w:rPr>
        <w:drawing>
          <wp:anchor distT="0" distB="0" distL="114300" distR="114300" simplePos="0" relativeHeight="251856896" behindDoc="0" locked="0" layoutInCell="1" allowOverlap="1" wp14:anchorId="3E2A8FE1" wp14:editId="01DE7B5E">
            <wp:simplePos x="0" y="0"/>
            <wp:positionH relativeFrom="column">
              <wp:posOffset>455930</wp:posOffset>
            </wp:positionH>
            <wp:positionV relativeFrom="paragraph">
              <wp:posOffset>3424555</wp:posOffset>
            </wp:positionV>
            <wp:extent cx="358140" cy="506095"/>
            <wp:effectExtent l="0" t="0" r="3810" b="825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_arrow_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140" cy="5060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50752" behindDoc="0" locked="0" layoutInCell="1" allowOverlap="1" wp14:anchorId="4F2F6358" wp14:editId="68030887">
                <wp:simplePos x="0" y="0"/>
                <wp:positionH relativeFrom="column">
                  <wp:posOffset>1985645</wp:posOffset>
                </wp:positionH>
                <wp:positionV relativeFrom="paragraph">
                  <wp:posOffset>1522399</wp:posOffset>
                </wp:positionV>
                <wp:extent cx="487045" cy="281305"/>
                <wp:effectExtent l="0" t="19050" r="0" b="23495"/>
                <wp:wrapNone/>
                <wp:docPr id="77" name="Text Box 77"/>
                <wp:cNvGraphicFramePr/>
                <a:graphic xmlns:a="http://schemas.openxmlformats.org/drawingml/2006/main">
                  <a:graphicData uri="http://schemas.microsoft.com/office/word/2010/wordprocessingShape">
                    <wps:wsp>
                      <wps:cNvSpPr txBox="1"/>
                      <wps:spPr>
                        <a:xfrm rot="499623">
                          <a:off x="0" y="0"/>
                          <a:ext cx="48704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Default="00595A56" w:rsidP="0075783A">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13</w:t>
                            </w:r>
                          </w:p>
                          <w:p w:rsidR="00595A56" w:rsidRPr="00657D12" w:rsidRDefault="00595A56" w:rsidP="0075783A">
                            <w:pPr>
                              <w:spacing w:after="0" w:line="240" w:lineRule="auto"/>
                              <w:rPr>
                                <w:b/>
                                <w:color w:val="7030A0"/>
                                <w14:glow w14:rad="101600">
                                  <w14:schemeClr w14:val="bg1">
                                    <w14:alpha w14:val="60000"/>
                                  </w14:schemeClr>
                                </w14:g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58" type="#_x0000_t202" style="position:absolute;left:0;text-align:left;margin-left:156.35pt;margin-top:119.85pt;width:38.35pt;height:22.15pt;rotation:545722fd;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" filled="f" stroked="f" strokeweight=".5pt">
                <v:textbox>
                  <w:txbxContent>
                    <w:p w:rsidR="00595A56" w:rsidRDefault="00595A56" w:rsidP="0075783A">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13</w:t>
                      </w:r>
                    </w:p>
                    <w:p w:rsidR="00595A56" w:rsidRPr="00657D12" w:rsidRDefault="00595A56" w:rsidP="0075783A">
                      <w:pPr>
                        <w:spacing w:after="0" w:line="240" w:lineRule="auto"/>
                        <w:rPr>
                          <w:b/>
                          <w:color w:val="7030A0"/>
                          <w14:glow w14:rad="101600">
                            <w14:schemeClr w14:val="bg1">
                              <w14:alpha w14:val="60000"/>
                            </w14:schemeClr>
                          </w14:glow>
                        </w:rPr>
                      </w:pPr>
                    </w:p>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576B008D" wp14:editId="3F011570">
                <wp:simplePos x="0" y="0"/>
                <wp:positionH relativeFrom="column">
                  <wp:posOffset>3419818</wp:posOffset>
                </wp:positionH>
                <wp:positionV relativeFrom="paragraph">
                  <wp:posOffset>3326561</wp:posOffset>
                </wp:positionV>
                <wp:extent cx="580312" cy="281305"/>
                <wp:effectExtent l="0" t="19050" r="0" b="23495"/>
                <wp:wrapNone/>
                <wp:docPr id="82" name="Text Box 82"/>
                <wp:cNvGraphicFramePr/>
                <a:graphic xmlns:a="http://schemas.openxmlformats.org/drawingml/2006/main">
                  <a:graphicData uri="http://schemas.microsoft.com/office/word/2010/wordprocessingShape">
                    <wps:wsp>
                      <wps:cNvSpPr txBox="1"/>
                      <wps:spPr>
                        <a:xfrm rot="523941">
                          <a:off x="0" y="0"/>
                          <a:ext cx="580312"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657D12" w:rsidRDefault="00595A56" w:rsidP="0075783A">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1050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59" type="#_x0000_t202" style="position:absolute;left:0;text-align:left;margin-left:269.3pt;margin-top:261.95pt;width:45.7pt;height:22.15pt;rotation:572283fd;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" filled="f" stroked="f" strokeweight=".5pt">
                <v:textbox>
                  <w:txbxContent>
                    <w:p w:rsidR="00595A56" w:rsidRPr="00657D12" w:rsidRDefault="00595A56" w:rsidP="0075783A">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1050</w:t>
                      </w:r>
                    </w:p>
                  </w:txbxContent>
                </v:textbox>
              </v:shape>
            </w:pict>
          </mc:Fallback>
        </mc:AlternateContent>
      </w:r>
      <w:r>
        <w:rPr>
          <w:noProof/>
        </w:rPr>
        <mc:AlternateContent>
          <mc:Choice Requires="wps">
            <w:drawing>
              <wp:anchor distT="0" distB="0" distL="114300" distR="114300" simplePos="0" relativeHeight="251849728" behindDoc="0" locked="0" layoutInCell="1" allowOverlap="1" wp14:anchorId="27A038F7" wp14:editId="48B615F3">
                <wp:simplePos x="0" y="0"/>
                <wp:positionH relativeFrom="column">
                  <wp:posOffset>3935730</wp:posOffset>
                </wp:positionH>
                <wp:positionV relativeFrom="paragraph">
                  <wp:posOffset>1290624</wp:posOffset>
                </wp:positionV>
                <wp:extent cx="487045" cy="281305"/>
                <wp:effectExtent l="0" t="19050" r="0" b="23495"/>
                <wp:wrapNone/>
                <wp:docPr id="76" name="Text Box 76"/>
                <wp:cNvGraphicFramePr/>
                <a:graphic xmlns:a="http://schemas.openxmlformats.org/drawingml/2006/main">
                  <a:graphicData uri="http://schemas.microsoft.com/office/word/2010/wordprocessingShape">
                    <wps:wsp>
                      <wps:cNvSpPr txBox="1"/>
                      <wps:spPr>
                        <a:xfrm rot="499623">
                          <a:off x="0" y="0"/>
                          <a:ext cx="48704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Default="00595A56" w:rsidP="0075783A">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25</w:t>
                            </w:r>
                          </w:p>
                          <w:p w:rsidR="00595A56" w:rsidRPr="00657D12" w:rsidRDefault="00595A56" w:rsidP="0075783A">
                            <w:pPr>
                              <w:spacing w:after="0" w:line="240" w:lineRule="auto"/>
                              <w:rPr>
                                <w:b/>
                                <w:color w:val="7030A0"/>
                                <w14:glow w14:rad="101600">
                                  <w14:schemeClr w14:val="bg1">
                                    <w14:alpha w14:val="60000"/>
                                  </w14:schemeClr>
                                </w14:g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60" type="#_x0000_t202" style="position:absolute;left:0;text-align:left;margin-left:309.9pt;margin-top:101.6pt;width:38.35pt;height:22.15pt;rotation:545722fd;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" filled="f" stroked="f" strokeweight=".5pt">
                <v:textbox>
                  <w:txbxContent>
                    <w:p w:rsidR="00595A56" w:rsidRDefault="00595A56" w:rsidP="0075783A">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25</w:t>
                      </w:r>
                    </w:p>
                    <w:p w:rsidR="00595A56" w:rsidRPr="00657D12" w:rsidRDefault="00595A56" w:rsidP="0075783A">
                      <w:pPr>
                        <w:spacing w:after="0" w:line="240" w:lineRule="auto"/>
                        <w:rPr>
                          <w:b/>
                          <w:color w:val="7030A0"/>
                          <w14:glow w14:rad="101600">
                            <w14:schemeClr w14:val="bg1">
                              <w14:alpha w14:val="60000"/>
                            </w14:schemeClr>
                          </w14:glow>
                        </w:rPr>
                      </w:pPr>
                    </w:p>
                  </w:txbxContent>
                </v:textbox>
              </v:shape>
            </w:pict>
          </mc:Fallback>
        </mc:AlternateContent>
      </w:r>
      <w:r w:rsidRPr="0095128F">
        <w:rPr>
          <w:noProof/>
        </w:rPr>
        <mc:AlternateContent>
          <mc:Choice Requires="wps">
            <w:drawing>
              <wp:anchor distT="0" distB="0" distL="114300" distR="114300" simplePos="0" relativeHeight="251853824" behindDoc="0" locked="0" layoutInCell="1" allowOverlap="1" wp14:anchorId="0C74EA4A" wp14:editId="7C4CD8A5">
                <wp:simplePos x="0" y="0"/>
                <wp:positionH relativeFrom="column">
                  <wp:posOffset>2616835</wp:posOffset>
                </wp:positionH>
                <wp:positionV relativeFrom="paragraph">
                  <wp:posOffset>2484755</wp:posOffset>
                </wp:positionV>
                <wp:extent cx="615950" cy="299085"/>
                <wp:effectExtent l="0" t="0" r="0" b="5715"/>
                <wp:wrapNone/>
                <wp:docPr id="80" name="Text Box 80"/>
                <wp:cNvGraphicFramePr/>
                <a:graphic xmlns:a="http://schemas.openxmlformats.org/drawingml/2006/main">
                  <a:graphicData uri="http://schemas.microsoft.com/office/word/2010/wordprocessingShape">
                    <wps:wsp>
                      <wps:cNvSpPr txBox="1"/>
                      <wps:spPr>
                        <a:xfrm>
                          <a:off x="0" y="0"/>
                          <a:ext cx="615950" cy="299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905F2B" w:rsidRDefault="00595A56" w:rsidP="0075783A">
                            <w:pPr>
                              <w:spacing w:after="0" w:line="240" w:lineRule="auto"/>
                              <w:rPr>
                                <w14:glow w14:rad="101600">
                                  <w14:schemeClr w14:val="bg1">
                                    <w14:alpha w14:val="60000"/>
                                  </w14:schemeClr>
                                </w14:glow>
                              </w:rPr>
                            </w:pPr>
                            <w:r>
                              <w:rPr>
                                <w14:glow w14:rad="101600">
                                  <w14:schemeClr w14:val="bg1">
                                    <w14:alpha w14:val="60000"/>
                                  </w14:schemeClr>
                                </w14:glow>
                              </w:rPr>
                              <w:t>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61" type="#_x0000_t202" style="position:absolute;left:0;text-align:left;margin-left:206.05pt;margin-top:195.65pt;width:48.5pt;height:23.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" filled="f" stroked="f" strokeweight=".5pt">
                <v:textbox>
                  <w:txbxContent>
                    <w:p w:rsidR="00595A56" w:rsidRPr="00905F2B" w:rsidRDefault="00595A56" w:rsidP="0075783A">
                      <w:pPr>
                        <w:spacing w:after="0" w:line="240" w:lineRule="auto"/>
                        <w:rPr>
                          <w14:glow w14:rad="101600">
                            <w14:schemeClr w14:val="bg1">
                              <w14:alpha w14:val="60000"/>
                            </w14:schemeClr>
                          </w14:glow>
                        </w:rPr>
                      </w:pPr>
                      <w:r>
                        <w:rPr>
                          <w14:glow w14:rad="101600">
                            <w14:schemeClr w14:val="bg1">
                              <w14:alpha w14:val="60000"/>
                            </w14:schemeClr>
                          </w14:glow>
                        </w:rPr>
                        <w:t>SITE</w:t>
                      </w:r>
                    </w:p>
                  </w:txbxContent>
                </v:textbox>
              </v:shape>
            </w:pict>
          </mc:Fallback>
        </mc:AlternateContent>
      </w:r>
      <w:r w:rsidRPr="0095128F">
        <w:rPr>
          <w:noProof/>
        </w:rPr>
        <mc:AlternateContent>
          <mc:Choice Requires="wps">
            <w:drawing>
              <wp:anchor distT="0" distB="0" distL="114300" distR="114300" simplePos="0" relativeHeight="251852800" behindDoc="0" locked="0" layoutInCell="1" allowOverlap="1" wp14:anchorId="2B2021E3" wp14:editId="0AC0C355">
                <wp:simplePos x="0" y="0"/>
                <wp:positionH relativeFrom="column">
                  <wp:posOffset>2431415</wp:posOffset>
                </wp:positionH>
                <wp:positionV relativeFrom="paragraph">
                  <wp:posOffset>1908506</wp:posOffset>
                </wp:positionV>
                <wp:extent cx="906145" cy="1518285"/>
                <wp:effectExtent l="19050" t="19050" r="27305" b="24765"/>
                <wp:wrapNone/>
                <wp:docPr id="79" name="Freeform 79"/>
                <wp:cNvGraphicFramePr/>
                <a:graphic xmlns:a="http://schemas.openxmlformats.org/drawingml/2006/main">
                  <a:graphicData uri="http://schemas.microsoft.com/office/word/2010/wordprocessingShape">
                    <wps:wsp>
                      <wps:cNvSpPr/>
                      <wps:spPr>
                        <a:xfrm>
                          <a:off x="0" y="0"/>
                          <a:ext cx="906145" cy="1518285"/>
                        </a:xfrm>
                        <a:custGeom>
                          <a:avLst/>
                          <a:gdLst>
                            <a:gd name="connsiteX0" fmla="*/ 198782 w 906448"/>
                            <a:gd name="connsiteY0" fmla="*/ 0 h 1518699"/>
                            <a:gd name="connsiteX1" fmla="*/ 0 w 906448"/>
                            <a:gd name="connsiteY1" fmla="*/ 1423283 h 1518699"/>
                            <a:gd name="connsiteX2" fmla="*/ 699714 w 906448"/>
                            <a:gd name="connsiteY2" fmla="*/ 1518699 h 1518699"/>
                            <a:gd name="connsiteX3" fmla="*/ 906448 w 906448"/>
                            <a:gd name="connsiteY3" fmla="*/ 95415 h 1518699"/>
                            <a:gd name="connsiteX4" fmla="*/ 198782 w 906448"/>
                            <a:gd name="connsiteY4" fmla="*/ 0 h 15186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6448" h="1518699">
                              <a:moveTo>
                                <a:pt x="198782" y="0"/>
                              </a:moveTo>
                              <a:lnTo>
                                <a:pt x="0" y="1423283"/>
                              </a:lnTo>
                              <a:lnTo>
                                <a:pt x="699714" y="1518699"/>
                              </a:lnTo>
                              <a:lnTo>
                                <a:pt x="906448" y="95415"/>
                              </a:lnTo>
                              <a:lnTo>
                                <a:pt x="198782" y="0"/>
                              </a:lnTo>
                              <a:close/>
                            </a:path>
                          </a:pathLst>
                        </a:cu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79" o:spid="_x0000_s1026" style="position:absolute;margin-left:191.45pt;margin-top:150.3pt;width:71.35pt;height:119.55pt;z-index:251852800;visibility:visible;mso-wrap-style:square;mso-wrap-distance-left:9pt;mso-wrap-distance-top:0;mso-wrap-distance-right:9pt;mso-wrap-distance-bottom:0;mso-position-horizontal:absolute;mso-position-horizontal-relative:text;mso-position-vertical:absolute;mso-position-vertical-relative:text;v-text-anchor:middle" coordsize="906448,151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" path="m198782,l,1423283r699714,95416l906448,95415,198782,xe" filled="f" strokecolor="yellow" strokeweight="3pt">
                <v:path arrowok="t" o:connecttype="custom" o:connectlocs="198716,0;0,1422895;699480,1518285;906145,95389;198716,0" o:connectangles="0,0,0,0,0"/>
              </v:shape>
            </w:pict>
          </mc:Fallback>
        </mc:AlternateContent>
      </w:r>
      <w:r>
        <w:rPr>
          <w:noProof/>
        </w:rPr>
        <mc:AlternateContent>
          <mc:Choice Requires="wps">
            <w:drawing>
              <wp:anchor distT="0" distB="0" distL="114300" distR="114300" simplePos="0" relativeHeight="251851776" behindDoc="0" locked="0" layoutInCell="1" allowOverlap="1" wp14:anchorId="20123A65" wp14:editId="7656F61A">
                <wp:simplePos x="0" y="0"/>
                <wp:positionH relativeFrom="column">
                  <wp:posOffset>1749646</wp:posOffset>
                </wp:positionH>
                <wp:positionV relativeFrom="paragraph">
                  <wp:posOffset>3106338</wp:posOffset>
                </wp:positionV>
                <wp:extent cx="487045" cy="281305"/>
                <wp:effectExtent l="0" t="19050" r="0" b="23495"/>
                <wp:wrapNone/>
                <wp:docPr id="78" name="Text Box 78"/>
                <wp:cNvGraphicFramePr/>
                <a:graphic xmlns:a="http://schemas.openxmlformats.org/drawingml/2006/main">
                  <a:graphicData uri="http://schemas.microsoft.com/office/word/2010/wordprocessingShape">
                    <wps:wsp>
                      <wps:cNvSpPr txBox="1"/>
                      <wps:spPr>
                        <a:xfrm rot="499623">
                          <a:off x="0" y="0"/>
                          <a:ext cx="48704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Default="00595A56" w:rsidP="0075783A">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13</w:t>
                            </w:r>
                          </w:p>
                          <w:p w:rsidR="00595A56" w:rsidRPr="00657D12" w:rsidRDefault="00595A56" w:rsidP="0075783A">
                            <w:pPr>
                              <w:spacing w:after="0" w:line="240" w:lineRule="auto"/>
                              <w:rPr>
                                <w:b/>
                                <w:color w:val="7030A0"/>
                                <w14:glow w14:rad="101600">
                                  <w14:schemeClr w14:val="bg1">
                                    <w14:alpha w14:val="60000"/>
                                  </w14:schemeClr>
                                </w14:g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62" type="#_x0000_t202" style="position:absolute;left:0;text-align:left;margin-left:137.75pt;margin-top:244.6pt;width:38.35pt;height:22.15pt;rotation:545722fd;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" filled="f" stroked="f" strokeweight=".5pt">
                <v:textbox>
                  <w:txbxContent>
                    <w:p w:rsidR="00595A56" w:rsidRDefault="00595A56" w:rsidP="0075783A">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13</w:t>
                      </w:r>
                    </w:p>
                    <w:p w:rsidR="00595A56" w:rsidRPr="00657D12" w:rsidRDefault="00595A56" w:rsidP="0075783A">
                      <w:pPr>
                        <w:spacing w:after="0" w:line="240" w:lineRule="auto"/>
                        <w:rPr>
                          <w:b/>
                          <w:color w:val="7030A0"/>
                          <w14:glow w14:rad="101600">
                            <w14:schemeClr w14:val="bg1">
                              <w14:alpha w14:val="60000"/>
                            </w14:schemeClr>
                          </w14:glow>
                        </w:rPr>
                      </w:pPr>
                    </w:p>
                  </w:txbxContent>
                </v:textbox>
              </v:shape>
            </w:pict>
          </mc:Fallback>
        </mc:AlternateContent>
      </w:r>
      <w:r>
        <w:rPr>
          <w:noProof/>
        </w:rPr>
        <mc:AlternateContent>
          <mc:Choice Requires="wps">
            <w:drawing>
              <wp:anchor distT="0" distB="0" distL="114300" distR="114300" simplePos="0" relativeHeight="251848704" behindDoc="0" locked="0" layoutInCell="1" allowOverlap="1" wp14:anchorId="012C333E" wp14:editId="17B6854D">
                <wp:simplePos x="0" y="0"/>
                <wp:positionH relativeFrom="column">
                  <wp:posOffset>3993515</wp:posOffset>
                </wp:positionH>
                <wp:positionV relativeFrom="paragraph">
                  <wp:posOffset>344474</wp:posOffset>
                </wp:positionV>
                <wp:extent cx="487045" cy="281305"/>
                <wp:effectExtent l="0" t="19050" r="0" b="23495"/>
                <wp:wrapNone/>
                <wp:docPr id="75" name="Text Box 75"/>
                <wp:cNvGraphicFramePr/>
                <a:graphic xmlns:a="http://schemas.openxmlformats.org/drawingml/2006/main">
                  <a:graphicData uri="http://schemas.microsoft.com/office/word/2010/wordprocessingShape">
                    <wps:wsp>
                      <wps:cNvSpPr txBox="1"/>
                      <wps:spPr>
                        <a:xfrm rot="499623">
                          <a:off x="0" y="0"/>
                          <a:ext cx="48704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Default="00595A56" w:rsidP="0075783A">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154</w:t>
                            </w:r>
                          </w:p>
                          <w:p w:rsidR="00595A56" w:rsidRPr="00657D12" w:rsidRDefault="00595A56" w:rsidP="0075783A">
                            <w:pPr>
                              <w:spacing w:after="0" w:line="240" w:lineRule="auto"/>
                              <w:rPr>
                                <w:b/>
                                <w:color w:val="7030A0"/>
                                <w14:glow w14:rad="101600">
                                  <w14:schemeClr w14:val="bg1">
                                    <w14:alpha w14:val="60000"/>
                                  </w14:schemeClr>
                                </w14:g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63" type="#_x0000_t202" style="position:absolute;left:0;text-align:left;margin-left:314.45pt;margin-top:27.1pt;width:38.35pt;height:22.15pt;rotation:545722fd;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" filled="f" stroked="f" strokeweight=".5pt">
                <v:textbox>
                  <w:txbxContent>
                    <w:p w:rsidR="00595A56" w:rsidRDefault="00595A56" w:rsidP="0075783A">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154</w:t>
                      </w:r>
                    </w:p>
                    <w:p w:rsidR="00595A56" w:rsidRPr="00657D12" w:rsidRDefault="00595A56" w:rsidP="0075783A">
                      <w:pPr>
                        <w:spacing w:after="0" w:line="240" w:lineRule="auto"/>
                        <w:rPr>
                          <w:b/>
                          <w:color w:val="7030A0"/>
                          <w14:glow w14:rad="101600">
                            <w14:schemeClr w14:val="bg1">
                              <w14:alpha w14:val="60000"/>
                            </w14:schemeClr>
                          </w14:glow>
                        </w:rPr>
                      </w:pPr>
                    </w:p>
                  </w:txbxContent>
                </v:textbox>
              </v:shape>
            </w:pict>
          </mc:Fallback>
        </mc:AlternateContent>
      </w:r>
      <w:r>
        <w:rPr>
          <w:noProof/>
        </w:rPr>
        <mc:AlternateContent>
          <mc:Choice Requires="wps">
            <w:drawing>
              <wp:anchor distT="0" distB="0" distL="114300" distR="114300" simplePos="0" relativeHeight="251845632" behindDoc="0" locked="0" layoutInCell="1" allowOverlap="1" wp14:anchorId="5024A228" wp14:editId="286DACF1">
                <wp:simplePos x="0" y="0"/>
                <wp:positionH relativeFrom="column">
                  <wp:posOffset>4367861</wp:posOffset>
                </wp:positionH>
                <wp:positionV relativeFrom="paragraph">
                  <wp:posOffset>3063240</wp:posOffset>
                </wp:positionV>
                <wp:extent cx="487045" cy="281305"/>
                <wp:effectExtent l="0" t="0" r="34925" b="0"/>
                <wp:wrapNone/>
                <wp:docPr id="72" name="Text Box 72"/>
                <wp:cNvGraphicFramePr/>
                <a:graphic xmlns:a="http://schemas.openxmlformats.org/drawingml/2006/main">
                  <a:graphicData uri="http://schemas.microsoft.com/office/word/2010/wordprocessingShape">
                    <wps:wsp>
                      <wps:cNvSpPr txBox="1"/>
                      <wps:spPr>
                        <a:xfrm rot="16742413">
                          <a:off x="0" y="0"/>
                          <a:ext cx="48704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657D12" w:rsidRDefault="00595A56" w:rsidP="0075783A">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487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64" type="#_x0000_t202" style="position:absolute;left:0;text-align:left;margin-left:343.95pt;margin-top:241.2pt;width:38.35pt;height:22.15pt;rotation:-5305780fd;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" filled="f" stroked="f" strokeweight=".5pt">
                <v:textbox>
                  <w:txbxContent>
                    <w:p w:rsidR="00595A56" w:rsidRPr="00657D12" w:rsidRDefault="00595A56" w:rsidP="0075783A">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487</w:t>
                      </w:r>
                    </w:p>
                  </w:txbxContent>
                </v:textbox>
              </v:shape>
            </w:pict>
          </mc:Fallback>
        </mc:AlternateContent>
      </w:r>
      <w:r>
        <w:rPr>
          <w:noProof/>
        </w:rPr>
        <mc:AlternateContent>
          <mc:Choice Requires="wps">
            <w:drawing>
              <wp:anchor distT="0" distB="0" distL="114300" distR="114300" simplePos="0" relativeHeight="251846656" behindDoc="0" locked="0" layoutInCell="1" allowOverlap="1" wp14:anchorId="1290519A" wp14:editId="45972F53">
                <wp:simplePos x="0" y="0"/>
                <wp:positionH relativeFrom="column">
                  <wp:posOffset>4984750</wp:posOffset>
                </wp:positionH>
                <wp:positionV relativeFrom="paragraph">
                  <wp:posOffset>3502329</wp:posOffset>
                </wp:positionV>
                <wp:extent cx="487045" cy="281305"/>
                <wp:effectExtent l="0" t="19050" r="0" b="23495"/>
                <wp:wrapNone/>
                <wp:docPr id="73" name="Text Box 73"/>
                <wp:cNvGraphicFramePr/>
                <a:graphic xmlns:a="http://schemas.openxmlformats.org/drawingml/2006/main">
                  <a:graphicData uri="http://schemas.microsoft.com/office/word/2010/wordprocessingShape">
                    <wps:wsp>
                      <wps:cNvSpPr txBox="1"/>
                      <wps:spPr>
                        <a:xfrm rot="513131">
                          <a:off x="0" y="0"/>
                          <a:ext cx="48704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657D12" w:rsidRDefault="00595A56" w:rsidP="0075783A">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65" type="#_x0000_t202" style="position:absolute;left:0;text-align:left;margin-left:392.5pt;margin-top:275.75pt;width:38.35pt;height:22.15pt;rotation:560476fd;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" filled="f" stroked="f" strokeweight=".5pt">
                <v:textbox>
                  <w:txbxContent>
                    <w:p w:rsidR="00595A56" w:rsidRPr="00657D12" w:rsidRDefault="00595A56" w:rsidP="0075783A">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51</w:t>
                      </w:r>
                    </w:p>
                  </w:txbxContent>
                </v:textbox>
              </v:shape>
            </w:pict>
          </mc:Fallback>
        </mc:AlternateContent>
      </w:r>
      <w:r>
        <w:rPr>
          <w:noProof/>
        </w:rPr>
        <w:drawing>
          <wp:inline distT="0" distB="0" distL="0" distR="0" wp14:anchorId="53FF6DB3" wp14:editId="0920511C">
            <wp:extent cx="5923722" cy="4136349"/>
            <wp:effectExtent l="19050" t="19050" r="20320" b="171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514-street map wide area.JPG"/>
                    <pic:cNvPicPr/>
                  </pic:nvPicPr>
                  <pic:blipFill rotWithShape="1">
                    <a:blip r:embed="rId23">
                      <a:extLst>
                        <a:ext uri="{28A0092B-C50C-407E-A947-70E740481C1C}">
                          <a14:useLocalDpi xmlns:a14="http://schemas.microsoft.com/office/drawing/2010/main" val="0"/>
                        </a:ext>
                      </a:extLst>
                    </a:blip>
                    <a:srcRect l="28379" t="15410" r="15932" b="14427"/>
                    <a:stretch/>
                  </pic:blipFill>
                  <pic:spPr bwMode="auto">
                    <a:xfrm>
                      <a:off x="0" y="0"/>
                      <a:ext cx="5927107" cy="413871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5783A" w:rsidRDefault="0075783A" w:rsidP="0075783A">
      <w:pPr>
        <w:pStyle w:val="TableorFigureTitle"/>
      </w:pPr>
      <w:r w:rsidRPr="00E52638">
        <w:t xml:space="preserve">Figure </w:t>
      </w:r>
      <w:r>
        <w:t>5.</w:t>
      </w:r>
      <w:r w:rsidR="00D03D72">
        <w:t>3</w:t>
      </w:r>
      <w:r w:rsidRPr="00E52638">
        <w:t xml:space="preserve">      </w:t>
      </w:r>
      <w:r>
        <w:t xml:space="preserve">Post Development </w:t>
      </w:r>
      <w:r w:rsidRPr="00E52638">
        <w:t xml:space="preserve">Two-Way Traffic Volumes </w:t>
      </w:r>
      <w:r>
        <w:t xml:space="preserve">- </w:t>
      </w:r>
      <w:r w:rsidRPr="00E52638">
        <w:t>Daily</w:t>
      </w:r>
    </w:p>
    <w:p w:rsidR="0075783A" w:rsidRDefault="0075783A" w:rsidP="0075783A">
      <w:pPr>
        <w:pStyle w:val="Footer"/>
      </w:pPr>
      <w:r>
        <w:rPr>
          <w:noProof/>
        </w:rPr>
        <mc:AlternateContent>
          <mc:Choice Requires="wps">
            <w:drawing>
              <wp:anchor distT="0" distB="0" distL="114300" distR="114300" simplePos="0" relativeHeight="251863040" behindDoc="0" locked="0" layoutInCell="1" allowOverlap="1" wp14:anchorId="7C80923F" wp14:editId="6B77843A">
                <wp:simplePos x="0" y="0"/>
                <wp:positionH relativeFrom="column">
                  <wp:posOffset>4097020</wp:posOffset>
                </wp:positionH>
                <wp:positionV relativeFrom="paragraph">
                  <wp:posOffset>1869440</wp:posOffset>
                </wp:positionV>
                <wp:extent cx="1445895" cy="281305"/>
                <wp:effectExtent l="67945" t="0" r="50800" b="0"/>
                <wp:wrapNone/>
                <wp:docPr id="150" name="Text Box 150"/>
                <wp:cNvGraphicFramePr/>
                <a:graphic xmlns:a="http://schemas.openxmlformats.org/drawingml/2006/main">
                  <a:graphicData uri="http://schemas.microsoft.com/office/word/2010/wordprocessingShape">
                    <wps:wsp>
                      <wps:cNvSpPr txBox="1"/>
                      <wps:spPr>
                        <a:xfrm rot="16645747">
                          <a:off x="0" y="0"/>
                          <a:ext cx="144589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657D12" w:rsidRDefault="00595A56" w:rsidP="0075783A">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10,490   (5%CV)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0" o:spid="_x0000_s1066" type="#_x0000_t202" style="position:absolute;margin-left:322.6pt;margin-top:147.2pt;width:113.85pt;height:22.15pt;rotation:-5411365fd;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" filled="f" stroked="f" strokeweight=".5pt">
                <v:textbox>
                  <w:txbxContent>
                    <w:p w:rsidR="00595A56" w:rsidRPr="00657D12" w:rsidRDefault="00595A56" w:rsidP="0075783A">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10,490   (5%CV)</w:t>
                      </w:r>
                    </w:p>
                  </w:txbxContent>
                </v:textbox>
              </v:shape>
            </w:pict>
          </mc:Fallback>
        </mc:AlternateContent>
      </w:r>
      <w:r>
        <w:rPr>
          <w:noProof/>
        </w:rPr>
        <mc:AlternateContent>
          <mc:Choice Requires="wps">
            <w:drawing>
              <wp:anchor distT="0" distB="0" distL="114300" distR="114300" simplePos="0" relativeHeight="251866112" behindDoc="0" locked="0" layoutInCell="1" allowOverlap="1" wp14:anchorId="6318A353" wp14:editId="433E838A">
                <wp:simplePos x="0" y="0"/>
                <wp:positionH relativeFrom="column">
                  <wp:posOffset>3112770</wp:posOffset>
                </wp:positionH>
                <wp:positionV relativeFrom="paragraph">
                  <wp:posOffset>3304235</wp:posOffset>
                </wp:positionV>
                <wp:extent cx="701675" cy="281305"/>
                <wp:effectExtent l="0" t="19050" r="0" b="42545"/>
                <wp:wrapNone/>
                <wp:docPr id="151" name="Text Box 151"/>
                <wp:cNvGraphicFramePr/>
                <a:graphic xmlns:a="http://schemas.openxmlformats.org/drawingml/2006/main">
                  <a:graphicData uri="http://schemas.microsoft.com/office/word/2010/wordprocessingShape">
                    <wps:wsp>
                      <wps:cNvSpPr txBox="1"/>
                      <wps:spPr>
                        <a:xfrm rot="474976">
                          <a:off x="0" y="0"/>
                          <a:ext cx="70167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657D12" w:rsidRDefault="00595A56" w:rsidP="0075783A">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2,150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1" o:spid="_x0000_s1067" type="#_x0000_t202" style="position:absolute;margin-left:245.1pt;margin-top:260.2pt;width:55.25pt;height:22.15pt;rotation:518800fd;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" filled="f" stroked="f" strokeweight=".5pt">
                <v:textbox>
                  <w:txbxContent>
                    <w:p w:rsidR="00595A56" w:rsidRPr="00657D12" w:rsidRDefault="00595A56" w:rsidP="0075783A">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2,150</w:t>
                      </w:r>
                    </w:p>
                  </w:txbxContent>
                </v:textbox>
              </v:shape>
            </w:pict>
          </mc:Fallback>
        </mc:AlternateContent>
      </w:r>
      <w:r>
        <w:rPr>
          <w:noProof/>
        </w:rPr>
        <mc:AlternateContent>
          <mc:Choice Requires="wps">
            <w:drawing>
              <wp:anchor distT="0" distB="0" distL="114300" distR="114300" simplePos="0" relativeHeight="251865088" behindDoc="0" locked="0" layoutInCell="1" allowOverlap="1" wp14:anchorId="50491D8C" wp14:editId="1FFF6A97">
                <wp:simplePos x="0" y="0"/>
                <wp:positionH relativeFrom="column">
                  <wp:posOffset>4097020</wp:posOffset>
                </wp:positionH>
                <wp:positionV relativeFrom="paragraph">
                  <wp:posOffset>3449625</wp:posOffset>
                </wp:positionV>
                <wp:extent cx="638175" cy="281305"/>
                <wp:effectExtent l="0" t="19050" r="0" b="23495"/>
                <wp:wrapNone/>
                <wp:docPr id="152" name="Text Box 152"/>
                <wp:cNvGraphicFramePr/>
                <a:graphic xmlns:a="http://schemas.openxmlformats.org/drawingml/2006/main">
                  <a:graphicData uri="http://schemas.microsoft.com/office/word/2010/wordprocessingShape">
                    <wps:wsp>
                      <wps:cNvSpPr txBox="1"/>
                      <wps:spPr>
                        <a:xfrm rot="474976">
                          <a:off x="0" y="0"/>
                          <a:ext cx="63817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657D12" w:rsidRDefault="00595A56" w:rsidP="0075783A">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3,150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2" o:spid="_x0000_s1068" type="#_x0000_t202" style="position:absolute;margin-left:322.6pt;margin-top:271.6pt;width:50.25pt;height:22.15pt;rotation:518800fd;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" filled="f" stroked="f" strokeweight=".5pt">
                <v:textbox>
                  <w:txbxContent>
                    <w:p w:rsidR="00595A56" w:rsidRPr="00657D12" w:rsidRDefault="00595A56" w:rsidP="0075783A">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3,150</w:t>
                      </w:r>
                    </w:p>
                  </w:txbxContent>
                </v:textbox>
              </v:shape>
            </w:pict>
          </mc:Fallback>
        </mc:AlternateContent>
      </w:r>
      <w:r>
        <w:rPr>
          <w:noProof/>
        </w:rPr>
        <mc:AlternateContent>
          <mc:Choice Requires="wps">
            <w:drawing>
              <wp:anchor distT="0" distB="0" distL="114300" distR="114300" simplePos="0" relativeHeight="251864064" behindDoc="0" locked="0" layoutInCell="1" allowOverlap="1" wp14:anchorId="24A8D775" wp14:editId="7C5E6A9C">
                <wp:simplePos x="0" y="0"/>
                <wp:positionH relativeFrom="column">
                  <wp:posOffset>4791710</wp:posOffset>
                </wp:positionH>
                <wp:positionV relativeFrom="paragraph">
                  <wp:posOffset>3473780</wp:posOffset>
                </wp:positionV>
                <wp:extent cx="701675" cy="281305"/>
                <wp:effectExtent l="0" t="19050" r="0" b="42545"/>
                <wp:wrapNone/>
                <wp:docPr id="153" name="Text Box 153"/>
                <wp:cNvGraphicFramePr/>
                <a:graphic xmlns:a="http://schemas.openxmlformats.org/drawingml/2006/main">
                  <a:graphicData uri="http://schemas.microsoft.com/office/word/2010/wordprocessingShape">
                    <wps:wsp>
                      <wps:cNvSpPr txBox="1"/>
                      <wps:spPr>
                        <a:xfrm rot="474976">
                          <a:off x="0" y="0"/>
                          <a:ext cx="70167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657D12" w:rsidRDefault="00595A56" w:rsidP="0075783A">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2,950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3" o:spid="_x0000_s1069" type="#_x0000_t202" style="position:absolute;margin-left:377.3pt;margin-top:273.55pt;width:55.25pt;height:22.15pt;rotation:518800fd;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" filled="f" stroked="f" strokeweight=".5pt">
                <v:textbox>
                  <w:txbxContent>
                    <w:p w:rsidR="00595A56" w:rsidRPr="00657D12" w:rsidRDefault="00595A56" w:rsidP="0075783A">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2,950</w:t>
                      </w:r>
                    </w:p>
                  </w:txbxContent>
                </v:textbox>
              </v:shape>
            </w:pict>
          </mc:Fallback>
        </mc:AlternateContent>
      </w:r>
      <w:r>
        <w:rPr>
          <w:noProof/>
        </w:rPr>
        <mc:AlternateContent>
          <mc:Choice Requires="wps">
            <w:drawing>
              <wp:anchor distT="0" distB="0" distL="114300" distR="114300" simplePos="0" relativeHeight="251867136" behindDoc="0" locked="0" layoutInCell="1" allowOverlap="1" wp14:anchorId="4D2CCAF9" wp14:editId="4A73864D">
                <wp:simplePos x="0" y="0"/>
                <wp:positionH relativeFrom="column">
                  <wp:posOffset>3542030</wp:posOffset>
                </wp:positionH>
                <wp:positionV relativeFrom="paragraph">
                  <wp:posOffset>308915</wp:posOffset>
                </wp:positionV>
                <wp:extent cx="638175" cy="281305"/>
                <wp:effectExtent l="0" t="19050" r="0" b="23495"/>
                <wp:wrapNone/>
                <wp:docPr id="154" name="Text Box 154"/>
                <wp:cNvGraphicFramePr/>
                <a:graphic xmlns:a="http://schemas.openxmlformats.org/drawingml/2006/main">
                  <a:graphicData uri="http://schemas.microsoft.com/office/word/2010/wordprocessingShape">
                    <wps:wsp>
                      <wps:cNvSpPr txBox="1"/>
                      <wps:spPr>
                        <a:xfrm rot="474976">
                          <a:off x="0" y="0"/>
                          <a:ext cx="63817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657D12" w:rsidRDefault="00595A56" w:rsidP="0075783A">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2,550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 o:spid="_x0000_s1070" type="#_x0000_t202" style="position:absolute;margin-left:278.9pt;margin-top:24.3pt;width:50.25pt;height:22.15pt;rotation:518800fd;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" filled="f" stroked="f" strokeweight=".5pt">
                <v:textbox>
                  <w:txbxContent>
                    <w:p w:rsidR="00595A56" w:rsidRPr="00657D12" w:rsidRDefault="00595A56" w:rsidP="0075783A">
                      <w:pPr>
                        <w:spacing w:after="0" w:line="240" w:lineRule="auto"/>
                        <w:rPr>
                          <w:b/>
                          <w:color w:val="7030A0"/>
                          <w14:glow w14:rad="101600">
                            <w14:schemeClr w14:val="bg1">
                              <w14:alpha w14:val="60000"/>
                            </w14:schemeClr>
                          </w14:glow>
                        </w:rPr>
                      </w:pPr>
                      <w:r>
                        <w:rPr>
                          <w:b/>
                          <w:color w:val="7030A0"/>
                          <w14:glow w14:rad="101600">
                            <w14:schemeClr w14:val="bg1">
                              <w14:alpha w14:val="60000"/>
                            </w14:schemeClr>
                          </w14:glow>
                        </w:rPr>
                        <w:t>2,550</w:t>
                      </w:r>
                    </w:p>
                  </w:txbxContent>
                </v:textbox>
              </v:shape>
            </w:pict>
          </mc:Fallback>
        </mc:AlternateContent>
      </w:r>
      <w:r w:rsidRPr="00B56AFF">
        <w:rPr>
          <w:noProof/>
        </w:rPr>
        <w:drawing>
          <wp:anchor distT="0" distB="0" distL="114300" distR="114300" simplePos="0" relativeHeight="251860992" behindDoc="0" locked="0" layoutInCell="1" allowOverlap="1" wp14:anchorId="4CF41BA0" wp14:editId="4BD4B94B">
            <wp:simplePos x="0" y="0"/>
            <wp:positionH relativeFrom="column">
              <wp:posOffset>261620</wp:posOffset>
            </wp:positionH>
            <wp:positionV relativeFrom="paragraph">
              <wp:posOffset>3361690</wp:posOffset>
            </wp:positionV>
            <wp:extent cx="358140" cy="506095"/>
            <wp:effectExtent l="0" t="0" r="3810" b="825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_arrow_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140" cy="506095"/>
                    </a:xfrm>
                    <a:prstGeom prst="rect">
                      <a:avLst/>
                    </a:prstGeom>
                  </pic:spPr>
                </pic:pic>
              </a:graphicData>
            </a:graphic>
            <wp14:sizeRelH relativeFrom="page">
              <wp14:pctWidth>0</wp14:pctWidth>
            </wp14:sizeRelH>
            <wp14:sizeRelV relativeFrom="page">
              <wp14:pctHeight>0</wp14:pctHeight>
            </wp14:sizeRelV>
          </wp:anchor>
        </w:drawing>
      </w:r>
      <w:r w:rsidRPr="00B56AFF">
        <w:rPr>
          <w:noProof/>
        </w:rPr>
        <mc:AlternateContent>
          <mc:Choice Requires="wps">
            <w:drawing>
              <wp:anchor distT="0" distB="0" distL="114300" distR="114300" simplePos="0" relativeHeight="251862016" behindDoc="0" locked="0" layoutInCell="1" allowOverlap="1" wp14:anchorId="3AD548DD" wp14:editId="23591F3A">
                <wp:simplePos x="0" y="0"/>
                <wp:positionH relativeFrom="column">
                  <wp:posOffset>2623820</wp:posOffset>
                </wp:positionH>
                <wp:positionV relativeFrom="paragraph">
                  <wp:posOffset>2530531</wp:posOffset>
                </wp:positionV>
                <wp:extent cx="615950" cy="299085"/>
                <wp:effectExtent l="0" t="0" r="0" b="5715"/>
                <wp:wrapNone/>
                <wp:docPr id="155" name="Text Box 155"/>
                <wp:cNvGraphicFramePr/>
                <a:graphic xmlns:a="http://schemas.openxmlformats.org/drawingml/2006/main">
                  <a:graphicData uri="http://schemas.microsoft.com/office/word/2010/wordprocessingShape">
                    <wps:wsp>
                      <wps:cNvSpPr txBox="1"/>
                      <wps:spPr>
                        <a:xfrm>
                          <a:off x="0" y="0"/>
                          <a:ext cx="615950" cy="299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A56" w:rsidRPr="00905F2B" w:rsidRDefault="00595A56" w:rsidP="0075783A">
                            <w:pPr>
                              <w:spacing w:after="0" w:line="240" w:lineRule="auto"/>
                              <w:rPr>
                                <w14:glow w14:rad="101600">
                                  <w14:schemeClr w14:val="bg1">
                                    <w14:alpha w14:val="60000"/>
                                  </w14:schemeClr>
                                </w14:glow>
                              </w:rPr>
                            </w:pPr>
                            <w:r>
                              <w:rPr>
                                <w14:glow w14:rad="101600">
                                  <w14:schemeClr w14:val="bg1">
                                    <w14:alpha w14:val="60000"/>
                                  </w14:schemeClr>
                                </w14:glow>
                              </w:rPr>
                              <w:t>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 o:spid="_x0000_s1071" type="#_x0000_t202" style="position:absolute;margin-left:206.6pt;margin-top:199.25pt;width:48.5pt;height:23.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" filled="f" stroked="f" strokeweight=".5pt">
                <v:textbox>
                  <w:txbxContent>
                    <w:p w:rsidR="00595A56" w:rsidRPr="00905F2B" w:rsidRDefault="00595A56" w:rsidP="0075783A">
                      <w:pPr>
                        <w:spacing w:after="0" w:line="240" w:lineRule="auto"/>
                        <w:rPr>
                          <w14:glow w14:rad="101600">
                            <w14:schemeClr w14:val="bg1">
                              <w14:alpha w14:val="60000"/>
                            </w14:schemeClr>
                          </w14:glow>
                        </w:rPr>
                      </w:pPr>
                      <w:r>
                        <w:rPr>
                          <w14:glow w14:rad="101600">
                            <w14:schemeClr w14:val="bg1">
                              <w14:alpha w14:val="60000"/>
                            </w14:schemeClr>
                          </w14:glow>
                        </w:rPr>
                        <w:t>SITE</w:t>
                      </w:r>
                    </w:p>
                  </w:txbxContent>
                </v:textbox>
              </v:shape>
            </w:pict>
          </mc:Fallback>
        </mc:AlternateContent>
      </w:r>
      <w:r w:rsidRPr="00B56AFF">
        <w:rPr>
          <w:noProof/>
        </w:rPr>
        <mc:AlternateContent>
          <mc:Choice Requires="wps">
            <w:drawing>
              <wp:anchor distT="0" distB="0" distL="114300" distR="114300" simplePos="0" relativeHeight="251859968" behindDoc="0" locked="0" layoutInCell="1" allowOverlap="1" wp14:anchorId="2D0FBEDA" wp14:editId="50196F4F">
                <wp:simplePos x="0" y="0"/>
                <wp:positionH relativeFrom="column">
                  <wp:posOffset>2445329</wp:posOffset>
                </wp:positionH>
                <wp:positionV relativeFrom="paragraph">
                  <wp:posOffset>1889760</wp:posOffset>
                </wp:positionV>
                <wp:extent cx="874719" cy="1539699"/>
                <wp:effectExtent l="19050" t="19050" r="20955" b="22860"/>
                <wp:wrapNone/>
                <wp:docPr id="156" name="Freeform 156"/>
                <wp:cNvGraphicFramePr/>
                <a:graphic xmlns:a="http://schemas.openxmlformats.org/drawingml/2006/main">
                  <a:graphicData uri="http://schemas.microsoft.com/office/word/2010/wordprocessingShape">
                    <wps:wsp>
                      <wps:cNvSpPr/>
                      <wps:spPr>
                        <a:xfrm>
                          <a:off x="0" y="0"/>
                          <a:ext cx="874719" cy="1539699"/>
                        </a:xfrm>
                        <a:custGeom>
                          <a:avLst/>
                          <a:gdLst>
                            <a:gd name="connsiteX0" fmla="*/ 293427 w 1385248"/>
                            <a:gd name="connsiteY0" fmla="*/ 0 h 2292824"/>
                            <a:gd name="connsiteX1" fmla="*/ 1385248 w 1385248"/>
                            <a:gd name="connsiteY1" fmla="*/ 156949 h 2292824"/>
                            <a:gd name="connsiteX2" fmla="*/ 1091821 w 1385248"/>
                            <a:gd name="connsiteY2" fmla="*/ 2292824 h 2292824"/>
                            <a:gd name="connsiteX3" fmla="*/ 0 w 1385248"/>
                            <a:gd name="connsiteY3" fmla="*/ 2135875 h 2292824"/>
                            <a:gd name="connsiteX4" fmla="*/ 293427 w 1385248"/>
                            <a:gd name="connsiteY4" fmla="*/ 0 h 2292824"/>
                            <a:gd name="connsiteX0" fmla="*/ 267618 w 1385248"/>
                            <a:gd name="connsiteY0" fmla="*/ 0 h 2292824"/>
                            <a:gd name="connsiteX1" fmla="*/ 1385248 w 1385248"/>
                            <a:gd name="connsiteY1" fmla="*/ 156949 h 2292824"/>
                            <a:gd name="connsiteX2" fmla="*/ 1091821 w 1385248"/>
                            <a:gd name="connsiteY2" fmla="*/ 2292824 h 2292824"/>
                            <a:gd name="connsiteX3" fmla="*/ 0 w 1385248"/>
                            <a:gd name="connsiteY3" fmla="*/ 2135875 h 2292824"/>
                            <a:gd name="connsiteX4" fmla="*/ 267618 w 1385248"/>
                            <a:gd name="connsiteY4" fmla="*/ 0 h 2292824"/>
                            <a:gd name="connsiteX0" fmla="*/ 267618 w 1428263"/>
                            <a:gd name="connsiteY0" fmla="*/ 0 h 2292824"/>
                            <a:gd name="connsiteX1" fmla="*/ 1428263 w 1428263"/>
                            <a:gd name="connsiteY1" fmla="*/ 126523 h 2292824"/>
                            <a:gd name="connsiteX2" fmla="*/ 1091821 w 1428263"/>
                            <a:gd name="connsiteY2" fmla="*/ 2292824 h 2292824"/>
                            <a:gd name="connsiteX3" fmla="*/ 0 w 1428263"/>
                            <a:gd name="connsiteY3" fmla="*/ 2135875 h 2292824"/>
                            <a:gd name="connsiteX4" fmla="*/ 267618 w 1428263"/>
                            <a:gd name="connsiteY4" fmla="*/ 0 h 2292824"/>
                            <a:gd name="connsiteX0" fmla="*/ 336420 w 1497065"/>
                            <a:gd name="connsiteY0" fmla="*/ 0 h 2292824"/>
                            <a:gd name="connsiteX1" fmla="*/ 1497065 w 1497065"/>
                            <a:gd name="connsiteY1" fmla="*/ 126523 h 2292824"/>
                            <a:gd name="connsiteX2" fmla="*/ 1160623 w 1497065"/>
                            <a:gd name="connsiteY2" fmla="*/ 2292824 h 2292824"/>
                            <a:gd name="connsiteX3" fmla="*/ 0 w 1497065"/>
                            <a:gd name="connsiteY3" fmla="*/ 2158695 h 2292824"/>
                            <a:gd name="connsiteX4" fmla="*/ 336420 w 1497065"/>
                            <a:gd name="connsiteY4" fmla="*/ 0 h 2292824"/>
                            <a:gd name="connsiteX0" fmla="*/ 336420 w 1497065"/>
                            <a:gd name="connsiteY0" fmla="*/ 0 h 2330856"/>
                            <a:gd name="connsiteX1" fmla="*/ 1497065 w 1497065"/>
                            <a:gd name="connsiteY1" fmla="*/ 126523 h 2330856"/>
                            <a:gd name="connsiteX2" fmla="*/ 1160622 w 1497065"/>
                            <a:gd name="connsiteY2" fmla="*/ 2330856 h 2330856"/>
                            <a:gd name="connsiteX3" fmla="*/ 0 w 1497065"/>
                            <a:gd name="connsiteY3" fmla="*/ 2158695 h 2330856"/>
                            <a:gd name="connsiteX4" fmla="*/ 336420 w 1497065"/>
                            <a:gd name="connsiteY4" fmla="*/ 0 h 2330856"/>
                            <a:gd name="connsiteX0" fmla="*/ 336420 w 1497065"/>
                            <a:gd name="connsiteY0" fmla="*/ 0 h 2330856"/>
                            <a:gd name="connsiteX1" fmla="*/ 1497065 w 1497065"/>
                            <a:gd name="connsiteY1" fmla="*/ 126523 h 2330856"/>
                            <a:gd name="connsiteX2" fmla="*/ 1160622 w 1497065"/>
                            <a:gd name="connsiteY2" fmla="*/ 2330856 h 2330856"/>
                            <a:gd name="connsiteX3" fmla="*/ 0 w 1497065"/>
                            <a:gd name="connsiteY3" fmla="*/ 2173912 h 2330856"/>
                            <a:gd name="connsiteX4" fmla="*/ 336420 w 1497065"/>
                            <a:gd name="connsiteY4" fmla="*/ 0 h 2330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7065" h="2330856">
                              <a:moveTo>
                                <a:pt x="336420" y="0"/>
                              </a:moveTo>
                              <a:lnTo>
                                <a:pt x="1497065" y="126523"/>
                              </a:lnTo>
                              <a:lnTo>
                                <a:pt x="1160622" y="2330856"/>
                              </a:lnTo>
                              <a:lnTo>
                                <a:pt x="0" y="2173912"/>
                              </a:lnTo>
                              <a:lnTo>
                                <a:pt x="336420" y="0"/>
                              </a:lnTo>
                              <a:close/>
                            </a:path>
                          </a:pathLst>
                        </a:cu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56" o:spid="_x0000_s1026" style="position:absolute;margin-left:192.55pt;margin-top:148.8pt;width:68.9pt;height:121.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7065,2330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" path="m336420,l1497065,126523,1160622,2330856,,2173912,336420,xe" filled="f" strokecolor="yellow" strokeweight="2.5pt">
                <v:path arrowok="t" o:connecttype="custom" o:connectlocs="196567,0;874719,83578;678139,1539699;0,1436026;196567,0" o:connectangles="0,0,0,0,0"/>
              </v:shape>
            </w:pict>
          </mc:Fallback>
        </mc:AlternateContent>
      </w:r>
      <w:r>
        <w:rPr>
          <w:noProof/>
        </w:rPr>
        <w:drawing>
          <wp:inline distT="0" distB="0" distL="0" distR="0" wp14:anchorId="7AD019CA" wp14:editId="1C7A5066">
            <wp:extent cx="5923722" cy="4136349"/>
            <wp:effectExtent l="19050" t="19050" r="20320" b="1714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514-street map wide area.JPG"/>
                    <pic:cNvPicPr/>
                  </pic:nvPicPr>
                  <pic:blipFill rotWithShape="1">
                    <a:blip r:embed="rId23">
                      <a:extLst>
                        <a:ext uri="{28A0092B-C50C-407E-A947-70E740481C1C}">
                          <a14:useLocalDpi xmlns:a14="http://schemas.microsoft.com/office/drawing/2010/main" val="0"/>
                        </a:ext>
                      </a:extLst>
                    </a:blip>
                    <a:srcRect l="28379" t="15410" r="15932" b="14427"/>
                    <a:stretch/>
                  </pic:blipFill>
                  <pic:spPr bwMode="auto">
                    <a:xfrm>
                      <a:off x="0" y="0"/>
                      <a:ext cx="5927107" cy="413871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5783A" w:rsidRDefault="0075783A" w:rsidP="0075783A">
      <w:pPr>
        <w:pStyle w:val="Footer"/>
      </w:pPr>
      <w:r>
        <w:t>Notes:  (1) Volumes have been rounded to the nearest 10vpd.</w:t>
      </w:r>
    </w:p>
    <w:p w:rsidR="0075783A" w:rsidRDefault="0075783A" w:rsidP="003078D7">
      <w:r>
        <w:lastRenderedPageBreak/>
        <w:t>Figure's 5.2 and 5.3 indicate that the development proposal will increase traffic volumes on Canterbury Road W</w:t>
      </w:r>
      <w:r w:rsidR="00D03D72">
        <w:t>est by approximately 1,050vpd with most of th</w:t>
      </w:r>
      <w:r w:rsidR="0016022C">
        <w:t>ese</w:t>
      </w:r>
      <w:r w:rsidR="00D03D72">
        <w:t xml:space="preserve"> vehicles then travelling north or southbound on Forest Road South.  Relatively minor traffic volume increases are experienced within other parts of the surrounding road network.</w:t>
      </w:r>
    </w:p>
    <w:p w:rsidR="00D03D72" w:rsidRDefault="00D03D72" w:rsidP="003078D7">
      <w:r>
        <w:t>Figure's 5.4 and 5.5 show the additional traffic volumes generated by the proposed development on Canterbury Road West between the sit</w:t>
      </w:r>
      <w:r w:rsidR="0016022C">
        <w:t xml:space="preserve">e and Forest Road South during the </w:t>
      </w:r>
      <w:r>
        <w:t xml:space="preserve">AM and PM commuter peak </w:t>
      </w:r>
      <w:r w:rsidR="0016022C">
        <w:t>hours</w:t>
      </w:r>
      <w:r>
        <w:t>.</w:t>
      </w:r>
      <w:r w:rsidR="00C7416E" w:rsidRPr="00C7416E">
        <w:t xml:space="preserve"> </w:t>
      </w:r>
      <w:r w:rsidR="00C7416E">
        <w:t xml:space="preserve"> Figure's 5.6 and 5.7 show the resultant post development peak hour traffic volumes.</w:t>
      </w:r>
    </w:p>
    <w:p w:rsidR="00475006" w:rsidRDefault="00475006" w:rsidP="00475006">
      <w:pPr>
        <w:pStyle w:val="TableorFigureTitle"/>
      </w:pPr>
      <w:r>
        <w:t>Figure 5.</w:t>
      </w:r>
      <w:r w:rsidR="00D03D72">
        <w:t>4</w:t>
      </w:r>
      <w:r>
        <w:t xml:space="preserve">      Additional Traffic Volumes Generated by the Proposed Development</w:t>
      </w:r>
      <w:r w:rsidRPr="00475006">
        <w:t xml:space="preserve"> </w:t>
      </w:r>
      <w:r>
        <w:t>- AM Peak Hour</w:t>
      </w:r>
    </w:p>
    <w:p w:rsidR="0012793C" w:rsidRDefault="00475006" w:rsidP="00EE6AC3">
      <w:r w:rsidRPr="00475006">
        <w:rPr>
          <w:noProof/>
        </w:rPr>
        <w:drawing>
          <wp:inline distT="0" distB="0" distL="0" distR="0" wp14:anchorId="5EAA1FCE" wp14:editId="3F9303EB">
            <wp:extent cx="5939790" cy="2336571"/>
            <wp:effectExtent l="19050" t="19050" r="22860" b="2603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39790" cy="2336571"/>
                    </a:xfrm>
                    <a:prstGeom prst="rect">
                      <a:avLst/>
                    </a:prstGeom>
                    <a:ln>
                      <a:solidFill>
                        <a:schemeClr val="tx1"/>
                      </a:solidFill>
                    </a:ln>
                  </pic:spPr>
                </pic:pic>
              </a:graphicData>
            </a:graphic>
          </wp:inline>
        </w:drawing>
      </w:r>
    </w:p>
    <w:p w:rsidR="00475006" w:rsidRDefault="00475006" w:rsidP="00475006">
      <w:pPr>
        <w:pStyle w:val="TableorFigureTitle"/>
      </w:pPr>
      <w:r>
        <w:t>Figure 5.</w:t>
      </w:r>
      <w:r w:rsidR="00D03D72">
        <w:t>5</w:t>
      </w:r>
      <w:r>
        <w:t xml:space="preserve">      Additional Traffic Volumes Generated by the Proposed Development</w:t>
      </w:r>
      <w:r w:rsidRPr="00475006">
        <w:t xml:space="preserve"> </w:t>
      </w:r>
      <w:r>
        <w:t>- PM Peak Hour</w:t>
      </w:r>
    </w:p>
    <w:p w:rsidR="0012793C" w:rsidRDefault="00475006" w:rsidP="00EE6AC3">
      <w:r w:rsidRPr="00475006">
        <w:rPr>
          <w:noProof/>
        </w:rPr>
        <w:drawing>
          <wp:inline distT="0" distB="0" distL="0" distR="0" wp14:anchorId="0E0D7858" wp14:editId="35CE8350">
            <wp:extent cx="5939790" cy="2365763"/>
            <wp:effectExtent l="19050" t="19050" r="22860" b="1587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39790" cy="2365763"/>
                    </a:xfrm>
                    <a:prstGeom prst="rect">
                      <a:avLst/>
                    </a:prstGeom>
                    <a:ln>
                      <a:solidFill>
                        <a:schemeClr val="tx1"/>
                      </a:solidFill>
                    </a:ln>
                  </pic:spPr>
                </pic:pic>
              </a:graphicData>
            </a:graphic>
          </wp:inline>
        </w:drawing>
      </w:r>
    </w:p>
    <w:p w:rsidR="003155D3" w:rsidRDefault="003155D3" w:rsidP="00EE6AC3"/>
    <w:p w:rsidR="00106B0A" w:rsidRDefault="00106B0A" w:rsidP="00106B0A">
      <w:pPr>
        <w:pStyle w:val="TableorFigureTitle"/>
      </w:pPr>
      <w:r>
        <w:lastRenderedPageBreak/>
        <w:t xml:space="preserve">Figure 5.6      Post Development </w:t>
      </w:r>
      <w:r w:rsidRPr="00E52638">
        <w:t xml:space="preserve">Two-Way Traffic Volumes </w:t>
      </w:r>
      <w:r>
        <w:t>- AM Peak Hour</w:t>
      </w:r>
    </w:p>
    <w:p w:rsidR="00C831E8" w:rsidRDefault="00106B0A" w:rsidP="00EE6AC3">
      <w:r w:rsidRPr="00106B0A">
        <w:rPr>
          <w:noProof/>
        </w:rPr>
        <w:drawing>
          <wp:inline distT="0" distB="0" distL="0" distR="0" wp14:anchorId="6094C75A" wp14:editId="46B0B1B8">
            <wp:extent cx="5939790" cy="2336571"/>
            <wp:effectExtent l="19050" t="19050" r="22860" b="260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39790" cy="2336571"/>
                    </a:xfrm>
                    <a:prstGeom prst="rect">
                      <a:avLst/>
                    </a:prstGeom>
                    <a:ln>
                      <a:solidFill>
                        <a:schemeClr val="tx1"/>
                      </a:solidFill>
                    </a:ln>
                  </pic:spPr>
                </pic:pic>
              </a:graphicData>
            </a:graphic>
          </wp:inline>
        </w:drawing>
      </w:r>
    </w:p>
    <w:p w:rsidR="00106B0A" w:rsidRDefault="00106B0A" w:rsidP="00106B0A">
      <w:pPr>
        <w:pStyle w:val="TableorFigureTitle"/>
      </w:pPr>
      <w:r>
        <w:t xml:space="preserve">Figure 5.7      Post Development </w:t>
      </w:r>
      <w:r w:rsidRPr="00E52638">
        <w:t>Two-Way Traffic Volumes</w:t>
      </w:r>
      <w:r w:rsidRPr="00A923E8">
        <w:t xml:space="preserve"> </w:t>
      </w:r>
      <w:r>
        <w:t>- PM Peak Hour</w:t>
      </w:r>
    </w:p>
    <w:p w:rsidR="00C831E8" w:rsidRDefault="00106B0A" w:rsidP="00EE6AC3">
      <w:r w:rsidRPr="00106B0A">
        <w:rPr>
          <w:noProof/>
        </w:rPr>
        <w:drawing>
          <wp:inline distT="0" distB="0" distL="0" distR="0" wp14:anchorId="7DD144AB" wp14:editId="60443D3E">
            <wp:extent cx="5939790" cy="2365763"/>
            <wp:effectExtent l="19050" t="19050" r="22860" b="1587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39790" cy="2365763"/>
                    </a:xfrm>
                    <a:prstGeom prst="rect">
                      <a:avLst/>
                    </a:prstGeom>
                    <a:ln>
                      <a:solidFill>
                        <a:schemeClr val="tx1"/>
                      </a:solidFill>
                    </a:ln>
                  </pic:spPr>
                </pic:pic>
              </a:graphicData>
            </a:graphic>
          </wp:inline>
        </w:drawing>
      </w:r>
    </w:p>
    <w:p w:rsidR="00C831E8" w:rsidRDefault="00C831E8" w:rsidP="00EE6AC3"/>
    <w:p w:rsidR="00F330CA" w:rsidRDefault="00F330CA" w:rsidP="00F330CA">
      <w:pPr>
        <w:pStyle w:val="Heading2"/>
      </w:pPr>
      <w:bookmarkStart w:id="35" w:name="_Toc359311641"/>
      <w:r>
        <w:t>Future Traffic Volume Growth</w:t>
      </w:r>
      <w:bookmarkEnd w:id="35"/>
    </w:p>
    <w:p w:rsidR="002217AB" w:rsidRDefault="00F330CA" w:rsidP="00EE6AC3">
      <w:r>
        <w:t xml:space="preserve">As Lara's population grows so will traffic volumes on its road network.  </w:t>
      </w:r>
      <w:r w:rsidR="002217AB">
        <w:t xml:space="preserve">As anticipated by the Lara Structure Plan, it is likely that vacant land in the vicinity of the site will be developed over time.  Areas of anticipated development include the final stages of Grand Lakes Estate, vacant Residential 1 zoned land immediately to the east of the site and land south of Canterbury Road West.  </w:t>
      </w:r>
    </w:p>
    <w:p w:rsidR="00D63461" w:rsidRDefault="00504887" w:rsidP="00EE6AC3">
      <w:r>
        <w:t>Taking into consideration the potential for further traffic volume increases, t</w:t>
      </w:r>
      <w:r w:rsidR="002217AB">
        <w:t xml:space="preserve">he traffic impact analysis below includes a scenario </w:t>
      </w:r>
      <w:r>
        <w:t>that</w:t>
      </w:r>
      <w:r w:rsidR="002217AB">
        <w:t xml:space="preserve"> </w:t>
      </w:r>
      <w:r w:rsidR="00A96302">
        <w:t>factor</w:t>
      </w:r>
      <w:r>
        <w:t>s</w:t>
      </w:r>
      <w:r w:rsidR="00A96302">
        <w:t xml:space="preserve"> up </w:t>
      </w:r>
      <w:r w:rsidR="002217AB">
        <w:t xml:space="preserve">post development traffic volumes by an additional </w:t>
      </w:r>
      <w:r w:rsidR="00D63461">
        <w:t xml:space="preserve">10% for all roads except for </w:t>
      </w:r>
      <w:r w:rsidR="00282405">
        <w:t xml:space="preserve">volumes on </w:t>
      </w:r>
      <w:r w:rsidR="00D63461">
        <w:t xml:space="preserve">Canterbury Road West that </w:t>
      </w:r>
      <w:r w:rsidR="00282405">
        <w:t xml:space="preserve">have </w:t>
      </w:r>
      <w:r w:rsidR="00D63461">
        <w:t>been factored up by an additional 30%.</w:t>
      </w:r>
    </w:p>
    <w:p w:rsidR="002217AB" w:rsidRDefault="002217AB" w:rsidP="00EE6AC3"/>
    <w:p w:rsidR="009B75C8" w:rsidRDefault="009B75C8" w:rsidP="009B75C8">
      <w:pPr>
        <w:pStyle w:val="Heading2"/>
        <w:numPr>
          <w:ilvl w:val="1"/>
          <w:numId w:val="11"/>
        </w:numPr>
        <w:tabs>
          <w:tab w:val="clear" w:pos="576"/>
          <w:tab w:val="num" w:pos="709"/>
        </w:tabs>
        <w:ind w:left="709" w:hanging="709"/>
      </w:pPr>
      <w:bookmarkStart w:id="36" w:name="_Toc343703040"/>
      <w:bookmarkStart w:id="37" w:name="_Toc359311642"/>
      <w:r>
        <w:t>Post Development Intersection Operation</w:t>
      </w:r>
      <w:bookmarkEnd w:id="36"/>
      <w:bookmarkEnd w:id="37"/>
    </w:p>
    <w:p w:rsidR="00195E28" w:rsidRDefault="00195E28" w:rsidP="00195E28">
      <w:r>
        <w:t xml:space="preserve">The operational performance of the Forest Road / Canterbury Road intersection and proposed site access to Canterbury Road </w:t>
      </w:r>
      <w:r w:rsidR="00504887">
        <w:t xml:space="preserve">West </w:t>
      </w:r>
      <w:r>
        <w:t xml:space="preserve">have been analysed using Sidra Intersection for the critical AM and PM commuter peak hours under post development traffic volume scenarios.  </w:t>
      </w:r>
      <w:r>
        <w:lastRenderedPageBreak/>
        <w:t xml:space="preserve">Results are summarised in Table 5.1 with </w:t>
      </w:r>
      <w:r w:rsidRPr="0016022C">
        <w:t>more detailed results in Appendix A.</w:t>
      </w:r>
      <w:r w:rsidR="005813EF" w:rsidRPr="0016022C">
        <w:t xml:space="preserve">  Th</w:t>
      </w:r>
      <w:r w:rsidR="005813EF">
        <w:t>e intersection configuration adopted for the site access is a standard T intersection with a single traffic lane in each direction similar to other T intersections along Canterbury Road West.</w:t>
      </w:r>
    </w:p>
    <w:p w:rsidR="00D73D87" w:rsidRDefault="00D73D87" w:rsidP="00D73D87">
      <w:pPr>
        <w:pStyle w:val="TableorFigureTitle"/>
      </w:pPr>
      <w:r>
        <w:t xml:space="preserve">Table </w:t>
      </w:r>
      <w:r w:rsidR="002F7A4F">
        <w:t>5</w:t>
      </w:r>
      <w:r>
        <w:t xml:space="preserve">.1     Sidra Intersection Analysis Results – </w:t>
      </w:r>
      <w:r w:rsidR="002F7A4F">
        <w:t>Existing and Post Development</w:t>
      </w:r>
      <w:r>
        <w:t xml:space="preserve"> Conditions</w:t>
      </w:r>
    </w:p>
    <w:tbl>
      <w:tblPr>
        <w:tblW w:w="9464" w:type="dxa"/>
        <w:tblBorders>
          <w:top w:val="single" w:sz="4" w:space="0" w:color="auto"/>
          <w:bottom w:val="single" w:sz="4" w:space="0" w:color="auto"/>
          <w:insideH w:val="single" w:sz="4" w:space="0" w:color="auto"/>
        </w:tblBorders>
        <w:tblLook w:val="01E0" w:firstRow="1" w:lastRow="1" w:firstColumn="1" w:lastColumn="1" w:noHBand="0" w:noVBand="0"/>
      </w:tblPr>
      <w:tblGrid>
        <w:gridCol w:w="2802"/>
        <w:gridCol w:w="1110"/>
        <w:gridCol w:w="1110"/>
        <w:gridCol w:w="1111"/>
        <w:gridCol w:w="1110"/>
        <w:gridCol w:w="1110"/>
        <w:gridCol w:w="1111"/>
      </w:tblGrid>
      <w:tr w:rsidR="00D73D87" w:rsidTr="002F7A4F">
        <w:tc>
          <w:tcPr>
            <w:tcW w:w="2802" w:type="dxa"/>
            <w:vMerge w:val="restart"/>
            <w:tcBorders>
              <w:top w:val="single" w:sz="12" w:space="0" w:color="auto"/>
              <w:right w:val="single" w:sz="4" w:space="0" w:color="auto"/>
            </w:tcBorders>
            <w:vAlign w:val="center"/>
          </w:tcPr>
          <w:p w:rsidR="00D73D87" w:rsidRPr="00FF1C43" w:rsidRDefault="00D73D87" w:rsidP="00FF1C43">
            <w:pPr>
              <w:pStyle w:val="TableHeading"/>
              <w:jc w:val="left"/>
            </w:pPr>
            <w:r w:rsidRPr="00FF1C43">
              <w:t>Item</w:t>
            </w:r>
          </w:p>
        </w:tc>
        <w:tc>
          <w:tcPr>
            <w:tcW w:w="1110" w:type="dxa"/>
            <w:tcBorders>
              <w:top w:val="single" w:sz="12" w:space="0" w:color="auto"/>
              <w:left w:val="single" w:sz="4" w:space="0" w:color="auto"/>
              <w:bottom w:val="nil"/>
            </w:tcBorders>
            <w:vAlign w:val="center"/>
          </w:tcPr>
          <w:p w:rsidR="00D73D87" w:rsidRPr="00FF1C43" w:rsidRDefault="00D73D87" w:rsidP="00FF1C43">
            <w:pPr>
              <w:pStyle w:val="TableHeading"/>
            </w:pPr>
          </w:p>
        </w:tc>
        <w:tc>
          <w:tcPr>
            <w:tcW w:w="1110" w:type="dxa"/>
            <w:tcBorders>
              <w:top w:val="single" w:sz="12" w:space="0" w:color="auto"/>
              <w:bottom w:val="nil"/>
            </w:tcBorders>
            <w:vAlign w:val="center"/>
          </w:tcPr>
          <w:p w:rsidR="00D73D87" w:rsidRPr="00FF1C43" w:rsidRDefault="00D73D87" w:rsidP="00FF1C43">
            <w:pPr>
              <w:pStyle w:val="TableHeading"/>
            </w:pPr>
            <w:r w:rsidRPr="00FF1C43">
              <w:t>AM Peak</w:t>
            </w:r>
          </w:p>
        </w:tc>
        <w:tc>
          <w:tcPr>
            <w:tcW w:w="1111" w:type="dxa"/>
            <w:tcBorders>
              <w:top w:val="single" w:sz="12" w:space="0" w:color="auto"/>
              <w:bottom w:val="nil"/>
              <w:right w:val="single" w:sz="4" w:space="0" w:color="auto"/>
            </w:tcBorders>
            <w:vAlign w:val="center"/>
          </w:tcPr>
          <w:p w:rsidR="00D73D87" w:rsidRPr="00FF1C43" w:rsidRDefault="00D73D87" w:rsidP="00FF1C43">
            <w:pPr>
              <w:pStyle w:val="TableHeading"/>
            </w:pPr>
          </w:p>
        </w:tc>
        <w:tc>
          <w:tcPr>
            <w:tcW w:w="1110" w:type="dxa"/>
            <w:tcBorders>
              <w:top w:val="single" w:sz="12" w:space="0" w:color="auto"/>
              <w:left w:val="single" w:sz="4" w:space="0" w:color="auto"/>
              <w:bottom w:val="nil"/>
            </w:tcBorders>
            <w:vAlign w:val="center"/>
          </w:tcPr>
          <w:p w:rsidR="00D73D87" w:rsidRPr="00FF1C43" w:rsidRDefault="00D73D87" w:rsidP="00FF1C43">
            <w:pPr>
              <w:pStyle w:val="TableHeading"/>
            </w:pPr>
          </w:p>
        </w:tc>
        <w:tc>
          <w:tcPr>
            <w:tcW w:w="1110" w:type="dxa"/>
            <w:tcBorders>
              <w:top w:val="single" w:sz="12" w:space="0" w:color="auto"/>
              <w:bottom w:val="nil"/>
            </w:tcBorders>
            <w:vAlign w:val="center"/>
          </w:tcPr>
          <w:p w:rsidR="00D73D87" w:rsidRPr="00FF1C43" w:rsidRDefault="00D73D87" w:rsidP="00FF1C43">
            <w:pPr>
              <w:pStyle w:val="TableHeading"/>
            </w:pPr>
            <w:r w:rsidRPr="00FF1C43">
              <w:t>PM Peak</w:t>
            </w:r>
          </w:p>
        </w:tc>
        <w:tc>
          <w:tcPr>
            <w:tcW w:w="1111" w:type="dxa"/>
            <w:tcBorders>
              <w:top w:val="single" w:sz="12" w:space="0" w:color="auto"/>
              <w:bottom w:val="nil"/>
            </w:tcBorders>
            <w:vAlign w:val="center"/>
          </w:tcPr>
          <w:p w:rsidR="00D73D87" w:rsidRPr="00FF1C43" w:rsidRDefault="00D73D87" w:rsidP="00FF1C43">
            <w:pPr>
              <w:pStyle w:val="TableHeading"/>
            </w:pPr>
          </w:p>
        </w:tc>
      </w:tr>
      <w:tr w:rsidR="00D73D87" w:rsidTr="002F7A4F">
        <w:tc>
          <w:tcPr>
            <w:tcW w:w="2802" w:type="dxa"/>
            <w:vMerge/>
            <w:tcBorders>
              <w:bottom w:val="single" w:sz="12" w:space="0" w:color="auto"/>
              <w:right w:val="single" w:sz="4" w:space="0" w:color="auto"/>
            </w:tcBorders>
            <w:vAlign w:val="center"/>
          </w:tcPr>
          <w:p w:rsidR="00D73D87" w:rsidRPr="00FF1C43" w:rsidRDefault="00D73D87" w:rsidP="00FF1C43">
            <w:pPr>
              <w:pStyle w:val="TableHeading"/>
            </w:pPr>
          </w:p>
        </w:tc>
        <w:tc>
          <w:tcPr>
            <w:tcW w:w="1110" w:type="dxa"/>
            <w:tcBorders>
              <w:top w:val="nil"/>
              <w:left w:val="single" w:sz="4" w:space="0" w:color="auto"/>
              <w:bottom w:val="single" w:sz="12" w:space="0" w:color="auto"/>
            </w:tcBorders>
            <w:vAlign w:val="center"/>
          </w:tcPr>
          <w:p w:rsidR="00D73D87" w:rsidRPr="00FF1C43" w:rsidRDefault="00D73D87" w:rsidP="00FF1C43">
            <w:pPr>
              <w:pStyle w:val="TableHeading"/>
            </w:pPr>
            <w:r w:rsidRPr="00FF1C43">
              <w:t>DOS</w:t>
            </w:r>
          </w:p>
        </w:tc>
        <w:tc>
          <w:tcPr>
            <w:tcW w:w="1110" w:type="dxa"/>
            <w:tcBorders>
              <w:top w:val="nil"/>
              <w:bottom w:val="single" w:sz="12" w:space="0" w:color="auto"/>
            </w:tcBorders>
            <w:vAlign w:val="center"/>
          </w:tcPr>
          <w:p w:rsidR="00D73D87" w:rsidRPr="002F7A4F" w:rsidRDefault="00D73D87" w:rsidP="00FF1C43">
            <w:pPr>
              <w:pStyle w:val="TableHeading"/>
            </w:pPr>
            <w:r w:rsidRPr="002F7A4F">
              <w:t>Avg Delay</w:t>
            </w:r>
          </w:p>
        </w:tc>
        <w:tc>
          <w:tcPr>
            <w:tcW w:w="1111" w:type="dxa"/>
            <w:tcBorders>
              <w:top w:val="nil"/>
              <w:bottom w:val="single" w:sz="12" w:space="0" w:color="auto"/>
              <w:right w:val="single" w:sz="4" w:space="0" w:color="auto"/>
            </w:tcBorders>
            <w:vAlign w:val="center"/>
          </w:tcPr>
          <w:p w:rsidR="00D73D87" w:rsidRPr="00FF1C43" w:rsidRDefault="00D73D87" w:rsidP="00FF1C43">
            <w:pPr>
              <w:pStyle w:val="TableHeading"/>
            </w:pPr>
            <w:r w:rsidRPr="00FF1C43">
              <w:t>LOS</w:t>
            </w:r>
          </w:p>
        </w:tc>
        <w:tc>
          <w:tcPr>
            <w:tcW w:w="1110" w:type="dxa"/>
            <w:tcBorders>
              <w:top w:val="nil"/>
              <w:left w:val="single" w:sz="4" w:space="0" w:color="auto"/>
              <w:bottom w:val="single" w:sz="12" w:space="0" w:color="auto"/>
            </w:tcBorders>
            <w:vAlign w:val="center"/>
          </w:tcPr>
          <w:p w:rsidR="00D73D87" w:rsidRPr="00FF1C43" w:rsidRDefault="00D73D87" w:rsidP="00FF1C43">
            <w:pPr>
              <w:pStyle w:val="TableHeading"/>
            </w:pPr>
            <w:r w:rsidRPr="00FF1C43">
              <w:t>DOS</w:t>
            </w:r>
          </w:p>
        </w:tc>
        <w:tc>
          <w:tcPr>
            <w:tcW w:w="1110" w:type="dxa"/>
            <w:tcBorders>
              <w:top w:val="nil"/>
              <w:bottom w:val="single" w:sz="12" w:space="0" w:color="auto"/>
            </w:tcBorders>
            <w:vAlign w:val="center"/>
          </w:tcPr>
          <w:p w:rsidR="00D73D87" w:rsidRPr="002F7A4F" w:rsidRDefault="00FF1C43" w:rsidP="00FF1C43">
            <w:pPr>
              <w:pStyle w:val="TableHeading"/>
            </w:pPr>
            <w:r w:rsidRPr="002F7A4F">
              <w:t>Avg Delay</w:t>
            </w:r>
          </w:p>
        </w:tc>
        <w:tc>
          <w:tcPr>
            <w:tcW w:w="1111" w:type="dxa"/>
            <w:tcBorders>
              <w:top w:val="nil"/>
              <w:bottom w:val="single" w:sz="12" w:space="0" w:color="auto"/>
            </w:tcBorders>
            <w:vAlign w:val="center"/>
          </w:tcPr>
          <w:p w:rsidR="00D73D87" w:rsidRPr="00FF1C43" w:rsidRDefault="00D73D87" w:rsidP="00FF1C43">
            <w:pPr>
              <w:pStyle w:val="TableHeading"/>
            </w:pPr>
            <w:r w:rsidRPr="00FF1C43">
              <w:t>LOS</w:t>
            </w:r>
          </w:p>
        </w:tc>
      </w:tr>
      <w:tr w:rsidR="00D73D87" w:rsidTr="002F7A4F">
        <w:trPr>
          <w:trHeight w:val="397"/>
        </w:trPr>
        <w:tc>
          <w:tcPr>
            <w:tcW w:w="2802" w:type="dxa"/>
            <w:tcBorders>
              <w:top w:val="single" w:sz="12" w:space="0" w:color="auto"/>
              <w:bottom w:val="nil"/>
              <w:right w:val="single" w:sz="4" w:space="0" w:color="auto"/>
            </w:tcBorders>
            <w:vAlign w:val="center"/>
          </w:tcPr>
          <w:p w:rsidR="00D73D87" w:rsidRPr="00D73D87" w:rsidRDefault="00D73D87" w:rsidP="00FF1C43">
            <w:pPr>
              <w:pStyle w:val="TableText"/>
              <w:rPr>
                <w:b/>
                <w:i/>
              </w:rPr>
            </w:pPr>
            <w:r w:rsidRPr="00D73D87">
              <w:rPr>
                <w:b/>
                <w:i/>
              </w:rPr>
              <w:t>Forest Rd / Canterbury Rd</w:t>
            </w:r>
          </w:p>
        </w:tc>
        <w:tc>
          <w:tcPr>
            <w:tcW w:w="1110" w:type="dxa"/>
            <w:tcBorders>
              <w:top w:val="single" w:sz="12" w:space="0" w:color="auto"/>
              <w:left w:val="single" w:sz="4" w:space="0" w:color="auto"/>
              <w:bottom w:val="nil"/>
            </w:tcBorders>
            <w:vAlign w:val="center"/>
          </w:tcPr>
          <w:p w:rsidR="00D73D87" w:rsidRPr="00C625CA" w:rsidRDefault="00D73D87" w:rsidP="00FF1C43">
            <w:pPr>
              <w:pStyle w:val="TableText"/>
              <w:jc w:val="center"/>
            </w:pPr>
          </w:p>
        </w:tc>
        <w:tc>
          <w:tcPr>
            <w:tcW w:w="1110" w:type="dxa"/>
            <w:tcBorders>
              <w:top w:val="single" w:sz="12" w:space="0" w:color="auto"/>
              <w:bottom w:val="nil"/>
            </w:tcBorders>
            <w:vAlign w:val="center"/>
          </w:tcPr>
          <w:p w:rsidR="00D73D87" w:rsidRPr="00C625CA" w:rsidRDefault="00D73D87" w:rsidP="00FF1C43">
            <w:pPr>
              <w:pStyle w:val="TableText"/>
              <w:jc w:val="center"/>
            </w:pPr>
          </w:p>
        </w:tc>
        <w:tc>
          <w:tcPr>
            <w:tcW w:w="1111" w:type="dxa"/>
            <w:tcBorders>
              <w:top w:val="single" w:sz="12" w:space="0" w:color="auto"/>
              <w:bottom w:val="nil"/>
              <w:right w:val="single" w:sz="4" w:space="0" w:color="auto"/>
            </w:tcBorders>
            <w:vAlign w:val="center"/>
          </w:tcPr>
          <w:p w:rsidR="00D73D87" w:rsidRPr="00C625CA" w:rsidRDefault="00D73D87" w:rsidP="00FF1C43">
            <w:pPr>
              <w:pStyle w:val="TableText"/>
              <w:jc w:val="center"/>
            </w:pPr>
          </w:p>
        </w:tc>
        <w:tc>
          <w:tcPr>
            <w:tcW w:w="1110" w:type="dxa"/>
            <w:tcBorders>
              <w:top w:val="single" w:sz="12" w:space="0" w:color="auto"/>
              <w:left w:val="single" w:sz="4" w:space="0" w:color="auto"/>
              <w:bottom w:val="nil"/>
            </w:tcBorders>
            <w:vAlign w:val="center"/>
          </w:tcPr>
          <w:p w:rsidR="00D73D87" w:rsidRPr="00C625CA" w:rsidRDefault="00D73D87" w:rsidP="00FF1C43">
            <w:pPr>
              <w:pStyle w:val="TableText"/>
              <w:jc w:val="center"/>
            </w:pPr>
          </w:p>
        </w:tc>
        <w:tc>
          <w:tcPr>
            <w:tcW w:w="1110" w:type="dxa"/>
            <w:tcBorders>
              <w:top w:val="single" w:sz="12" w:space="0" w:color="auto"/>
              <w:bottom w:val="nil"/>
            </w:tcBorders>
            <w:vAlign w:val="center"/>
          </w:tcPr>
          <w:p w:rsidR="00D73D87" w:rsidRPr="00C625CA" w:rsidRDefault="00D73D87" w:rsidP="00FF1C43">
            <w:pPr>
              <w:pStyle w:val="TableText"/>
              <w:jc w:val="center"/>
            </w:pPr>
          </w:p>
        </w:tc>
        <w:tc>
          <w:tcPr>
            <w:tcW w:w="1111" w:type="dxa"/>
            <w:tcBorders>
              <w:top w:val="single" w:sz="12" w:space="0" w:color="auto"/>
              <w:bottom w:val="nil"/>
            </w:tcBorders>
            <w:vAlign w:val="center"/>
          </w:tcPr>
          <w:p w:rsidR="00D73D87" w:rsidRPr="00C625CA" w:rsidRDefault="00D73D87" w:rsidP="00FF1C43">
            <w:pPr>
              <w:pStyle w:val="TableText"/>
              <w:jc w:val="center"/>
            </w:pPr>
          </w:p>
        </w:tc>
      </w:tr>
      <w:tr w:rsidR="00D73D87" w:rsidTr="002F7A4F">
        <w:trPr>
          <w:trHeight w:val="397"/>
        </w:trPr>
        <w:tc>
          <w:tcPr>
            <w:tcW w:w="2802" w:type="dxa"/>
            <w:tcBorders>
              <w:top w:val="nil"/>
              <w:bottom w:val="nil"/>
              <w:right w:val="single" w:sz="4" w:space="0" w:color="auto"/>
            </w:tcBorders>
            <w:vAlign w:val="center"/>
          </w:tcPr>
          <w:p w:rsidR="00D73D87" w:rsidRPr="00C625CA" w:rsidRDefault="002F7A4F" w:rsidP="00FF1C43">
            <w:pPr>
              <w:pStyle w:val="TableText"/>
            </w:pPr>
            <w:r>
              <w:t xml:space="preserve">   </w:t>
            </w:r>
            <w:r w:rsidR="00D73D87">
              <w:t>Existing</w:t>
            </w:r>
          </w:p>
        </w:tc>
        <w:tc>
          <w:tcPr>
            <w:tcW w:w="1110" w:type="dxa"/>
            <w:tcBorders>
              <w:top w:val="nil"/>
              <w:left w:val="single" w:sz="4" w:space="0" w:color="auto"/>
              <w:bottom w:val="nil"/>
            </w:tcBorders>
            <w:vAlign w:val="center"/>
          </w:tcPr>
          <w:p w:rsidR="00D73D87" w:rsidRPr="00C625CA" w:rsidRDefault="004232F6" w:rsidP="00FF1C43">
            <w:pPr>
              <w:pStyle w:val="TableText"/>
              <w:jc w:val="center"/>
            </w:pPr>
            <w:r>
              <w:t>0.38</w:t>
            </w:r>
          </w:p>
        </w:tc>
        <w:tc>
          <w:tcPr>
            <w:tcW w:w="1110" w:type="dxa"/>
            <w:tcBorders>
              <w:top w:val="nil"/>
              <w:bottom w:val="nil"/>
            </w:tcBorders>
            <w:vAlign w:val="center"/>
          </w:tcPr>
          <w:p w:rsidR="00D73D87" w:rsidRPr="00C625CA" w:rsidRDefault="004232F6" w:rsidP="00FF1C43">
            <w:pPr>
              <w:pStyle w:val="TableText"/>
              <w:jc w:val="center"/>
            </w:pPr>
            <w:r>
              <w:t>11</w:t>
            </w:r>
          </w:p>
        </w:tc>
        <w:tc>
          <w:tcPr>
            <w:tcW w:w="1111" w:type="dxa"/>
            <w:tcBorders>
              <w:top w:val="nil"/>
              <w:bottom w:val="nil"/>
              <w:right w:val="single" w:sz="4" w:space="0" w:color="auto"/>
            </w:tcBorders>
            <w:vAlign w:val="center"/>
          </w:tcPr>
          <w:p w:rsidR="00D73D87" w:rsidRPr="00C625CA" w:rsidRDefault="004232F6" w:rsidP="00FF1C43">
            <w:pPr>
              <w:pStyle w:val="TableText"/>
              <w:jc w:val="center"/>
            </w:pPr>
            <w:r>
              <w:t>B</w:t>
            </w:r>
          </w:p>
        </w:tc>
        <w:tc>
          <w:tcPr>
            <w:tcW w:w="1110" w:type="dxa"/>
            <w:tcBorders>
              <w:top w:val="nil"/>
              <w:left w:val="single" w:sz="4" w:space="0" w:color="auto"/>
              <w:bottom w:val="nil"/>
            </w:tcBorders>
            <w:vAlign w:val="center"/>
          </w:tcPr>
          <w:p w:rsidR="00D73D87" w:rsidRPr="00C625CA" w:rsidRDefault="004232F6" w:rsidP="00FF1C43">
            <w:pPr>
              <w:pStyle w:val="TableText"/>
              <w:jc w:val="center"/>
            </w:pPr>
            <w:r>
              <w:t>0.50</w:t>
            </w:r>
          </w:p>
        </w:tc>
        <w:tc>
          <w:tcPr>
            <w:tcW w:w="1110" w:type="dxa"/>
            <w:tcBorders>
              <w:top w:val="nil"/>
              <w:bottom w:val="nil"/>
            </w:tcBorders>
            <w:vAlign w:val="center"/>
          </w:tcPr>
          <w:p w:rsidR="00D73D87" w:rsidRPr="00C625CA" w:rsidRDefault="004232F6" w:rsidP="00FF1C43">
            <w:pPr>
              <w:pStyle w:val="TableText"/>
              <w:jc w:val="center"/>
            </w:pPr>
            <w:r>
              <w:t>11</w:t>
            </w:r>
          </w:p>
        </w:tc>
        <w:tc>
          <w:tcPr>
            <w:tcW w:w="1111" w:type="dxa"/>
            <w:tcBorders>
              <w:top w:val="nil"/>
              <w:bottom w:val="nil"/>
            </w:tcBorders>
            <w:vAlign w:val="center"/>
          </w:tcPr>
          <w:p w:rsidR="00D73D87" w:rsidRPr="00C625CA" w:rsidRDefault="004232F6" w:rsidP="00FF1C43">
            <w:pPr>
              <w:pStyle w:val="TableText"/>
              <w:jc w:val="center"/>
            </w:pPr>
            <w:r>
              <w:t>B</w:t>
            </w:r>
          </w:p>
        </w:tc>
      </w:tr>
      <w:tr w:rsidR="00D73D87" w:rsidTr="002F7A4F">
        <w:trPr>
          <w:trHeight w:val="397"/>
        </w:trPr>
        <w:tc>
          <w:tcPr>
            <w:tcW w:w="2802" w:type="dxa"/>
            <w:tcBorders>
              <w:top w:val="nil"/>
              <w:bottom w:val="nil"/>
              <w:right w:val="single" w:sz="4" w:space="0" w:color="auto"/>
            </w:tcBorders>
            <w:vAlign w:val="center"/>
          </w:tcPr>
          <w:p w:rsidR="00D73D87" w:rsidRPr="00C625CA" w:rsidRDefault="002F7A4F" w:rsidP="00FF1C43">
            <w:pPr>
              <w:pStyle w:val="TableText"/>
            </w:pPr>
            <w:r>
              <w:t xml:space="preserve">   </w:t>
            </w:r>
            <w:r w:rsidR="00D73D87">
              <w:t xml:space="preserve">Post Development </w:t>
            </w:r>
          </w:p>
        </w:tc>
        <w:tc>
          <w:tcPr>
            <w:tcW w:w="1110" w:type="dxa"/>
            <w:tcBorders>
              <w:top w:val="nil"/>
              <w:left w:val="single" w:sz="4" w:space="0" w:color="auto"/>
              <w:bottom w:val="nil"/>
            </w:tcBorders>
            <w:vAlign w:val="center"/>
          </w:tcPr>
          <w:p w:rsidR="00D73D87" w:rsidRPr="00C625CA" w:rsidRDefault="004232F6" w:rsidP="00FF1C43">
            <w:pPr>
              <w:pStyle w:val="TableText"/>
              <w:jc w:val="center"/>
            </w:pPr>
            <w:r>
              <w:t>0.40</w:t>
            </w:r>
          </w:p>
        </w:tc>
        <w:tc>
          <w:tcPr>
            <w:tcW w:w="1110" w:type="dxa"/>
            <w:tcBorders>
              <w:top w:val="nil"/>
              <w:bottom w:val="nil"/>
            </w:tcBorders>
            <w:vAlign w:val="center"/>
          </w:tcPr>
          <w:p w:rsidR="00D73D87" w:rsidRPr="00C625CA" w:rsidRDefault="004232F6" w:rsidP="00FF1C43">
            <w:pPr>
              <w:pStyle w:val="TableText"/>
              <w:jc w:val="center"/>
            </w:pPr>
            <w:r>
              <w:t>11</w:t>
            </w:r>
          </w:p>
        </w:tc>
        <w:tc>
          <w:tcPr>
            <w:tcW w:w="1111" w:type="dxa"/>
            <w:tcBorders>
              <w:top w:val="nil"/>
              <w:bottom w:val="nil"/>
              <w:right w:val="single" w:sz="4" w:space="0" w:color="auto"/>
            </w:tcBorders>
            <w:vAlign w:val="center"/>
          </w:tcPr>
          <w:p w:rsidR="00D73D87" w:rsidRPr="00C625CA" w:rsidRDefault="004232F6" w:rsidP="00FF1C43">
            <w:pPr>
              <w:pStyle w:val="TableText"/>
              <w:jc w:val="center"/>
            </w:pPr>
            <w:r>
              <w:t>B</w:t>
            </w:r>
          </w:p>
        </w:tc>
        <w:tc>
          <w:tcPr>
            <w:tcW w:w="1110" w:type="dxa"/>
            <w:tcBorders>
              <w:top w:val="nil"/>
              <w:left w:val="single" w:sz="4" w:space="0" w:color="auto"/>
              <w:bottom w:val="nil"/>
            </w:tcBorders>
            <w:vAlign w:val="center"/>
          </w:tcPr>
          <w:p w:rsidR="00D73D87" w:rsidRPr="00C625CA" w:rsidRDefault="004232F6" w:rsidP="00FF1C43">
            <w:pPr>
              <w:pStyle w:val="TableText"/>
              <w:jc w:val="center"/>
            </w:pPr>
            <w:r>
              <w:t>0.55</w:t>
            </w:r>
          </w:p>
        </w:tc>
        <w:tc>
          <w:tcPr>
            <w:tcW w:w="1110" w:type="dxa"/>
            <w:tcBorders>
              <w:top w:val="nil"/>
              <w:bottom w:val="nil"/>
            </w:tcBorders>
            <w:vAlign w:val="center"/>
          </w:tcPr>
          <w:p w:rsidR="00D73D87" w:rsidRPr="00C625CA" w:rsidRDefault="004232F6" w:rsidP="00FF1C43">
            <w:pPr>
              <w:pStyle w:val="TableText"/>
              <w:jc w:val="center"/>
            </w:pPr>
            <w:r>
              <w:t>11</w:t>
            </w:r>
          </w:p>
        </w:tc>
        <w:tc>
          <w:tcPr>
            <w:tcW w:w="1111" w:type="dxa"/>
            <w:tcBorders>
              <w:top w:val="nil"/>
              <w:bottom w:val="nil"/>
            </w:tcBorders>
            <w:vAlign w:val="center"/>
          </w:tcPr>
          <w:p w:rsidR="00D73D87" w:rsidRPr="00C625CA" w:rsidRDefault="004232F6" w:rsidP="00FF1C43">
            <w:pPr>
              <w:pStyle w:val="TableText"/>
              <w:jc w:val="center"/>
            </w:pPr>
            <w:r>
              <w:t>B</w:t>
            </w:r>
          </w:p>
        </w:tc>
      </w:tr>
      <w:tr w:rsidR="00D73D87" w:rsidTr="002F7A4F">
        <w:trPr>
          <w:trHeight w:val="397"/>
        </w:trPr>
        <w:tc>
          <w:tcPr>
            <w:tcW w:w="2802" w:type="dxa"/>
            <w:tcBorders>
              <w:top w:val="nil"/>
              <w:bottom w:val="nil"/>
              <w:right w:val="single" w:sz="4" w:space="0" w:color="auto"/>
            </w:tcBorders>
            <w:vAlign w:val="center"/>
          </w:tcPr>
          <w:p w:rsidR="00D73D87" w:rsidRPr="00C625CA" w:rsidRDefault="002F7A4F" w:rsidP="002F7A4F">
            <w:pPr>
              <w:pStyle w:val="TableText"/>
            </w:pPr>
            <w:r>
              <w:t xml:space="preserve">   </w:t>
            </w:r>
            <w:r w:rsidR="00D73D87">
              <w:t>Post Development +Growth</w:t>
            </w:r>
          </w:p>
        </w:tc>
        <w:tc>
          <w:tcPr>
            <w:tcW w:w="1110" w:type="dxa"/>
            <w:tcBorders>
              <w:top w:val="nil"/>
              <w:left w:val="single" w:sz="4" w:space="0" w:color="auto"/>
              <w:bottom w:val="nil"/>
            </w:tcBorders>
            <w:vAlign w:val="center"/>
          </w:tcPr>
          <w:p w:rsidR="00D73D87" w:rsidRPr="00C625CA" w:rsidRDefault="004232F6" w:rsidP="00D40993">
            <w:pPr>
              <w:pStyle w:val="TableText"/>
              <w:jc w:val="center"/>
            </w:pPr>
            <w:r>
              <w:t>0.</w:t>
            </w:r>
            <w:r w:rsidR="00D40993">
              <w:t>47</w:t>
            </w:r>
          </w:p>
        </w:tc>
        <w:tc>
          <w:tcPr>
            <w:tcW w:w="1110" w:type="dxa"/>
            <w:tcBorders>
              <w:top w:val="nil"/>
              <w:bottom w:val="nil"/>
            </w:tcBorders>
            <w:vAlign w:val="center"/>
          </w:tcPr>
          <w:p w:rsidR="00D73D87" w:rsidRPr="00C625CA" w:rsidRDefault="00D40993" w:rsidP="00FF1C43">
            <w:pPr>
              <w:pStyle w:val="TableText"/>
              <w:jc w:val="center"/>
            </w:pPr>
            <w:r>
              <w:t>11</w:t>
            </w:r>
          </w:p>
        </w:tc>
        <w:tc>
          <w:tcPr>
            <w:tcW w:w="1111" w:type="dxa"/>
            <w:tcBorders>
              <w:top w:val="nil"/>
              <w:bottom w:val="nil"/>
              <w:right w:val="single" w:sz="4" w:space="0" w:color="auto"/>
            </w:tcBorders>
            <w:vAlign w:val="center"/>
          </w:tcPr>
          <w:p w:rsidR="00D73D87" w:rsidRPr="00C625CA" w:rsidRDefault="004232F6" w:rsidP="00FF1C43">
            <w:pPr>
              <w:pStyle w:val="TableText"/>
              <w:jc w:val="center"/>
            </w:pPr>
            <w:r>
              <w:t>B</w:t>
            </w:r>
          </w:p>
        </w:tc>
        <w:tc>
          <w:tcPr>
            <w:tcW w:w="1110" w:type="dxa"/>
            <w:tcBorders>
              <w:top w:val="nil"/>
              <w:left w:val="single" w:sz="4" w:space="0" w:color="auto"/>
              <w:bottom w:val="nil"/>
            </w:tcBorders>
            <w:vAlign w:val="center"/>
          </w:tcPr>
          <w:p w:rsidR="00D73D87" w:rsidRPr="00C625CA" w:rsidRDefault="004232F6" w:rsidP="004D5927">
            <w:pPr>
              <w:pStyle w:val="TableText"/>
              <w:jc w:val="center"/>
            </w:pPr>
            <w:r>
              <w:t>0.</w:t>
            </w:r>
            <w:r w:rsidR="004D5927">
              <w:t>65</w:t>
            </w:r>
          </w:p>
        </w:tc>
        <w:tc>
          <w:tcPr>
            <w:tcW w:w="1110" w:type="dxa"/>
            <w:tcBorders>
              <w:top w:val="nil"/>
              <w:bottom w:val="nil"/>
            </w:tcBorders>
            <w:vAlign w:val="center"/>
          </w:tcPr>
          <w:p w:rsidR="00D73D87" w:rsidRPr="00C625CA" w:rsidRDefault="004232F6" w:rsidP="00FF1C43">
            <w:pPr>
              <w:pStyle w:val="TableText"/>
              <w:jc w:val="center"/>
            </w:pPr>
            <w:r>
              <w:t>12</w:t>
            </w:r>
          </w:p>
        </w:tc>
        <w:tc>
          <w:tcPr>
            <w:tcW w:w="1111" w:type="dxa"/>
            <w:tcBorders>
              <w:top w:val="nil"/>
              <w:bottom w:val="nil"/>
            </w:tcBorders>
            <w:vAlign w:val="center"/>
          </w:tcPr>
          <w:p w:rsidR="00D73D87" w:rsidRPr="00C625CA" w:rsidRDefault="004232F6" w:rsidP="00FF1C43">
            <w:pPr>
              <w:pStyle w:val="TableText"/>
              <w:jc w:val="center"/>
            </w:pPr>
            <w:r>
              <w:t>B</w:t>
            </w:r>
          </w:p>
        </w:tc>
      </w:tr>
      <w:tr w:rsidR="00D73D87" w:rsidTr="002F7A4F">
        <w:trPr>
          <w:trHeight w:val="397"/>
        </w:trPr>
        <w:tc>
          <w:tcPr>
            <w:tcW w:w="2802" w:type="dxa"/>
            <w:tcBorders>
              <w:top w:val="nil"/>
              <w:bottom w:val="nil"/>
              <w:right w:val="single" w:sz="4" w:space="0" w:color="auto"/>
            </w:tcBorders>
            <w:vAlign w:val="center"/>
          </w:tcPr>
          <w:p w:rsidR="00D73D87" w:rsidRPr="00D73D87" w:rsidRDefault="00D73D87" w:rsidP="00FF1C43">
            <w:pPr>
              <w:pStyle w:val="TableText"/>
              <w:rPr>
                <w:b/>
                <w:i/>
              </w:rPr>
            </w:pPr>
            <w:r>
              <w:rPr>
                <w:b/>
                <w:i/>
              </w:rPr>
              <w:t>C</w:t>
            </w:r>
            <w:r w:rsidRPr="00D73D87">
              <w:rPr>
                <w:b/>
                <w:i/>
              </w:rPr>
              <w:t>anterbury Rd</w:t>
            </w:r>
            <w:r>
              <w:rPr>
                <w:b/>
                <w:i/>
              </w:rPr>
              <w:t xml:space="preserve"> / Site Access</w:t>
            </w:r>
          </w:p>
        </w:tc>
        <w:tc>
          <w:tcPr>
            <w:tcW w:w="1110" w:type="dxa"/>
            <w:tcBorders>
              <w:top w:val="nil"/>
              <w:left w:val="single" w:sz="4" w:space="0" w:color="auto"/>
              <w:bottom w:val="nil"/>
            </w:tcBorders>
            <w:vAlign w:val="center"/>
          </w:tcPr>
          <w:p w:rsidR="00D73D87" w:rsidRPr="00C625CA" w:rsidRDefault="00D73D87" w:rsidP="00FF1C43">
            <w:pPr>
              <w:pStyle w:val="TableText"/>
              <w:jc w:val="center"/>
            </w:pPr>
          </w:p>
        </w:tc>
        <w:tc>
          <w:tcPr>
            <w:tcW w:w="1110" w:type="dxa"/>
            <w:tcBorders>
              <w:top w:val="nil"/>
              <w:bottom w:val="nil"/>
            </w:tcBorders>
            <w:vAlign w:val="center"/>
          </w:tcPr>
          <w:p w:rsidR="00D73D87" w:rsidRPr="00C625CA" w:rsidRDefault="00D73D87" w:rsidP="00FF1C43">
            <w:pPr>
              <w:pStyle w:val="TableText"/>
              <w:jc w:val="center"/>
            </w:pPr>
          </w:p>
        </w:tc>
        <w:tc>
          <w:tcPr>
            <w:tcW w:w="1111" w:type="dxa"/>
            <w:tcBorders>
              <w:top w:val="nil"/>
              <w:bottom w:val="nil"/>
              <w:right w:val="single" w:sz="4" w:space="0" w:color="auto"/>
            </w:tcBorders>
            <w:vAlign w:val="center"/>
          </w:tcPr>
          <w:p w:rsidR="00D73D87" w:rsidRPr="00C625CA" w:rsidRDefault="00D73D87" w:rsidP="00FF1C43">
            <w:pPr>
              <w:pStyle w:val="TableText"/>
              <w:jc w:val="center"/>
            </w:pPr>
          </w:p>
        </w:tc>
        <w:tc>
          <w:tcPr>
            <w:tcW w:w="1110" w:type="dxa"/>
            <w:tcBorders>
              <w:top w:val="nil"/>
              <w:left w:val="single" w:sz="4" w:space="0" w:color="auto"/>
              <w:bottom w:val="nil"/>
            </w:tcBorders>
            <w:vAlign w:val="center"/>
          </w:tcPr>
          <w:p w:rsidR="00D73D87" w:rsidRPr="00C625CA" w:rsidRDefault="00D73D87" w:rsidP="00FF1C43">
            <w:pPr>
              <w:pStyle w:val="TableText"/>
              <w:jc w:val="center"/>
            </w:pPr>
          </w:p>
        </w:tc>
        <w:tc>
          <w:tcPr>
            <w:tcW w:w="1110" w:type="dxa"/>
            <w:tcBorders>
              <w:top w:val="nil"/>
              <w:bottom w:val="nil"/>
            </w:tcBorders>
            <w:vAlign w:val="center"/>
          </w:tcPr>
          <w:p w:rsidR="00D73D87" w:rsidRPr="00C625CA" w:rsidRDefault="00D73D87" w:rsidP="00FF1C43">
            <w:pPr>
              <w:pStyle w:val="TableText"/>
              <w:jc w:val="center"/>
            </w:pPr>
          </w:p>
        </w:tc>
        <w:tc>
          <w:tcPr>
            <w:tcW w:w="1111" w:type="dxa"/>
            <w:tcBorders>
              <w:top w:val="nil"/>
              <w:bottom w:val="nil"/>
            </w:tcBorders>
            <w:vAlign w:val="center"/>
          </w:tcPr>
          <w:p w:rsidR="00D73D87" w:rsidRPr="00C625CA" w:rsidRDefault="00D73D87" w:rsidP="00FF1C43">
            <w:pPr>
              <w:pStyle w:val="TableText"/>
              <w:jc w:val="center"/>
            </w:pPr>
          </w:p>
        </w:tc>
      </w:tr>
      <w:tr w:rsidR="00D73D87" w:rsidTr="002F7A4F">
        <w:trPr>
          <w:trHeight w:val="397"/>
        </w:trPr>
        <w:tc>
          <w:tcPr>
            <w:tcW w:w="2802" w:type="dxa"/>
            <w:tcBorders>
              <w:top w:val="nil"/>
              <w:bottom w:val="nil"/>
              <w:right w:val="single" w:sz="4" w:space="0" w:color="auto"/>
            </w:tcBorders>
            <w:vAlign w:val="center"/>
          </w:tcPr>
          <w:p w:rsidR="00D73D87" w:rsidRPr="00C625CA" w:rsidRDefault="002F7A4F" w:rsidP="00FF1C43">
            <w:pPr>
              <w:pStyle w:val="TableText"/>
            </w:pPr>
            <w:r>
              <w:t xml:space="preserve">   </w:t>
            </w:r>
            <w:r w:rsidR="00D73D87">
              <w:t xml:space="preserve">Post Development </w:t>
            </w:r>
          </w:p>
        </w:tc>
        <w:tc>
          <w:tcPr>
            <w:tcW w:w="1110" w:type="dxa"/>
            <w:tcBorders>
              <w:top w:val="nil"/>
              <w:left w:val="single" w:sz="4" w:space="0" w:color="auto"/>
              <w:bottom w:val="nil"/>
            </w:tcBorders>
            <w:vAlign w:val="center"/>
          </w:tcPr>
          <w:p w:rsidR="00D73D87" w:rsidRPr="00C625CA" w:rsidRDefault="004232F6" w:rsidP="00FF1C43">
            <w:pPr>
              <w:pStyle w:val="TableText"/>
              <w:jc w:val="center"/>
            </w:pPr>
            <w:r>
              <w:t>0.05</w:t>
            </w:r>
          </w:p>
        </w:tc>
        <w:tc>
          <w:tcPr>
            <w:tcW w:w="1110" w:type="dxa"/>
            <w:tcBorders>
              <w:top w:val="nil"/>
              <w:bottom w:val="nil"/>
            </w:tcBorders>
            <w:vAlign w:val="center"/>
          </w:tcPr>
          <w:p w:rsidR="00D73D87" w:rsidRPr="00C625CA" w:rsidRDefault="004D5927" w:rsidP="00FF1C43">
            <w:pPr>
              <w:pStyle w:val="TableText"/>
              <w:jc w:val="center"/>
            </w:pPr>
            <w:r>
              <w:t>5</w:t>
            </w:r>
          </w:p>
        </w:tc>
        <w:tc>
          <w:tcPr>
            <w:tcW w:w="1111" w:type="dxa"/>
            <w:tcBorders>
              <w:top w:val="nil"/>
              <w:bottom w:val="nil"/>
              <w:right w:val="single" w:sz="4" w:space="0" w:color="auto"/>
            </w:tcBorders>
            <w:vAlign w:val="center"/>
          </w:tcPr>
          <w:p w:rsidR="00D73D87" w:rsidRPr="00C625CA" w:rsidRDefault="001B039E" w:rsidP="00FF1C43">
            <w:pPr>
              <w:pStyle w:val="TableText"/>
              <w:jc w:val="center"/>
            </w:pPr>
            <w:r>
              <w:t>N/A</w:t>
            </w:r>
          </w:p>
        </w:tc>
        <w:tc>
          <w:tcPr>
            <w:tcW w:w="1110" w:type="dxa"/>
            <w:tcBorders>
              <w:top w:val="nil"/>
              <w:left w:val="single" w:sz="4" w:space="0" w:color="auto"/>
              <w:bottom w:val="nil"/>
            </w:tcBorders>
            <w:vAlign w:val="center"/>
          </w:tcPr>
          <w:p w:rsidR="00D73D87" w:rsidRPr="00C625CA" w:rsidRDefault="004232F6" w:rsidP="00FF1C43">
            <w:pPr>
              <w:pStyle w:val="TableText"/>
              <w:jc w:val="center"/>
            </w:pPr>
            <w:r>
              <w:t>0.07</w:t>
            </w:r>
          </w:p>
        </w:tc>
        <w:tc>
          <w:tcPr>
            <w:tcW w:w="1110" w:type="dxa"/>
            <w:tcBorders>
              <w:top w:val="nil"/>
              <w:bottom w:val="nil"/>
            </w:tcBorders>
            <w:vAlign w:val="center"/>
          </w:tcPr>
          <w:p w:rsidR="00D73D87" w:rsidRPr="00C625CA" w:rsidRDefault="004232F6" w:rsidP="00FF1C43">
            <w:pPr>
              <w:pStyle w:val="TableText"/>
              <w:jc w:val="center"/>
            </w:pPr>
            <w:r>
              <w:t>5</w:t>
            </w:r>
          </w:p>
        </w:tc>
        <w:tc>
          <w:tcPr>
            <w:tcW w:w="1111" w:type="dxa"/>
            <w:tcBorders>
              <w:top w:val="nil"/>
              <w:bottom w:val="nil"/>
            </w:tcBorders>
            <w:vAlign w:val="center"/>
          </w:tcPr>
          <w:p w:rsidR="00D73D87" w:rsidRPr="00C625CA" w:rsidRDefault="001B039E" w:rsidP="00FF1C43">
            <w:pPr>
              <w:pStyle w:val="TableText"/>
              <w:jc w:val="center"/>
            </w:pPr>
            <w:r>
              <w:t>N/A</w:t>
            </w:r>
          </w:p>
        </w:tc>
      </w:tr>
      <w:tr w:rsidR="00D73D87" w:rsidTr="002F7A4F">
        <w:trPr>
          <w:trHeight w:val="397"/>
        </w:trPr>
        <w:tc>
          <w:tcPr>
            <w:tcW w:w="2802" w:type="dxa"/>
            <w:tcBorders>
              <w:top w:val="nil"/>
              <w:right w:val="single" w:sz="4" w:space="0" w:color="auto"/>
            </w:tcBorders>
            <w:vAlign w:val="center"/>
          </w:tcPr>
          <w:p w:rsidR="00D73D87" w:rsidRPr="00C625CA" w:rsidRDefault="002F7A4F" w:rsidP="004D5927">
            <w:pPr>
              <w:pStyle w:val="TableText"/>
            </w:pPr>
            <w:r>
              <w:t xml:space="preserve">   </w:t>
            </w:r>
            <w:r w:rsidR="00D73D87">
              <w:t>Post Development +Growth</w:t>
            </w:r>
          </w:p>
        </w:tc>
        <w:tc>
          <w:tcPr>
            <w:tcW w:w="1110" w:type="dxa"/>
            <w:tcBorders>
              <w:top w:val="nil"/>
              <w:left w:val="single" w:sz="4" w:space="0" w:color="auto"/>
            </w:tcBorders>
            <w:vAlign w:val="center"/>
          </w:tcPr>
          <w:p w:rsidR="00D73D87" w:rsidRPr="00C625CA" w:rsidRDefault="004232F6" w:rsidP="004D5927">
            <w:pPr>
              <w:pStyle w:val="TableText"/>
              <w:jc w:val="center"/>
            </w:pPr>
            <w:r>
              <w:t>0.0</w:t>
            </w:r>
            <w:r w:rsidR="004D5927">
              <w:t>5</w:t>
            </w:r>
          </w:p>
        </w:tc>
        <w:tc>
          <w:tcPr>
            <w:tcW w:w="1110" w:type="dxa"/>
            <w:tcBorders>
              <w:top w:val="nil"/>
            </w:tcBorders>
            <w:vAlign w:val="center"/>
          </w:tcPr>
          <w:p w:rsidR="00D73D87" w:rsidRPr="00C625CA" w:rsidRDefault="004D5927" w:rsidP="00FF1C43">
            <w:pPr>
              <w:pStyle w:val="TableText"/>
              <w:jc w:val="center"/>
            </w:pPr>
            <w:r>
              <w:t>5</w:t>
            </w:r>
          </w:p>
        </w:tc>
        <w:tc>
          <w:tcPr>
            <w:tcW w:w="1111" w:type="dxa"/>
            <w:tcBorders>
              <w:top w:val="nil"/>
              <w:right w:val="single" w:sz="4" w:space="0" w:color="auto"/>
            </w:tcBorders>
            <w:vAlign w:val="center"/>
          </w:tcPr>
          <w:p w:rsidR="00D73D87" w:rsidRPr="00C625CA" w:rsidRDefault="001B039E" w:rsidP="00FF1C43">
            <w:pPr>
              <w:pStyle w:val="TableText"/>
              <w:jc w:val="center"/>
            </w:pPr>
            <w:r>
              <w:t>N/A</w:t>
            </w:r>
          </w:p>
        </w:tc>
        <w:tc>
          <w:tcPr>
            <w:tcW w:w="1110" w:type="dxa"/>
            <w:tcBorders>
              <w:top w:val="nil"/>
              <w:left w:val="single" w:sz="4" w:space="0" w:color="auto"/>
            </w:tcBorders>
            <w:vAlign w:val="center"/>
          </w:tcPr>
          <w:p w:rsidR="00D73D87" w:rsidRPr="00C625CA" w:rsidRDefault="004232F6" w:rsidP="00FF1C43">
            <w:pPr>
              <w:pStyle w:val="TableText"/>
              <w:jc w:val="center"/>
            </w:pPr>
            <w:r>
              <w:t>0.08</w:t>
            </w:r>
          </w:p>
        </w:tc>
        <w:tc>
          <w:tcPr>
            <w:tcW w:w="1110" w:type="dxa"/>
            <w:tcBorders>
              <w:top w:val="nil"/>
            </w:tcBorders>
            <w:vAlign w:val="center"/>
          </w:tcPr>
          <w:p w:rsidR="00D73D87" w:rsidRPr="00C625CA" w:rsidRDefault="004232F6" w:rsidP="00FF1C43">
            <w:pPr>
              <w:pStyle w:val="TableText"/>
              <w:jc w:val="center"/>
            </w:pPr>
            <w:r>
              <w:t>5</w:t>
            </w:r>
          </w:p>
        </w:tc>
        <w:tc>
          <w:tcPr>
            <w:tcW w:w="1111" w:type="dxa"/>
            <w:tcBorders>
              <w:top w:val="nil"/>
            </w:tcBorders>
            <w:vAlign w:val="center"/>
          </w:tcPr>
          <w:p w:rsidR="00D73D87" w:rsidRPr="00C625CA" w:rsidRDefault="001B039E" w:rsidP="00FF1C43">
            <w:pPr>
              <w:pStyle w:val="TableText"/>
              <w:jc w:val="center"/>
            </w:pPr>
            <w:r>
              <w:t>N/A</w:t>
            </w:r>
          </w:p>
        </w:tc>
      </w:tr>
    </w:tbl>
    <w:p w:rsidR="00D73D87" w:rsidRDefault="00D73D87" w:rsidP="00D73D87">
      <w:pPr>
        <w:pStyle w:val="Footer"/>
      </w:pPr>
      <w:r w:rsidRPr="00EF7BC5">
        <w:t>N</w:t>
      </w:r>
      <w:r>
        <w:t>/</w:t>
      </w:r>
      <w:r w:rsidRPr="00EF7BC5">
        <w:t xml:space="preserve">A: Intersection LOS not applicable for </w:t>
      </w:r>
      <w:r>
        <w:t xml:space="preserve">sign controlled intersections </w:t>
      </w:r>
      <w:r w:rsidRPr="00EF7BC5">
        <w:t xml:space="preserve">due to zero delays associated with </w:t>
      </w:r>
      <w:r w:rsidR="0016022C">
        <w:t>through traffic</w:t>
      </w:r>
      <w:r w:rsidRPr="00EF7BC5">
        <w:t>.</w:t>
      </w:r>
    </w:p>
    <w:p w:rsidR="001B039E" w:rsidRDefault="001B039E" w:rsidP="00EE6AC3"/>
    <w:p w:rsidR="00413BB3" w:rsidRDefault="00195E28" w:rsidP="0089535D">
      <w:r>
        <w:t>Table 5.1 indicates</w:t>
      </w:r>
      <w:r w:rsidR="00C70A3B">
        <w:t xml:space="preserve"> that </w:t>
      </w:r>
      <w:r w:rsidR="0089535D">
        <w:t xml:space="preserve">traffic generated by the proposed development will have a minimal impact on the operation of the Forest Road / Canterbury Road intersection.  The intersection is expected to </w:t>
      </w:r>
      <w:r w:rsidR="00F205AF">
        <w:t xml:space="preserve">continue to </w:t>
      </w:r>
      <w:r w:rsidR="00413BB3">
        <w:t xml:space="preserve">operate </w:t>
      </w:r>
      <w:r w:rsidR="00C70A3B">
        <w:t xml:space="preserve">within typical performance standards </w:t>
      </w:r>
      <w:r w:rsidR="00F205AF">
        <w:t xml:space="preserve">with the additional development traffic as well as further traffic increases due to other nearby development. </w:t>
      </w:r>
      <w:r w:rsidR="00413BB3">
        <w:t xml:space="preserve"> These results are for the commuter peak periods and during other times of the day </w:t>
      </w:r>
      <w:r w:rsidR="00504887">
        <w:t xml:space="preserve">better </w:t>
      </w:r>
      <w:r w:rsidR="00413BB3">
        <w:t>operational performance could be expected</w:t>
      </w:r>
      <w:r w:rsidR="00504887">
        <w:t>.</w:t>
      </w:r>
    </w:p>
    <w:p w:rsidR="00195E28" w:rsidRDefault="00111545" w:rsidP="00EE6AC3">
      <w:r>
        <w:t>Analysis also indicates that t</w:t>
      </w:r>
      <w:r w:rsidR="00C70A3B">
        <w:t xml:space="preserve">he site access intersection </w:t>
      </w:r>
      <w:r w:rsidR="005813EF">
        <w:t xml:space="preserve">with a single lane in each direction </w:t>
      </w:r>
      <w:r w:rsidR="00C70A3B">
        <w:t xml:space="preserve">will operate </w:t>
      </w:r>
      <w:r w:rsidR="005813EF">
        <w:t xml:space="preserve">with very good performance levels during </w:t>
      </w:r>
      <w:r w:rsidR="00C70A3B">
        <w:t>peak periods.</w:t>
      </w:r>
    </w:p>
    <w:p w:rsidR="00195E28" w:rsidRDefault="00195E28" w:rsidP="00EE6AC3"/>
    <w:p w:rsidR="00EE6AC3" w:rsidRDefault="00EE6AC3" w:rsidP="00812957">
      <w:pPr>
        <w:pStyle w:val="Heading2"/>
      </w:pPr>
      <w:bookmarkStart w:id="38" w:name="_Toc359311643"/>
      <w:r>
        <w:t>Traffic Impacts</w:t>
      </w:r>
      <w:bookmarkEnd w:id="38"/>
    </w:p>
    <w:p w:rsidR="00DA3D45" w:rsidRDefault="000008FE" w:rsidP="005813EF">
      <w:r>
        <w:t>The analysis undertaken as part of this report indicates that additional traffic volumes generated by the proposed development can be absorbed by the surrounding road network and that nearby intersections have further capacity for future growth.</w:t>
      </w:r>
    </w:p>
    <w:p w:rsidR="000008FE" w:rsidRDefault="0016022C" w:rsidP="005813EF">
      <w:r>
        <w:t>I</w:t>
      </w:r>
      <w:r w:rsidR="000008FE">
        <w:t xml:space="preserve">ncorporating the recommendations in Section 4, the proposed subdivision road network and connections to existing infrastructure are considered </w:t>
      </w:r>
      <w:r>
        <w:t xml:space="preserve">fit for purpose and </w:t>
      </w:r>
      <w:r w:rsidR="000008FE">
        <w:t>consistent with current design guidelines.</w:t>
      </w:r>
    </w:p>
    <w:p w:rsidR="005813EF" w:rsidRDefault="000008FE" w:rsidP="005813EF">
      <w:r>
        <w:t xml:space="preserve">Accordingly, </w:t>
      </w:r>
      <w:r w:rsidR="005813EF" w:rsidRPr="007137C8">
        <w:t xml:space="preserve">the </w:t>
      </w:r>
      <w:r w:rsidR="005813EF">
        <w:t xml:space="preserve">proposed </w:t>
      </w:r>
      <w:r>
        <w:t xml:space="preserve">development </w:t>
      </w:r>
      <w:r w:rsidR="005813EF" w:rsidRPr="007137C8">
        <w:t>is not expected to compromise the safe and efficient operation of the surrounding road network.</w:t>
      </w:r>
    </w:p>
    <w:p w:rsidR="00EA32AA" w:rsidRDefault="00EA32AA" w:rsidP="004C0B30"/>
    <w:p w:rsidR="00C97B1D" w:rsidRDefault="00C97B1D" w:rsidP="00812957">
      <w:pPr>
        <w:pStyle w:val="Heading1"/>
      </w:pPr>
      <w:bookmarkStart w:id="39" w:name="_Toc359311644"/>
      <w:r>
        <w:lastRenderedPageBreak/>
        <w:t>Conclusion</w:t>
      </w:r>
      <w:r w:rsidR="006D6F9A">
        <w:t>s</w:t>
      </w:r>
      <w:bookmarkEnd w:id="39"/>
    </w:p>
    <w:p w:rsidR="00674ECB" w:rsidRDefault="00674ECB" w:rsidP="00674ECB">
      <w:r>
        <w:t>Based on the analysis and discussion contained within this report, the following conclusions have been made:</w:t>
      </w:r>
    </w:p>
    <w:p w:rsidR="00C27858" w:rsidRDefault="0016022C" w:rsidP="0068595E">
      <w:pPr>
        <w:pStyle w:val="Numbering"/>
        <w:numPr>
          <w:ilvl w:val="0"/>
          <w:numId w:val="13"/>
        </w:numPr>
      </w:pPr>
      <w:r>
        <w:t>T</w:t>
      </w:r>
      <w:r w:rsidR="00C27858">
        <w:t>he proposed subdivision road network is expected to provide direct, safe and convenien</w:t>
      </w:r>
      <w:r w:rsidR="00AE735C">
        <w:t>t movement for all road users.</w:t>
      </w:r>
    </w:p>
    <w:p w:rsidR="0089535D" w:rsidRDefault="00C27858" w:rsidP="0068595E">
      <w:pPr>
        <w:pStyle w:val="Numbering"/>
        <w:numPr>
          <w:ilvl w:val="0"/>
          <w:numId w:val="13"/>
        </w:numPr>
      </w:pPr>
      <w:r>
        <w:t xml:space="preserve">The proposed development is expected to generate an additional 128 vehicle movements during the peak hour and 1,280 vehicle movements over a 24 hour period, the majority of </w:t>
      </w:r>
      <w:r w:rsidR="0016022C">
        <w:t xml:space="preserve">this traffic is </w:t>
      </w:r>
      <w:r>
        <w:t xml:space="preserve">expected to enter and exit the site via </w:t>
      </w:r>
      <w:r w:rsidR="0089535D">
        <w:t>Canterbury Road West and Forest Road South.</w:t>
      </w:r>
    </w:p>
    <w:p w:rsidR="00F205AF" w:rsidRDefault="0089535D" w:rsidP="0068595E">
      <w:pPr>
        <w:pStyle w:val="Numbering"/>
        <w:numPr>
          <w:ilvl w:val="0"/>
          <w:numId w:val="13"/>
        </w:numPr>
      </w:pPr>
      <w:r>
        <w:t xml:space="preserve">Analysis indicates </w:t>
      </w:r>
      <w:r w:rsidR="00F205AF">
        <w:t>that traffic generated by the proposed development will have a minimal impact on the operation of the Forest Road / Canterbury Road intersection.</w:t>
      </w:r>
    </w:p>
    <w:p w:rsidR="00F205AF" w:rsidRDefault="00F205AF" w:rsidP="0068595E">
      <w:pPr>
        <w:pStyle w:val="Numbering"/>
        <w:numPr>
          <w:ilvl w:val="0"/>
          <w:numId w:val="13"/>
        </w:numPr>
      </w:pPr>
      <w:r>
        <w:t xml:space="preserve">The </w:t>
      </w:r>
      <w:r w:rsidR="0089535D">
        <w:t>Forest Road / Canterbury Road intersection</w:t>
      </w:r>
      <w:r w:rsidRPr="00F205AF">
        <w:t xml:space="preserve"> </w:t>
      </w:r>
      <w:r>
        <w:t>is expected to continue to operate within typical performance standards with the additional development traffic as well as further traffic increases due to other nearby development.</w:t>
      </w:r>
    </w:p>
    <w:p w:rsidR="00F205AF" w:rsidRDefault="00F205AF" w:rsidP="0068595E">
      <w:pPr>
        <w:pStyle w:val="Numbering"/>
        <w:numPr>
          <w:ilvl w:val="0"/>
          <w:numId w:val="13"/>
        </w:numPr>
      </w:pPr>
      <w:r>
        <w:t>T</w:t>
      </w:r>
      <w:r w:rsidRPr="007137C8">
        <w:t xml:space="preserve">he </w:t>
      </w:r>
      <w:r>
        <w:t xml:space="preserve">proposed development </w:t>
      </w:r>
      <w:r w:rsidRPr="007137C8">
        <w:t>is not expected to compromise the safe and efficient operation of the surrounding road network</w:t>
      </w:r>
      <w:r>
        <w:t>.</w:t>
      </w:r>
    </w:p>
    <w:p w:rsidR="00C27858" w:rsidRDefault="00C27858" w:rsidP="00C27858">
      <w:pPr>
        <w:pStyle w:val="Numbering"/>
        <w:numPr>
          <w:ilvl w:val="0"/>
          <w:numId w:val="0"/>
        </w:numPr>
        <w:ind w:left="360" w:hanging="360"/>
      </w:pPr>
    </w:p>
    <w:p w:rsidR="00393FB3" w:rsidRDefault="00393FB3" w:rsidP="00C97B1D"/>
    <w:p w:rsidR="00871D53" w:rsidRDefault="00871D53" w:rsidP="00C97B1D">
      <w:pPr>
        <w:sectPr w:rsidR="00871D53" w:rsidSect="00581E58">
          <w:footerReference w:type="default" r:id="rId37"/>
          <w:pgSz w:w="11906" w:h="16838" w:code="9"/>
          <w:pgMar w:top="1191" w:right="1134" w:bottom="1077" w:left="1418" w:header="510" w:footer="510" w:gutter="0"/>
          <w:cols w:space="708"/>
          <w:docGrid w:linePitch="360"/>
        </w:sectPr>
      </w:pPr>
    </w:p>
    <w:p w:rsidR="00B662EB" w:rsidRDefault="00B662EB" w:rsidP="00812957">
      <w:pPr>
        <w:pStyle w:val="ContentsHdg"/>
      </w:pPr>
      <w:bookmarkStart w:id="40" w:name="_Toc358292327"/>
      <w:bookmarkStart w:id="41" w:name="_Toc359234337"/>
      <w:bookmarkStart w:id="42" w:name="_Toc359311645"/>
      <w:r>
        <w:lastRenderedPageBreak/>
        <w:t>Appendix A</w:t>
      </w:r>
      <w:r w:rsidR="00164064">
        <w:tab/>
        <w:t>Sidra Analysis Results</w:t>
      </w:r>
      <w:bookmarkEnd w:id="40"/>
      <w:bookmarkEnd w:id="41"/>
      <w:bookmarkEnd w:id="42"/>
    </w:p>
    <w:p w:rsidR="00B662EB" w:rsidRDefault="00B662EB" w:rsidP="00B662EB"/>
    <w:p w:rsidR="00B662EB" w:rsidRDefault="00B662EB" w:rsidP="00B662EB"/>
    <w:p w:rsidR="00C97B1D" w:rsidRDefault="00C97B1D" w:rsidP="00C97B1D"/>
    <w:p w:rsidR="00C97B1D" w:rsidRDefault="00C97B1D" w:rsidP="00C97B1D"/>
    <w:p w:rsidR="00C97B1D" w:rsidRDefault="00C97B1D" w:rsidP="00C97B1D"/>
    <w:p w:rsidR="00C97B1D" w:rsidRDefault="00C97B1D" w:rsidP="00C97B1D"/>
    <w:p w:rsidR="007F0FA1" w:rsidRDefault="007F0FA1" w:rsidP="00C97B1D">
      <w:pPr>
        <w:sectPr w:rsidR="007F0FA1" w:rsidSect="00FA7889">
          <w:footerReference w:type="default" r:id="rId38"/>
          <w:type w:val="continuous"/>
          <w:pgSz w:w="11906" w:h="16838" w:code="9"/>
          <w:pgMar w:top="1191" w:right="1134" w:bottom="1077" w:left="1418" w:header="510" w:footer="510" w:gutter="0"/>
          <w:cols w:space="708"/>
          <w:docGrid w:linePitch="360"/>
        </w:sectPr>
      </w:pPr>
    </w:p>
    <w:p w:rsidR="00EC55CF" w:rsidRDefault="00DA3541" w:rsidP="00C97B1D">
      <w:r>
        <w:rPr>
          <w:noProof/>
        </w:rPr>
        <w:lastRenderedPageBreak/>
        <w:drawing>
          <wp:inline distT="0" distB="0" distL="0" distR="0" wp14:anchorId="0E1B88C3" wp14:editId="72C5CB16">
            <wp:extent cx="5939790" cy="3045412"/>
            <wp:effectExtent l="0" t="0" r="3810" b="317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39790" cy="3045412"/>
                    </a:xfrm>
                    <a:prstGeom prst="rect">
                      <a:avLst/>
                    </a:prstGeom>
                  </pic:spPr>
                </pic:pic>
              </a:graphicData>
            </a:graphic>
          </wp:inline>
        </w:drawing>
      </w:r>
    </w:p>
    <w:p w:rsidR="00DA3541" w:rsidRDefault="00DA3541" w:rsidP="00C97B1D"/>
    <w:p w:rsidR="00DA3541" w:rsidRDefault="00DA3541" w:rsidP="00C97B1D">
      <w:r>
        <w:rPr>
          <w:noProof/>
        </w:rPr>
        <w:drawing>
          <wp:inline distT="0" distB="0" distL="0" distR="0" wp14:anchorId="68410EFC" wp14:editId="54B24913">
            <wp:extent cx="5936776" cy="3027856"/>
            <wp:effectExtent l="0" t="0" r="6985"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5935"/>
                    <a:stretch/>
                  </pic:blipFill>
                  <pic:spPr bwMode="auto">
                    <a:xfrm>
                      <a:off x="0" y="0"/>
                      <a:ext cx="5939790" cy="3029393"/>
                    </a:xfrm>
                    <a:prstGeom prst="rect">
                      <a:avLst/>
                    </a:prstGeom>
                    <a:ln>
                      <a:noFill/>
                    </a:ln>
                    <a:extLst>
                      <a:ext uri="{53640926-AAD7-44D8-BBD7-CCE9431645EC}">
                        <a14:shadowObscured xmlns:a14="http://schemas.microsoft.com/office/drawing/2010/main"/>
                      </a:ext>
                    </a:extLst>
                  </pic:spPr>
                </pic:pic>
              </a:graphicData>
            </a:graphic>
          </wp:inline>
        </w:drawing>
      </w:r>
    </w:p>
    <w:p w:rsidR="00A7134A" w:rsidRDefault="00A7134A" w:rsidP="009F5BF3"/>
    <w:p w:rsidR="00A7134A" w:rsidRDefault="00DA3541" w:rsidP="009F5BF3">
      <w:r>
        <w:rPr>
          <w:noProof/>
        </w:rPr>
        <w:lastRenderedPageBreak/>
        <w:drawing>
          <wp:inline distT="0" distB="0" distL="0" distR="0" wp14:anchorId="6938438E" wp14:editId="34AD0C76">
            <wp:extent cx="5939790" cy="3042873"/>
            <wp:effectExtent l="0" t="0" r="3810" b="571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39790" cy="3042873"/>
                    </a:xfrm>
                    <a:prstGeom prst="rect">
                      <a:avLst/>
                    </a:prstGeom>
                  </pic:spPr>
                </pic:pic>
              </a:graphicData>
            </a:graphic>
          </wp:inline>
        </w:drawing>
      </w:r>
    </w:p>
    <w:p w:rsidR="00DA3541" w:rsidRDefault="00DA3541" w:rsidP="009F5BF3"/>
    <w:p w:rsidR="00DA3541" w:rsidRDefault="00DA3541" w:rsidP="009F5BF3">
      <w:r>
        <w:rPr>
          <w:noProof/>
        </w:rPr>
        <w:drawing>
          <wp:inline distT="0" distB="0" distL="0" distR="0" wp14:anchorId="0A6F44A6" wp14:editId="4D50CFB1">
            <wp:extent cx="5939790" cy="3017489"/>
            <wp:effectExtent l="0" t="0" r="381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39790" cy="3017489"/>
                    </a:xfrm>
                    <a:prstGeom prst="rect">
                      <a:avLst/>
                    </a:prstGeom>
                  </pic:spPr>
                </pic:pic>
              </a:graphicData>
            </a:graphic>
          </wp:inline>
        </w:drawing>
      </w:r>
    </w:p>
    <w:p w:rsidR="00DA3541" w:rsidRDefault="00DA3541" w:rsidP="009F5BF3"/>
    <w:p w:rsidR="00DA3541" w:rsidRDefault="00DA3541" w:rsidP="009F5BF3">
      <w:r>
        <w:rPr>
          <w:noProof/>
        </w:rPr>
        <w:lastRenderedPageBreak/>
        <w:drawing>
          <wp:inline distT="0" distB="0" distL="0" distR="0" wp14:anchorId="784F28BD" wp14:editId="5902ADEE">
            <wp:extent cx="5939790" cy="3028278"/>
            <wp:effectExtent l="0" t="0" r="3810" b="127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39790" cy="3028278"/>
                    </a:xfrm>
                    <a:prstGeom prst="rect">
                      <a:avLst/>
                    </a:prstGeom>
                  </pic:spPr>
                </pic:pic>
              </a:graphicData>
            </a:graphic>
          </wp:inline>
        </w:drawing>
      </w:r>
    </w:p>
    <w:p w:rsidR="00DA3541" w:rsidRDefault="00DA3541" w:rsidP="009F5BF3"/>
    <w:p w:rsidR="00DA3541" w:rsidRDefault="00DA3541" w:rsidP="009F5BF3">
      <w:r>
        <w:rPr>
          <w:noProof/>
        </w:rPr>
        <w:drawing>
          <wp:inline distT="0" distB="0" distL="0" distR="0" wp14:anchorId="24C9AB95" wp14:editId="0560EFC5">
            <wp:extent cx="5939790" cy="3049854"/>
            <wp:effectExtent l="0" t="0" r="381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39790" cy="3049854"/>
                    </a:xfrm>
                    <a:prstGeom prst="rect">
                      <a:avLst/>
                    </a:prstGeom>
                  </pic:spPr>
                </pic:pic>
              </a:graphicData>
            </a:graphic>
          </wp:inline>
        </w:drawing>
      </w:r>
    </w:p>
    <w:p w:rsidR="00DA3541" w:rsidRDefault="00DA3541" w:rsidP="009F5BF3"/>
    <w:p w:rsidR="00DA3541" w:rsidRDefault="00DA3541" w:rsidP="009F5BF3">
      <w:r>
        <w:rPr>
          <w:noProof/>
        </w:rPr>
        <w:lastRenderedPageBreak/>
        <w:drawing>
          <wp:inline distT="0" distB="0" distL="0" distR="0" wp14:anchorId="5DED0BFB" wp14:editId="4FAC954D">
            <wp:extent cx="5939790" cy="2490777"/>
            <wp:effectExtent l="0" t="0" r="3810" b="508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39790" cy="2490777"/>
                    </a:xfrm>
                    <a:prstGeom prst="rect">
                      <a:avLst/>
                    </a:prstGeom>
                  </pic:spPr>
                </pic:pic>
              </a:graphicData>
            </a:graphic>
          </wp:inline>
        </w:drawing>
      </w:r>
    </w:p>
    <w:p w:rsidR="00DA3541" w:rsidRDefault="00DA3541" w:rsidP="009F5BF3"/>
    <w:p w:rsidR="00DA3541" w:rsidRDefault="00DA3541" w:rsidP="009F5BF3">
      <w:r>
        <w:rPr>
          <w:noProof/>
        </w:rPr>
        <w:drawing>
          <wp:inline distT="0" distB="0" distL="0" distR="0" wp14:anchorId="77F539C8" wp14:editId="6BC0FD77">
            <wp:extent cx="5939790" cy="2505373"/>
            <wp:effectExtent l="0" t="0" r="381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39790" cy="2505373"/>
                    </a:xfrm>
                    <a:prstGeom prst="rect">
                      <a:avLst/>
                    </a:prstGeom>
                  </pic:spPr>
                </pic:pic>
              </a:graphicData>
            </a:graphic>
          </wp:inline>
        </w:drawing>
      </w:r>
    </w:p>
    <w:p w:rsidR="00DA3541" w:rsidRDefault="00DA3541">
      <w:pPr>
        <w:spacing w:after="0" w:line="240" w:lineRule="auto"/>
        <w:jc w:val="left"/>
      </w:pPr>
      <w:r>
        <w:br w:type="page"/>
      </w:r>
    </w:p>
    <w:p w:rsidR="00DA3541" w:rsidRDefault="00DA3541" w:rsidP="009F5BF3">
      <w:r>
        <w:rPr>
          <w:noProof/>
        </w:rPr>
        <w:lastRenderedPageBreak/>
        <w:drawing>
          <wp:inline distT="0" distB="0" distL="0" distR="0" wp14:anchorId="37F53E1A" wp14:editId="270369AC">
            <wp:extent cx="5939790" cy="2508546"/>
            <wp:effectExtent l="0" t="0" r="3810" b="635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39790" cy="2508546"/>
                    </a:xfrm>
                    <a:prstGeom prst="rect">
                      <a:avLst/>
                    </a:prstGeom>
                  </pic:spPr>
                </pic:pic>
              </a:graphicData>
            </a:graphic>
          </wp:inline>
        </w:drawing>
      </w:r>
    </w:p>
    <w:p w:rsidR="00DA3541" w:rsidRDefault="00DA3541" w:rsidP="009F5BF3"/>
    <w:p w:rsidR="00DA3541" w:rsidRDefault="00DA3541" w:rsidP="009F5BF3">
      <w:r>
        <w:rPr>
          <w:noProof/>
        </w:rPr>
        <w:drawing>
          <wp:inline distT="0" distB="0" distL="0" distR="0" wp14:anchorId="74F57678" wp14:editId="5AFC5B70">
            <wp:extent cx="5939790" cy="2522507"/>
            <wp:effectExtent l="0" t="0" r="381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39790" cy="2522507"/>
                    </a:xfrm>
                    <a:prstGeom prst="rect">
                      <a:avLst/>
                    </a:prstGeom>
                  </pic:spPr>
                </pic:pic>
              </a:graphicData>
            </a:graphic>
          </wp:inline>
        </w:drawing>
      </w:r>
    </w:p>
    <w:p w:rsidR="00DA3541" w:rsidRDefault="00DA3541" w:rsidP="009F5BF3"/>
    <w:p w:rsidR="00C71F62" w:rsidRDefault="00C71F62" w:rsidP="00C71F62">
      <w:pPr>
        <w:pStyle w:val="ContentsHdg"/>
      </w:pPr>
      <w:bookmarkStart w:id="43" w:name="_Toc359311646"/>
      <w:r>
        <w:lastRenderedPageBreak/>
        <w:t>Appendix B</w:t>
      </w:r>
      <w:r>
        <w:tab/>
        <w:t>Plan of Subdivision</w:t>
      </w:r>
      <w:bookmarkEnd w:id="43"/>
    </w:p>
    <w:p w:rsidR="00DA3541" w:rsidRDefault="00DA3541" w:rsidP="009F5BF3"/>
    <w:p w:rsidR="00595A56" w:rsidRDefault="00595A56" w:rsidP="009F5BF3"/>
    <w:sectPr w:rsidR="00595A56" w:rsidSect="001263D1">
      <w:pgSz w:w="11906" w:h="16838" w:code="9"/>
      <w:pgMar w:top="1191" w:right="1134" w:bottom="1077" w:left="1418" w:header="51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151" w:rsidRDefault="00F83151" w:rsidP="004C6385">
      <w:r>
        <w:separator/>
      </w:r>
    </w:p>
  </w:endnote>
  <w:endnote w:type="continuationSeparator" w:id="0">
    <w:p w:rsidR="00F83151" w:rsidRDefault="00F83151" w:rsidP="004C6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A56" w:rsidRPr="006A22E4" w:rsidRDefault="00595A56" w:rsidP="006A22E4">
    <w:pPr>
      <w:pStyle w:val="Footer"/>
      <w:pBdr>
        <w:top w:val="single" w:sz="4" w:space="1" w:color="333333"/>
      </w:pBdr>
      <w:tabs>
        <w:tab w:val="clear" w:pos="4153"/>
        <w:tab w:val="clear" w:pos="8306"/>
        <w:tab w:val="center" w:pos="4840"/>
        <w:tab w:val="right" w:pos="9350"/>
      </w:tabs>
      <w:ind w:right="11"/>
      <w:rPr>
        <w:rFonts w:cs="Arial"/>
      </w:rPr>
    </w:pPr>
    <w:r>
      <w:fldChar w:fldCharType="begin"/>
    </w:r>
    <w:r>
      <w:instrText xml:space="preserve"> DATE  \@ "dd/MM/yy" </w:instrText>
    </w:r>
    <w:r>
      <w:fldChar w:fldCharType="separate"/>
    </w:r>
    <w:r w:rsidR="006A08BA">
      <w:rPr>
        <w:noProof/>
      </w:rPr>
      <w:t>29/07/13</w:t>
    </w:r>
    <w:r>
      <w:fldChar w:fldCharType="end"/>
    </w:r>
    <w:r w:rsidRPr="00C37EDA">
      <w:tab/>
    </w:r>
    <w:r w:rsidRPr="00156822">
      <w:t xml:space="preserve">50-68 Canterbury Road West, Lara </w:t>
    </w:r>
    <w:r>
      <w:t xml:space="preserve"> – Transport Impact Assessment Report</w:t>
    </w:r>
    <w:r w:rsidRPr="00C37EDA">
      <w:tab/>
      <w:t xml:space="preserve">Page </w:t>
    </w:r>
    <w:r w:rsidRPr="00C37EDA">
      <w:fldChar w:fldCharType="begin"/>
    </w:r>
    <w:r w:rsidRPr="00C37EDA">
      <w:instrText xml:space="preserve"> PAGE </w:instrText>
    </w:r>
    <w:r w:rsidRPr="00C37EDA">
      <w:fldChar w:fldCharType="separate"/>
    </w:r>
    <w:r w:rsidR="006A08BA">
      <w:rPr>
        <w:noProof/>
      </w:rPr>
      <w:t>2</w:t>
    </w:r>
    <w:r w:rsidRPr="00C37EDA">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A56" w:rsidRPr="006A22E4" w:rsidRDefault="00595A56" w:rsidP="004541BC">
    <w:pPr>
      <w:pStyle w:val="Footer"/>
      <w:pBdr>
        <w:top w:val="single" w:sz="4" w:space="1" w:color="333333"/>
      </w:pBdr>
      <w:tabs>
        <w:tab w:val="clear" w:pos="4153"/>
        <w:tab w:val="clear" w:pos="8306"/>
        <w:tab w:val="center" w:pos="7230"/>
        <w:tab w:val="right" w:pos="14601"/>
      </w:tabs>
      <w:ind w:right="11"/>
      <w:rPr>
        <w:rFonts w:cs="Arial"/>
      </w:rPr>
    </w:pPr>
    <w:r>
      <w:fldChar w:fldCharType="begin"/>
    </w:r>
    <w:r>
      <w:instrText xml:space="preserve"> DATE  \@ "dd/MM/yy" </w:instrText>
    </w:r>
    <w:r>
      <w:fldChar w:fldCharType="separate"/>
    </w:r>
    <w:r w:rsidR="006A08BA">
      <w:rPr>
        <w:noProof/>
      </w:rPr>
      <w:t>29/07/13</w:t>
    </w:r>
    <w:r>
      <w:fldChar w:fldCharType="end"/>
    </w:r>
    <w:r w:rsidRPr="00C37EDA">
      <w:tab/>
    </w:r>
    <w:r w:rsidRPr="00156822">
      <w:t xml:space="preserve">50-68 Canterbury Road West, Lara </w:t>
    </w:r>
    <w:r>
      <w:t xml:space="preserve"> – Transport Impact Assessment Report</w:t>
    </w:r>
    <w:r w:rsidRPr="00C37EDA">
      <w:tab/>
      <w:t xml:space="preserve">Page </w:t>
    </w:r>
    <w:r w:rsidRPr="00C37EDA">
      <w:fldChar w:fldCharType="begin"/>
    </w:r>
    <w:r w:rsidRPr="00C37EDA">
      <w:instrText xml:space="preserve"> PAGE </w:instrText>
    </w:r>
    <w:r w:rsidRPr="00C37EDA">
      <w:fldChar w:fldCharType="separate"/>
    </w:r>
    <w:r w:rsidR="006A08BA">
      <w:rPr>
        <w:noProof/>
      </w:rPr>
      <w:t>12</w:t>
    </w:r>
    <w:r w:rsidRPr="00C37EDA">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A56" w:rsidRPr="006A22E4" w:rsidRDefault="00595A56" w:rsidP="006A22E4">
    <w:pPr>
      <w:pStyle w:val="Footer"/>
      <w:pBdr>
        <w:top w:val="single" w:sz="4" w:space="1" w:color="333333"/>
      </w:pBdr>
      <w:tabs>
        <w:tab w:val="clear" w:pos="4153"/>
        <w:tab w:val="clear" w:pos="8306"/>
        <w:tab w:val="center" w:pos="4840"/>
        <w:tab w:val="right" w:pos="9350"/>
      </w:tabs>
      <w:ind w:right="11"/>
      <w:rPr>
        <w:rFonts w:cs="Arial"/>
      </w:rPr>
    </w:pPr>
    <w:r>
      <w:fldChar w:fldCharType="begin"/>
    </w:r>
    <w:r>
      <w:instrText xml:space="preserve"> DATE  \@ "dd/MM/yy" </w:instrText>
    </w:r>
    <w:r>
      <w:fldChar w:fldCharType="separate"/>
    </w:r>
    <w:r w:rsidR="006A08BA">
      <w:rPr>
        <w:noProof/>
      </w:rPr>
      <w:t>29/07/13</w:t>
    </w:r>
    <w:r>
      <w:fldChar w:fldCharType="end"/>
    </w:r>
    <w:r w:rsidRPr="00C37EDA">
      <w:tab/>
    </w:r>
    <w:r w:rsidRPr="00156822">
      <w:t xml:space="preserve">50-68 Canterbury Road West, Lara </w:t>
    </w:r>
    <w:r>
      <w:t xml:space="preserve"> – Transport Impact Assessment Report</w:t>
    </w:r>
    <w:r w:rsidRPr="00C37EDA">
      <w:tab/>
      <w:t xml:space="preserve">Page </w:t>
    </w:r>
    <w:r w:rsidRPr="00C37EDA">
      <w:fldChar w:fldCharType="begin"/>
    </w:r>
    <w:r w:rsidRPr="00C37EDA">
      <w:instrText xml:space="preserve"> PAGE </w:instrText>
    </w:r>
    <w:r w:rsidRPr="00C37EDA">
      <w:fldChar w:fldCharType="separate"/>
    </w:r>
    <w:r w:rsidR="006A08BA">
      <w:rPr>
        <w:noProof/>
      </w:rPr>
      <w:t>24</w:t>
    </w:r>
    <w:r w:rsidRPr="00C37EDA">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A56" w:rsidRPr="00871D53" w:rsidRDefault="00595A56" w:rsidP="00871D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151" w:rsidRDefault="00F83151" w:rsidP="004C6385">
      <w:r>
        <w:separator/>
      </w:r>
    </w:p>
  </w:footnote>
  <w:footnote w:type="continuationSeparator" w:id="0">
    <w:p w:rsidR="00F83151" w:rsidRDefault="00F83151" w:rsidP="004C6385">
      <w:r>
        <w:continuationSeparator/>
      </w:r>
    </w:p>
  </w:footnote>
  <w:footnote w:id="1">
    <w:p w:rsidR="00595A56" w:rsidRDefault="00595A56" w:rsidP="002102B9">
      <w:pPr>
        <w:pStyle w:val="Footer"/>
      </w:pPr>
      <w:r>
        <w:rPr>
          <w:rStyle w:val="FootnoteReference"/>
        </w:rPr>
        <w:footnoteRef/>
      </w:r>
      <w:r>
        <w:t xml:space="preserve"> </w:t>
      </w:r>
      <w:r w:rsidRPr="006273CA">
        <w:t>Sidra Intersection, essentially a mathematical model for traffic analysis,</w:t>
      </w:r>
      <w:r w:rsidRPr="00416714">
        <w:t xml:space="preserve"> </w:t>
      </w:r>
      <w:r w:rsidRPr="006273CA">
        <w:t>can be used to evaluate and compare capacity, level of service and performance of alternative treatments involving signalised intersections, roundabouts</w:t>
      </w:r>
      <w:r>
        <w:t xml:space="preserve"> and </w:t>
      </w:r>
      <w:r w:rsidRPr="006273CA">
        <w:t>sign-contro</w:t>
      </w:r>
      <w:r>
        <w:t>lled intersections.</w:t>
      </w:r>
      <w:r w:rsidRPr="00416714">
        <w:t xml:space="preserve"> </w:t>
      </w:r>
      <w:r>
        <w:t xml:space="preserve"> Results from a Sidra model include the following which are commonly used to assess intersection performance:</w:t>
      </w:r>
    </w:p>
    <w:p w:rsidR="00595A56" w:rsidRDefault="00595A56" w:rsidP="002102B9">
      <w:pPr>
        <w:pStyle w:val="Footer"/>
        <w:numPr>
          <w:ilvl w:val="0"/>
          <w:numId w:val="21"/>
        </w:numPr>
        <w:spacing w:line="240" w:lineRule="auto"/>
        <w:ind w:left="284" w:hanging="284"/>
      </w:pPr>
      <w:r w:rsidRPr="007C141C">
        <w:t>Degree of saturation</w:t>
      </w:r>
      <w:r>
        <w:t xml:space="preserve"> (DOS): is the ratio of traffic volume to capacity, values less than 0.90 for signals and 0.80 for sign controlled intersections are typically used as minimum performance standards.</w:t>
      </w:r>
    </w:p>
    <w:p w:rsidR="00595A56" w:rsidRDefault="00595A56" w:rsidP="002102B9">
      <w:pPr>
        <w:pStyle w:val="Footer"/>
        <w:numPr>
          <w:ilvl w:val="0"/>
          <w:numId w:val="21"/>
        </w:numPr>
        <w:spacing w:line="240" w:lineRule="auto"/>
        <w:ind w:left="284" w:hanging="284"/>
      </w:pPr>
      <w:r>
        <w:t>Number of vehicles to b</w:t>
      </w:r>
      <w:r w:rsidRPr="007C141C">
        <w:t>ack of queue (</w:t>
      </w:r>
      <w:r>
        <w:t>95</w:t>
      </w:r>
      <w:r w:rsidRPr="009C45E6">
        <w:rPr>
          <w:vertAlign w:val="superscript"/>
        </w:rPr>
        <w:t>th</w:t>
      </w:r>
      <w:r>
        <w:t xml:space="preserve"> </w:t>
      </w:r>
      <w:r w:rsidRPr="007C141C">
        <w:t>percentile</w:t>
      </w:r>
      <w:r>
        <w:t xml:space="preserve"> during time period</w:t>
      </w:r>
      <w:r w:rsidRPr="009C45E6">
        <w:t xml:space="preserve"> </w:t>
      </w:r>
      <w:r>
        <w:t>analysed</w:t>
      </w:r>
      <w:r w:rsidRPr="007C141C">
        <w:t>)</w:t>
      </w:r>
      <w:r>
        <w:t>.</w:t>
      </w:r>
    </w:p>
    <w:p w:rsidR="00595A56" w:rsidRDefault="00595A56" w:rsidP="002102B9">
      <w:pPr>
        <w:pStyle w:val="Footer"/>
        <w:numPr>
          <w:ilvl w:val="0"/>
          <w:numId w:val="21"/>
        </w:numPr>
        <w:spacing w:line="240" w:lineRule="auto"/>
        <w:ind w:left="284" w:hanging="284"/>
      </w:pPr>
      <w:r w:rsidRPr="007C141C">
        <w:t>Average delay per vehicle</w:t>
      </w:r>
      <w:r>
        <w:t>.</w:t>
      </w:r>
    </w:p>
    <w:p w:rsidR="00595A56" w:rsidRDefault="00595A56" w:rsidP="002102B9">
      <w:pPr>
        <w:pStyle w:val="Footer"/>
        <w:numPr>
          <w:ilvl w:val="0"/>
          <w:numId w:val="21"/>
        </w:numPr>
        <w:spacing w:line="240" w:lineRule="auto"/>
        <w:ind w:left="284" w:hanging="284"/>
      </w:pPr>
      <w:r>
        <w:t>Level of service (LOS): based on vehicle delays, where A indicates very small delays to F which indicates very large delays.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A56" w:rsidRPr="00513C72" w:rsidRDefault="00595A56" w:rsidP="006A22E4">
    <w:pPr>
      <w:pStyle w:val="Header"/>
      <w:spacing w:after="200"/>
      <w:jc w:val="right"/>
      <w:rPr>
        <w:sz w:val="4"/>
        <w:szCs w:val="4"/>
      </w:rPr>
    </w:pPr>
    <w:r w:rsidRPr="00513C72">
      <w:rPr>
        <w:noProof/>
        <w:sz w:val="4"/>
        <w:szCs w:val="4"/>
      </w:rPr>
      <w:drawing>
        <wp:inline distT="0" distB="0" distL="0" distR="0" wp14:anchorId="47713159" wp14:editId="5C7EF561">
          <wp:extent cx="1590675" cy="314325"/>
          <wp:effectExtent l="0" t="0" r="9525" b="9525"/>
          <wp:docPr id="8" name="Picture 8" descr="ES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3143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C7078"/>
    <w:multiLevelType w:val="hybridMultilevel"/>
    <w:tmpl w:val="03727E5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1D481266"/>
    <w:multiLevelType w:val="hybridMultilevel"/>
    <w:tmpl w:val="0898F9D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nsid w:val="1F7F72C1"/>
    <w:multiLevelType w:val="multilevel"/>
    <w:tmpl w:val="2FD8F7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317477C6"/>
    <w:multiLevelType w:val="hybridMultilevel"/>
    <w:tmpl w:val="7090B8DA"/>
    <w:lvl w:ilvl="0" w:tplc="F59E7284">
      <w:start w:val="1"/>
      <w:numFmt w:val="bullet"/>
      <w:pStyle w:val="DotPointInden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nsid w:val="631A29ED"/>
    <w:multiLevelType w:val="multilevel"/>
    <w:tmpl w:val="BFA001E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
    <w:nsid w:val="68F668D8"/>
    <w:multiLevelType w:val="multilevel"/>
    <w:tmpl w:val="B640645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6BDA519D"/>
    <w:multiLevelType w:val="hybridMultilevel"/>
    <w:tmpl w:val="34364DB2"/>
    <w:lvl w:ilvl="0" w:tplc="50E003F4">
      <w:start w:val="1"/>
      <w:numFmt w:val="decimal"/>
      <w:pStyle w:val="Numbering"/>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7">
    <w:nsid w:val="6D84346F"/>
    <w:multiLevelType w:val="hybridMultilevel"/>
    <w:tmpl w:val="7DB2A8FA"/>
    <w:lvl w:ilvl="0" w:tplc="3056D504">
      <w:start w:val="1"/>
      <w:numFmt w:val="bullet"/>
      <w:pStyle w:val="DotPoin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8">
    <w:nsid w:val="7D3F336C"/>
    <w:multiLevelType w:val="multilevel"/>
    <w:tmpl w:val="60A4E53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
    <w:nsid w:val="7D5622F0"/>
    <w:multiLevelType w:val="hybridMultilevel"/>
    <w:tmpl w:val="03A8A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ECA5FCB"/>
    <w:multiLevelType w:val="multilevel"/>
    <w:tmpl w:val="8C3EC4B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 w:numId="3">
    <w:abstractNumId w:val="7"/>
  </w:num>
  <w:num w:numId="4">
    <w:abstractNumId w:val="10"/>
  </w:num>
  <w:num w:numId="5">
    <w:abstractNumId w:val="3"/>
  </w:num>
  <w:num w:numId="6">
    <w:abstractNumId w:val="6"/>
  </w:num>
  <w:num w:numId="7">
    <w:abstractNumId w:val="6"/>
  </w:num>
  <w:num w:numId="8">
    <w:abstractNumId w:val="6"/>
  </w:num>
  <w:num w:numId="9">
    <w:abstractNumId w:val="8"/>
  </w:num>
  <w:num w:numId="10">
    <w:abstractNumId w:val="2"/>
  </w:num>
  <w:num w:numId="11">
    <w:abstractNumId w:val="4"/>
  </w:num>
  <w:num w:numId="12">
    <w:abstractNumId w:val="5"/>
  </w:num>
  <w:num w:numId="13">
    <w:abstractNumId w:val="6"/>
    <w:lvlOverride w:ilvl="0">
      <w:startOverride w:val="1"/>
    </w:lvlOverride>
  </w:num>
  <w:num w:numId="14">
    <w:abstractNumId w:val="4"/>
  </w:num>
  <w:num w:numId="15">
    <w:abstractNumId w:val="4"/>
  </w:num>
  <w:num w:numId="16">
    <w:abstractNumId w:val="4"/>
  </w:num>
  <w:num w:numId="17">
    <w:abstractNumId w:val="4"/>
  </w:num>
  <w:num w:numId="18">
    <w:abstractNumId w:val="4"/>
  </w:num>
  <w:num w:numId="19">
    <w:abstractNumId w:val="7"/>
  </w:num>
  <w:num w:numId="20">
    <w:abstractNumId w:val="6"/>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4097">
      <o:colormru v:ext="edit" colors="#9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BFE"/>
    <w:rsid w:val="000008FE"/>
    <w:rsid w:val="00001BF0"/>
    <w:rsid w:val="00003B97"/>
    <w:rsid w:val="000057E0"/>
    <w:rsid w:val="00005865"/>
    <w:rsid w:val="00012D72"/>
    <w:rsid w:val="00012F41"/>
    <w:rsid w:val="00020350"/>
    <w:rsid w:val="000249AB"/>
    <w:rsid w:val="000316BF"/>
    <w:rsid w:val="000326A6"/>
    <w:rsid w:val="00036959"/>
    <w:rsid w:val="000434B7"/>
    <w:rsid w:val="00046FF2"/>
    <w:rsid w:val="000667B6"/>
    <w:rsid w:val="00072453"/>
    <w:rsid w:val="00074BAD"/>
    <w:rsid w:val="00076A6E"/>
    <w:rsid w:val="000837E2"/>
    <w:rsid w:val="00087741"/>
    <w:rsid w:val="000976F9"/>
    <w:rsid w:val="000B260D"/>
    <w:rsid w:val="000B2F3F"/>
    <w:rsid w:val="000C2C95"/>
    <w:rsid w:val="000C2E1C"/>
    <w:rsid w:val="000C30BE"/>
    <w:rsid w:val="000D297C"/>
    <w:rsid w:val="000D7928"/>
    <w:rsid w:val="000E3424"/>
    <w:rsid w:val="000E3F38"/>
    <w:rsid w:val="000E4CBB"/>
    <w:rsid w:val="000E6FE2"/>
    <w:rsid w:val="000F047C"/>
    <w:rsid w:val="000F0A81"/>
    <w:rsid w:val="000F7135"/>
    <w:rsid w:val="000F7853"/>
    <w:rsid w:val="00101DB2"/>
    <w:rsid w:val="00106B0A"/>
    <w:rsid w:val="00111545"/>
    <w:rsid w:val="00111C44"/>
    <w:rsid w:val="00117594"/>
    <w:rsid w:val="00121E67"/>
    <w:rsid w:val="001263D1"/>
    <w:rsid w:val="00126F48"/>
    <w:rsid w:val="0012793C"/>
    <w:rsid w:val="001407FC"/>
    <w:rsid w:val="00150FC8"/>
    <w:rsid w:val="001540A2"/>
    <w:rsid w:val="00156822"/>
    <w:rsid w:val="0015724A"/>
    <w:rsid w:val="0016022C"/>
    <w:rsid w:val="00161D7D"/>
    <w:rsid w:val="001634D3"/>
    <w:rsid w:val="00163523"/>
    <w:rsid w:val="00164064"/>
    <w:rsid w:val="001655DC"/>
    <w:rsid w:val="00165B08"/>
    <w:rsid w:val="00165EDC"/>
    <w:rsid w:val="00171939"/>
    <w:rsid w:val="00177CCA"/>
    <w:rsid w:val="00187666"/>
    <w:rsid w:val="001918C5"/>
    <w:rsid w:val="00195E28"/>
    <w:rsid w:val="001A0F80"/>
    <w:rsid w:val="001A0FF4"/>
    <w:rsid w:val="001A3D0B"/>
    <w:rsid w:val="001B039E"/>
    <w:rsid w:val="001B111D"/>
    <w:rsid w:val="001B1D24"/>
    <w:rsid w:val="001B4885"/>
    <w:rsid w:val="001B5E2E"/>
    <w:rsid w:val="001C4231"/>
    <w:rsid w:val="001C5960"/>
    <w:rsid w:val="001D0D49"/>
    <w:rsid w:val="001D4A77"/>
    <w:rsid w:val="001D4C06"/>
    <w:rsid w:val="001E7296"/>
    <w:rsid w:val="001F1F26"/>
    <w:rsid w:val="00204D05"/>
    <w:rsid w:val="002102B9"/>
    <w:rsid w:val="0021448A"/>
    <w:rsid w:val="00217AB5"/>
    <w:rsid w:val="00221772"/>
    <w:rsid w:val="002217AB"/>
    <w:rsid w:val="0022772E"/>
    <w:rsid w:val="00242100"/>
    <w:rsid w:val="002460A1"/>
    <w:rsid w:val="00254000"/>
    <w:rsid w:val="0025452E"/>
    <w:rsid w:val="00260782"/>
    <w:rsid w:val="0026420B"/>
    <w:rsid w:val="00272199"/>
    <w:rsid w:val="00272AF4"/>
    <w:rsid w:val="00274E13"/>
    <w:rsid w:val="002770A2"/>
    <w:rsid w:val="0028066B"/>
    <w:rsid w:val="00282405"/>
    <w:rsid w:val="002850B3"/>
    <w:rsid w:val="00286123"/>
    <w:rsid w:val="0028781B"/>
    <w:rsid w:val="00291507"/>
    <w:rsid w:val="00294712"/>
    <w:rsid w:val="002A5226"/>
    <w:rsid w:val="002B32DC"/>
    <w:rsid w:val="002C77FF"/>
    <w:rsid w:val="002D31DB"/>
    <w:rsid w:val="002D597B"/>
    <w:rsid w:val="002E5A54"/>
    <w:rsid w:val="002F2BE2"/>
    <w:rsid w:val="002F7A4F"/>
    <w:rsid w:val="003032FB"/>
    <w:rsid w:val="00305F1B"/>
    <w:rsid w:val="003078D7"/>
    <w:rsid w:val="003155D3"/>
    <w:rsid w:val="00320714"/>
    <w:rsid w:val="003437DC"/>
    <w:rsid w:val="0034443B"/>
    <w:rsid w:val="00344D17"/>
    <w:rsid w:val="00344F24"/>
    <w:rsid w:val="00354AB7"/>
    <w:rsid w:val="00356CBB"/>
    <w:rsid w:val="00360796"/>
    <w:rsid w:val="003610A0"/>
    <w:rsid w:val="003612C1"/>
    <w:rsid w:val="00361400"/>
    <w:rsid w:val="00364FF8"/>
    <w:rsid w:val="00370016"/>
    <w:rsid w:val="003705CD"/>
    <w:rsid w:val="00372262"/>
    <w:rsid w:val="00374D63"/>
    <w:rsid w:val="00375233"/>
    <w:rsid w:val="00376DAB"/>
    <w:rsid w:val="00393FB3"/>
    <w:rsid w:val="00396397"/>
    <w:rsid w:val="00396A8A"/>
    <w:rsid w:val="003A2F7B"/>
    <w:rsid w:val="003A6DD2"/>
    <w:rsid w:val="003A7DC4"/>
    <w:rsid w:val="003B2AD2"/>
    <w:rsid w:val="003B4D7B"/>
    <w:rsid w:val="003B5E30"/>
    <w:rsid w:val="003B7F1F"/>
    <w:rsid w:val="003C06DB"/>
    <w:rsid w:val="003D2350"/>
    <w:rsid w:val="003D4EA3"/>
    <w:rsid w:val="003E4C5A"/>
    <w:rsid w:val="003F0B1A"/>
    <w:rsid w:val="003F2767"/>
    <w:rsid w:val="003F6136"/>
    <w:rsid w:val="00401A29"/>
    <w:rsid w:val="00403BDC"/>
    <w:rsid w:val="00404FCF"/>
    <w:rsid w:val="0040564F"/>
    <w:rsid w:val="00406A0E"/>
    <w:rsid w:val="0041133A"/>
    <w:rsid w:val="004118CA"/>
    <w:rsid w:val="00411917"/>
    <w:rsid w:val="00413BB3"/>
    <w:rsid w:val="00414FFC"/>
    <w:rsid w:val="004232F6"/>
    <w:rsid w:val="004312EE"/>
    <w:rsid w:val="0043131D"/>
    <w:rsid w:val="00432C33"/>
    <w:rsid w:val="004333E4"/>
    <w:rsid w:val="004361ED"/>
    <w:rsid w:val="004440AD"/>
    <w:rsid w:val="004541BC"/>
    <w:rsid w:val="004543CE"/>
    <w:rsid w:val="00455412"/>
    <w:rsid w:val="00457B8C"/>
    <w:rsid w:val="00465FF7"/>
    <w:rsid w:val="00467D50"/>
    <w:rsid w:val="00471C0C"/>
    <w:rsid w:val="00475006"/>
    <w:rsid w:val="00476BB2"/>
    <w:rsid w:val="004A1536"/>
    <w:rsid w:val="004A3877"/>
    <w:rsid w:val="004A3C31"/>
    <w:rsid w:val="004A77AC"/>
    <w:rsid w:val="004C0B30"/>
    <w:rsid w:val="004C2FD1"/>
    <w:rsid w:val="004C6385"/>
    <w:rsid w:val="004C6DB3"/>
    <w:rsid w:val="004D201B"/>
    <w:rsid w:val="004D2096"/>
    <w:rsid w:val="004D526B"/>
    <w:rsid w:val="004D5927"/>
    <w:rsid w:val="004D6F3E"/>
    <w:rsid w:val="004E1C09"/>
    <w:rsid w:val="004F4408"/>
    <w:rsid w:val="00500BFE"/>
    <w:rsid w:val="00503EE5"/>
    <w:rsid w:val="0050443D"/>
    <w:rsid w:val="00504887"/>
    <w:rsid w:val="00505182"/>
    <w:rsid w:val="00507586"/>
    <w:rsid w:val="00511A12"/>
    <w:rsid w:val="00513C72"/>
    <w:rsid w:val="005142AF"/>
    <w:rsid w:val="0052297C"/>
    <w:rsid w:val="00523A5E"/>
    <w:rsid w:val="00523EF3"/>
    <w:rsid w:val="00543BC5"/>
    <w:rsid w:val="00545A4A"/>
    <w:rsid w:val="005472AA"/>
    <w:rsid w:val="00575882"/>
    <w:rsid w:val="005813EF"/>
    <w:rsid w:val="00581E58"/>
    <w:rsid w:val="00587913"/>
    <w:rsid w:val="005902C2"/>
    <w:rsid w:val="00594024"/>
    <w:rsid w:val="00595A56"/>
    <w:rsid w:val="005A1C5D"/>
    <w:rsid w:val="005A35B8"/>
    <w:rsid w:val="005B410C"/>
    <w:rsid w:val="005B459B"/>
    <w:rsid w:val="005B5FC1"/>
    <w:rsid w:val="005C5212"/>
    <w:rsid w:val="005C6989"/>
    <w:rsid w:val="005D0564"/>
    <w:rsid w:val="005D2779"/>
    <w:rsid w:val="005D3D0F"/>
    <w:rsid w:val="005E10A5"/>
    <w:rsid w:val="005E5682"/>
    <w:rsid w:val="005F0B42"/>
    <w:rsid w:val="005F5E31"/>
    <w:rsid w:val="005F6882"/>
    <w:rsid w:val="00605A72"/>
    <w:rsid w:val="00625E13"/>
    <w:rsid w:val="00632EEF"/>
    <w:rsid w:val="00633455"/>
    <w:rsid w:val="00651B98"/>
    <w:rsid w:val="0065338B"/>
    <w:rsid w:val="00657D12"/>
    <w:rsid w:val="006630A4"/>
    <w:rsid w:val="006641FA"/>
    <w:rsid w:val="00671A79"/>
    <w:rsid w:val="00674ECB"/>
    <w:rsid w:val="00677658"/>
    <w:rsid w:val="0068595E"/>
    <w:rsid w:val="0069666C"/>
    <w:rsid w:val="00696D5E"/>
    <w:rsid w:val="006977B3"/>
    <w:rsid w:val="006A08BA"/>
    <w:rsid w:val="006A22E4"/>
    <w:rsid w:val="006A516C"/>
    <w:rsid w:val="006B0851"/>
    <w:rsid w:val="006B3AB5"/>
    <w:rsid w:val="006B4FA0"/>
    <w:rsid w:val="006B52BD"/>
    <w:rsid w:val="006C32D5"/>
    <w:rsid w:val="006C7F83"/>
    <w:rsid w:val="006D2D67"/>
    <w:rsid w:val="006D4C68"/>
    <w:rsid w:val="006D6F9A"/>
    <w:rsid w:val="006D722E"/>
    <w:rsid w:val="006E3B2F"/>
    <w:rsid w:val="006E414B"/>
    <w:rsid w:val="006E6FCA"/>
    <w:rsid w:val="006F0310"/>
    <w:rsid w:val="006F6ED7"/>
    <w:rsid w:val="006F715E"/>
    <w:rsid w:val="006F7507"/>
    <w:rsid w:val="007032E6"/>
    <w:rsid w:val="0070635B"/>
    <w:rsid w:val="00711E3B"/>
    <w:rsid w:val="00712174"/>
    <w:rsid w:val="0071399D"/>
    <w:rsid w:val="007210E2"/>
    <w:rsid w:val="00725E83"/>
    <w:rsid w:val="0075439D"/>
    <w:rsid w:val="007577B2"/>
    <w:rsid w:val="0075783A"/>
    <w:rsid w:val="00763923"/>
    <w:rsid w:val="00764EB1"/>
    <w:rsid w:val="007758F7"/>
    <w:rsid w:val="007906A0"/>
    <w:rsid w:val="00790885"/>
    <w:rsid w:val="0079098B"/>
    <w:rsid w:val="00792D60"/>
    <w:rsid w:val="007964A9"/>
    <w:rsid w:val="007A3496"/>
    <w:rsid w:val="007A5D02"/>
    <w:rsid w:val="007A70A8"/>
    <w:rsid w:val="007B074A"/>
    <w:rsid w:val="007C5CCC"/>
    <w:rsid w:val="007D2C23"/>
    <w:rsid w:val="007D4796"/>
    <w:rsid w:val="007D66F3"/>
    <w:rsid w:val="007E4705"/>
    <w:rsid w:val="007F0501"/>
    <w:rsid w:val="007F0FA1"/>
    <w:rsid w:val="007F60FA"/>
    <w:rsid w:val="0080056A"/>
    <w:rsid w:val="008008F4"/>
    <w:rsid w:val="00805F42"/>
    <w:rsid w:val="008060A9"/>
    <w:rsid w:val="00807B3F"/>
    <w:rsid w:val="00812957"/>
    <w:rsid w:val="00815E51"/>
    <w:rsid w:val="00831753"/>
    <w:rsid w:val="00834215"/>
    <w:rsid w:val="00834433"/>
    <w:rsid w:val="00845B78"/>
    <w:rsid w:val="0085509C"/>
    <w:rsid w:val="00856822"/>
    <w:rsid w:val="0085691F"/>
    <w:rsid w:val="0085701D"/>
    <w:rsid w:val="00861631"/>
    <w:rsid w:val="00862A4A"/>
    <w:rsid w:val="00871D53"/>
    <w:rsid w:val="0087248B"/>
    <w:rsid w:val="008747A0"/>
    <w:rsid w:val="008766F1"/>
    <w:rsid w:val="00877447"/>
    <w:rsid w:val="00885348"/>
    <w:rsid w:val="00885F56"/>
    <w:rsid w:val="0088670A"/>
    <w:rsid w:val="008867E6"/>
    <w:rsid w:val="0089535D"/>
    <w:rsid w:val="008A11C4"/>
    <w:rsid w:val="008A1816"/>
    <w:rsid w:val="008A50D4"/>
    <w:rsid w:val="008A7F1B"/>
    <w:rsid w:val="008C0B30"/>
    <w:rsid w:val="008C526D"/>
    <w:rsid w:val="008D323F"/>
    <w:rsid w:val="008F3524"/>
    <w:rsid w:val="0090044F"/>
    <w:rsid w:val="00903C6C"/>
    <w:rsid w:val="00913260"/>
    <w:rsid w:val="00915D58"/>
    <w:rsid w:val="00916F1F"/>
    <w:rsid w:val="0095128F"/>
    <w:rsid w:val="00951A38"/>
    <w:rsid w:val="00964FC9"/>
    <w:rsid w:val="009658DD"/>
    <w:rsid w:val="00970D12"/>
    <w:rsid w:val="009729CF"/>
    <w:rsid w:val="009746EB"/>
    <w:rsid w:val="00984A55"/>
    <w:rsid w:val="00987780"/>
    <w:rsid w:val="009944EB"/>
    <w:rsid w:val="009A45E5"/>
    <w:rsid w:val="009B3E89"/>
    <w:rsid w:val="009B5717"/>
    <w:rsid w:val="009B6826"/>
    <w:rsid w:val="009B75C8"/>
    <w:rsid w:val="009B7EE2"/>
    <w:rsid w:val="009C0636"/>
    <w:rsid w:val="009C08C5"/>
    <w:rsid w:val="009C0AFF"/>
    <w:rsid w:val="009C1F69"/>
    <w:rsid w:val="009C5D92"/>
    <w:rsid w:val="009D41EF"/>
    <w:rsid w:val="009E3AFB"/>
    <w:rsid w:val="009E553E"/>
    <w:rsid w:val="009F0892"/>
    <w:rsid w:val="009F5BF3"/>
    <w:rsid w:val="00A0181F"/>
    <w:rsid w:val="00A0323C"/>
    <w:rsid w:val="00A144D7"/>
    <w:rsid w:val="00A15DCF"/>
    <w:rsid w:val="00A253F0"/>
    <w:rsid w:val="00A3064E"/>
    <w:rsid w:val="00A31965"/>
    <w:rsid w:val="00A3794A"/>
    <w:rsid w:val="00A455E9"/>
    <w:rsid w:val="00A5065A"/>
    <w:rsid w:val="00A51276"/>
    <w:rsid w:val="00A55039"/>
    <w:rsid w:val="00A7134A"/>
    <w:rsid w:val="00A75931"/>
    <w:rsid w:val="00A75995"/>
    <w:rsid w:val="00A764A0"/>
    <w:rsid w:val="00A8058C"/>
    <w:rsid w:val="00A81EA9"/>
    <w:rsid w:val="00A8214D"/>
    <w:rsid w:val="00A90256"/>
    <w:rsid w:val="00A90F89"/>
    <w:rsid w:val="00A923E8"/>
    <w:rsid w:val="00A96302"/>
    <w:rsid w:val="00AA0F14"/>
    <w:rsid w:val="00AA0F9B"/>
    <w:rsid w:val="00AA6658"/>
    <w:rsid w:val="00AA6915"/>
    <w:rsid w:val="00AA7D86"/>
    <w:rsid w:val="00AB5365"/>
    <w:rsid w:val="00AB76CF"/>
    <w:rsid w:val="00AC1EB1"/>
    <w:rsid w:val="00AC4CAF"/>
    <w:rsid w:val="00AC4D31"/>
    <w:rsid w:val="00AC7A8A"/>
    <w:rsid w:val="00AD5E87"/>
    <w:rsid w:val="00AE1AC0"/>
    <w:rsid w:val="00AE5113"/>
    <w:rsid w:val="00AE538C"/>
    <w:rsid w:val="00AE65D7"/>
    <w:rsid w:val="00AE735C"/>
    <w:rsid w:val="00AF0C92"/>
    <w:rsid w:val="00AF6FA6"/>
    <w:rsid w:val="00B00755"/>
    <w:rsid w:val="00B05E65"/>
    <w:rsid w:val="00B075A4"/>
    <w:rsid w:val="00B120E2"/>
    <w:rsid w:val="00B20A00"/>
    <w:rsid w:val="00B27934"/>
    <w:rsid w:val="00B3015E"/>
    <w:rsid w:val="00B30606"/>
    <w:rsid w:val="00B40F3F"/>
    <w:rsid w:val="00B56AFF"/>
    <w:rsid w:val="00B662EB"/>
    <w:rsid w:val="00B725D0"/>
    <w:rsid w:val="00B726BE"/>
    <w:rsid w:val="00B72922"/>
    <w:rsid w:val="00B74350"/>
    <w:rsid w:val="00B7600A"/>
    <w:rsid w:val="00B90831"/>
    <w:rsid w:val="00B93614"/>
    <w:rsid w:val="00BB15E2"/>
    <w:rsid w:val="00BB2B19"/>
    <w:rsid w:val="00BB6074"/>
    <w:rsid w:val="00BC0F21"/>
    <w:rsid w:val="00BC3E28"/>
    <w:rsid w:val="00BD7B99"/>
    <w:rsid w:val="00BE246E"/>
    <w:rsid w:val="00BE64B2"/>
    <w:rsid w:val="00BE7915"/>
    <w:rsid w:val="00BF0574"/>
    <w:rsid w:val="00BF2F9A"/>
    <w:rsid w:val="00BF447E"/>
    <w:rsid w:val="00C00947"/>
    <w:rsid w:val="00C11E9D"/>
    <w:rsid w:val="00C1346C"/>
    <w:rsid w:val="00C26AFE"/>
    <w:rsid w:val="00C274AA"/>
    <w:rsid w:val="00C27858"/>
    <w:rsid w:val="00C304F4"/>
    <w:rsid w:val="00C32554"/>
    <w:rsid w:val="00C37DEE"/>
    <w:rsid w:val="00C40EF5"/>
    <w:rsid w:val="00C47339"/>
    <w:rsid w:val="00C703DC"/>
    <w:rsid w:val="00C70A3B"/>
    <w:rsid w:val="00C71F62"/>
    <w:rsid w:val="00C72529"/>
    <w:rsid w:val="00C7416E"/>
    <w:rsid w:val="00C75FF6"/>
    <w:rsid w:val="00C779D3"/>
    <w:rsid w:val="00C813B6"/>
    <w:rsid w:val="00C831E8"/>
    <w:rsid w:val="00C85674"/>
    <w:rsid w:val="00C91FA9"/>
    <w:rsid w:val="00C93E20"/>
    <w:rsid w:val="00C948CF"/>
    <w:rsid w:val="00C94A7C"/>
    <w:rsid w:val="00C97B1D"/>
    <w:rsid w:val="00CA4DBA"/>
    <w:rsid w:val="00CA7071"/>
    <w:rsid w:val="00CB1847"/>
    <w:rsid w:val="00CC3E16"/>
    <w:rsid w:val="00CE4169"/>
    <w:rsid w:val="00CF1947"/>
    <w:rsid w:val="00D00B61"/>
    <w:rsid w:val="00D03C13"/>
    <w:rsid w:val="00D03D72"/>
    <w:rsid w:val="00D040AC"/>
    <w:rsid w:val="00D053FF"/>
    <w:rsid w:val="00D11633"/>
    <w:rsid w:val="00D162E8"/>
    <w:rsid w:val="00D172CB"/>
    <w:rsid w:val="00D25328"/>
    <w:rsid w:val="00D33FAF"/>
    <w:rsid w:val="00D40993"/>
    <w:rsid w:val="00D41222"/>
    <w:rsid w:val="00D43521"/>
    <w:rsid w:val="00D53E4A"/>
    <w:rsid w:val="00D57715"/>
    <w:rsid w:val="00D62A14"/>
    <w:rsid w:val="00D63461"/>
    <w:rsid w:val="00D66854"/>
    <w:rsid w:val="00D72B06"/>
    <w:rsid w:val="00D73D87"/>
    <w:rsid w:val="00D8298D"/>
    <w:rsid w:val="00D8424D"/>
    <w:rsid w:val="00D8441D"/>
    <w:rsid w:val="00D942FE"/>
    <w:rsid w:val="00D944A6"/>
    <w:rsid w:val="00DA2C5F"/>
    <w:rsid w:val="00DA3541"/>
    <w:rsid w:val="00DA3D45"/>
    <w:rsid w:val="00DB6449"/>
    <w:rsid w:val="00DC43AC"/>
    <w:rsid w:val="00DC49CB"/>
    <w:rsid w:val="00DC4A9A"/>
    <w:rsid w:val="00DC4E9C"/>
    <w:rsid w:val="00DD1572"/>
    <w:rsid w:val="00DD283E"/>
    <w:rsid w:val="00DF6151"/>
    <w:rsid w:val="00E05F3C"/>
    <w:rsid w:val="00E0784D"/>
    <w:rsid w:val="00E07999"/>
    <w:rsid w:val="00E12090"/>
    <w:rsid w:val="00E13722"/>
    <w:rsid w:val="00E156A7"/>
    <w:rsid w:val="00E225D4"/>
    <w:rsid w:val="00E31BAB"/>
    <w:rsid w:val="00E33806"/>
    <w:rsid w:val="00E36C7C"/>
    <w:rsid w:val="00E37675"/>
    <w:rsid w:val="00E37BF3"/>
    <w:rsid w:val="00E5192C"/>
    <w:rsid w:val="00E52638"/>
    <w:rsid w:val="00E60AB0"/>
    <w:rsid w:val="00E62E86"/>
    <w:rsid w:val="00E656D5"/>
    <w:rsid w:val="00E670C9"/>
    <w:rsid w:val="00E82246"/>
    <w:rsid w:val="00E85068"/>
    <w:rsid w:val="00E927D0"/>
    <w:rsid w:val="00E94A0B"/>
    <w:rsid w:val="00EA0B53"/>
    <w:rsid w:val="00EA30AC"/>
    <w:rsid w:val="00EA32AA"/>
    <w:rsid w:val="00EA5DCC"/>
    <w:rsid w:val="00EB4C35"/>
    <w:rsid w:val="00EB7109"/>
    <w:rsid w:val="00EC55CF"/>
    <w:rsid w:val="00EC758F"/>
    <w:rsid w:val="00ED6936"/>
    <w:rsid w:val="00EE1724"/>
    <w:rsid w:val="00EE2244"/>
    <w:rsid w:val="00EE398F"/>
    <w:rsid w:val="00EE6AC3"/>
    <w:rsid w:val="00EF49FF"/>
    <w:rsid w:val="00EF62DC"/>
    <w:rsid w:val="00F14F80"/>
    <w:rsid w:val="00F205AF"/>
    <w:rsid w:val="00F225ED"/>
    <w:rsid w:val="00F2630F"/>
    <w:rsid w:val="00F27D6C"/>
    <w:rsid w:val="00F330CA"/>
    <w:rsid w:val="00F35071"/>
    <w:rsid w:val="00F40383"/>
    <w:rsid w:val="00F54E19"/>
    <w:rsid w:val="00F558A8"/>
    <w:rsid w:val="00F55900"/>
    <w:rsid w:val="00F55FD6"/>
    <w:rsid w:val="00F576F3"/>
    <w:rsid w:val="00F6010A"/>
    <w:rsid w:val="00F7646D"/>
    <w:rsid w:val="00F7722C"/>
    <w:rsid w:val="00F83151"/>
    <w:rsid w:val="00F84987"/>
    <w:rsid w:val="00F87A0E"/>
    <w:rsid w:val="00F94161"/>
    <w:rsid w:val="00FA1696"/>
    <w:rsid w:val="00FA558A"/>
    <w:rsid w:val="00FA7889"/>
    <w:rsid w:val="00FB015E"/>
    <w:rsid w:val="00FC7C98"/>
    <w:rsid w:val="00FD1CAC"/>
    <w:rsid w:val="00FD75C9"/>
    <w:rsid w:val="00FE062F"/>
    <w:rsid w:val="00FE4565"/>
    <w:rsid w:val="00FE5E34"/>
    <w:rsid w:val="00FF1C43"/>
    <w:rsid w:val="00FF23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9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toc 1" w:uiPriority="39"/>
    <w:lsdException w:name="toc 2" w:uiPriority="39"/>
    <w:lsdException w:name="footer" w:qFormat="1"/>
    <w:lsdException w:name="caption"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D62A14"/>
    <w:pPr>
      <w:spacing w:after="120" w:line="276" w:lineRule="auto"/>
      <w:jc w:val="both"/>
    </w:pPr>
    <w:rPr>
      <w:rFonts w:ascii="Arial" w:hAnsi="Arial"/>
      <w:sz w:val="22"/>
      <w:szCs w:val="24"/>
    </w:rPr>
  </w:style>
  <w:style w:type="paragraph" w:styleId="Heading1">
    <w:name w:val="heading 1"/>
    <w:basedOn w:val="Numbering"/>
    <w:next w:val="Normal"/>
    <w:qFormat/>
    <w:rsid w:val="00812957"/>
    <w:pPr>
      <w:keepNext/>
      <w:pageBreakBefore/>
      <w:numPr>
        <w:numId w:val="18"/>
      </w:numPr>
      <w:tabs>
        <w:tab w:val="clear" w:pos="432"/>
        <w:tab w:val="left" w:pos="709"/>
      </w:tabs>
      <w:ind w:left="709" w:hanging="709"/>
      <w:outlineLvl w:val="0"/>
    </w:pPr>
    <w:rPr>
      <w:rFonts w:ascii="Calibri" w:hAnsi="Calibri"/>
      <w:sz w:val="40"/>
      <w:szCs w:val="52"/>
    </w:rPr>
  </w:style>
  <w:style w:type="paragraph" w:styleId="Heading2">
    <w:name w:val="heading 2"/>
    <w:basedOn w:val="Numbering"/>
    <w:next w:val="Numbering"/>
    <w:qFormat/>
    <w:rsid w:val="00812957"/>
    <w:pPr>
      <w:keepNext/>
      <w:numPr>
        <w:ilvl w:val="1"/>
        <w:numId w:val="18"/>
      </w:numPr>
      <w:tabs>
        <w:tab w:val="clear" w:pos="576"/>
        <w:tab w:val="num" w:pos="709"/>
      </w:tabs>
      <w:ind w:left="709" w:hanging="709"/>
      <w:outlineLvl w:val="1"/>
    </w:pPr>
    <w:rPr>
      <w:rFonts w:ascii="Calibri" w:hAnsi="Calibri"/>
      <w:sz w:val="32"/>
      <w:szCs w:val="44"/>
    </w:rPr>
  </w:style>
  <w:style w:type="paragraph" w:styleId="Heading3">
    <w:name w:val="heading 3"/>
    <w:basedOn w:val="Normal"/>
    <w:next w:val="Normal"/>
    <w:qFormat/>
    <w:rsid w:val="00D62A14"/>
    <w:pPr>
      <w:keepNext/>
      <w:numPr>
        <w:ilvl w:val="2"/>
        <w:numId w:val="18"/>
      </w:numPr>
      <w:spacing w:after="80"/>
      <w:outlineLvl w:val="2"/>
    </w:pPr>
    <w:rPr>
      <w:rFonts w:ascii="Corbel" w:hAnsi="Corbel"/>
      <w:b/>
      <w:i/>
    </w:rPr>
  </w:style>
  <w:style w:type="paragraph" w:styleId="Heading4">
    <w:name w:val="heading 4"/>
    <w:basedOn w:val="Normal"/>
    <w:next w:val="Normal"/>
    <w:rsid w:val="00F84987"/>
    <w:pPr>
      <w:keepNext/>
      <w:numPr>
        <w:ilvl w:val="3"/>
        <w:numId w:val="18"/>
      </w:numPr>
      <w:spacing w:before="240" w:after="60"/>
      <w:outlineLvl w:val="3"/>
    </w:pPr>
    <w:rPr>
      <w:rFonts w:ascii="Times New Roman" w:hAnsi="Times New Roman"/>
      <w:b/>
      <w:bCs/>
      <w:sz w:val="28"/>
      <w:szCs w:val="28"/>
    </w:rPr>
  </w:style>
  <w:style w:type="paragraph" w:styleId="Heading5">
    <w:name w:val="heading 5"/>
    <w:basedOn w:val="Normal"/>
    <w:next w:val="Normal"/>
    <w:rsid w:val="00F84987"/>
    <w:pPr>
      <w:numPr>
        <w:ilvl w:val="4"/>
        <w:numId w:val="18"/>
      </w:numPr>
      <w:spacing w:before="240" w:after="60"/>
      <w:outlineLvl w:val="4"/>
    </w:pPr>
    <w:rPr>
      <w:b/>
      <w:bCs/>
      <w:i/>
      <w:iCs/>
      <w:sz w:val="26"/>
      <w:szCs w:val="26"/>
    </w:rPr>
  </w:style>
  <w:style w:type="paragraph" w:styleId="Heading6">
    <w:name w:val="heading 6"/>
    <w:basedOn w:val="Normal"/>
    <w:next w:val="Normal"/>
    <w:rsid w:val="00F84987"/>
    <w:pPr>
      <w:numPr>
        <w:ilvl w:val="5"/>
        <w:numId w:val="18"/>
      </w:numPr>
      <w:spacing w:before="240" w:after="60"/>
      <w:outlineLvl w:val="5"/>
    </w:pPr>
    <w:rPr>
      <w:rFonts w:ascii="Times New Roman" w:hAnsi="Times New Roman"/>
      <w:b/>
      <w:bCs/>
      <w:szCs w:val="22"/>
    </w:rPr>
  </w:style>
  <w:style w:type="paragraph" w:styleId="Heading7">
    <w:name w:val="heading 7"/>
    <w:basedOn w:val="Normal"/>
    <w:next w:val="Normal"/>
    <w:rsid w:val="00F84987"/>
    <w:pPr>
      <w:numPr>
        <w:ilvl w:val="6"/>
        <w:numId w:val="18"/>
      </w:numPr>
      <w:spacing w:before="240" w:after="60"/>
      <w:outlineLvl w:val="6"/>
    </w:pPr>
    <w:rPr>
      <w:rFonts w:ascii="Times New Roman" w:hAnsi="Times New Roman"/>
      <w:sz w:val="24"/>
    </w:rPr>
  </w:style>
  <w:style w:type="paragraph" w:styleId="Heading8">
    <w:name w:val="heading 8"/>
    <w:basedOn w:val="Normal"/>
    <w:next w:val="Normal"/>
    <w:rsid w:val="00F84987"/>
    <w:pPr>
      <w:numPr>
        <w:ilvl w:val="7"/>
        <w:numId w:val="18"/>
      </w:numPr>
      <w:spacing w:before="240" w:after="60"/>
      <w:outlineLvl w:val="7"/>
    </w:pPr>
    <w:rPr>
      <w:rFonts w:ascii="Times New Roman" w:hAnsi="Times New Roman"/>
      <w:i/>
      <w:iCs/>
      <w:sz w:val="24"/>
    </w:rPr>
  </w:style>
  <w:style w:type="paragraph" w:styleId="Heading9">
    <w:name w:val="heading 9"/>
    <w:basedOn w:val="Normal"/>
    <w:next w:val="Normal"/>
    <w:rsid w:val="00F84987"/>
    <w:pPr>
      <w:numPr>
        <w:ilvl w:val="8"/>
        <w:numId w:val="18"/>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C55CF"/>
    <w:pPr>
      <w:tabs>
        <w:tab w:val="center" w:pos="4153"/>
        <w:tab w:val="right" w:pos="8306"/>
      </w:tabs>
      <w:spacing w:line="204" w:lineRule="auto"/>
    </w:pPr>
    <w:rPr>
      <w:rFonts w:ascii="Calibri" w:hAnsi="Calibri"/>
      <w:sz w:val="18"/>
      <w:szCs w:val="18"/>
    </w:rPr>
  </w:style>
  <w:style w:type="paragraph" w:styleId="Footer">
    <w:name w:val="footer"/>
    <w:basedOn w:val="Normal"/>
    <w:link w:val="FooterChar"/>
    <w:qFormat/>
    <w:rsid w:val="007F60FA"/>
    <w:pPr>
      <w:tabs>
        <w:tab w:val="center" w:pos="4153"/>
        <w:tab w:val="right" w:pos="8306"/>
      </w:tabs>
      <w:spacing w:after="0"/>
      <w:jc w:val="left"/>
    </w:pPr>
    <w:rPr>
      <w:rFonts w:ascii="Calibri" w:hAnsi="Calibri"/>
      <w:sz w:val="18"/>
    </w:rPr>
  </w:style>
  <w:style w:type="paragraph" w:customStyle="1" w:styleId="DotPoint">
    <w:name w:val="Dot Point"/>
    <w:basedOn w:val="Normal"/>
    <w:link w:val="DotPointChar"/>
    <w:qFormat/>
    <w:rsid w:val="00D62A14"/>
    <w:pPr>
      <w:numPr>
        <w:numId w:val="19"/>
      </w:numPr>
      <w:spacing w:after="40"/>
    </w:pPr>
  </w:style>
  <w:style w:type="paragraph" w:customStyle="1" w:styleId="DotPointIndent">
    <w:name w:val="Dot Point Indent"/>
    <w:basedOn w:val="Normal"/>
    <w:qFormat/>
    <w:rsid w:val="00B27934"/>
    <w:pPr>
      <w:numPr>
        <w:numId w:val="5"/>
      </w:numPr>
      <w:tabs>
        <w:tab w:val="clear" w:pos="360"/>
        <w:tab w:val="num" w:pos="720"/>
      </w:tabs>
      <w:spacing w:after="40"/>
      <w:ind w:left="714" w:hanging="357"/>
    </w:pPr>
  </w:style>
  <w:style w:type="paragraph" w:customStyle="1" w:styleId="Numbering">
    <w:name w:val="Numbering"/>
    <w:basedOn w:val="Normal"/>
    <w:qFormat/>
    <w:rsid w:val="00D62A14"/>
    <w:pPr>
      <w:numPr>
        <w:numId w:val="20"/>
      </w:numPr>
    </w:pPr>
  </w:style>
  <w:style w:type="paragraph" w:customStyle="1" w:styleId="RE">
    <w:name w:val="RE:"/>
    <w:basedOn w:val="Normal"/>
    <w:rsid w:val="004C6385"/>
    <w:rPr>
      <w:b/>
    </w:rPr>
  </w:style>
  <w:style w:type="paragraph" w:customStyle="1" w:styleId="fpHeading1">
    <w:name w:val="fp Heading 1"/>
    <w:basedOn w:val="Normal"/>
    <w:qFormat/>
    <w:rsid w:val="0034443B"/>
    <w:pPr>
      <w:keepNext/>
      <w:spacing w:after="160"/>
    </w:pPr>
    <w:rPr>
      <w:b/>
      <w:u w:val="single"/>
    </w:rPr>
  </w:style>
  <w:style w:type="paragraph" w:customStyle="1" w:styleId="fpHeading2">
    <w:name w:val="fp Heading 2"/>
    <w:basedOn w:val="Normal"/>
    <w:qFormat/>
    <w:rsid w:val="0034443B"/>
    <w:pPr>
      <w:keepNext/>
      <w:spacing w:after="40"/>
    </w:pPr>
    <w:rPr>
      <w:b/>
      <w:i/>
    </w:rPr>
  </w:style>
  <w:style w:type="paragraph" w:customStyle="1" w:styleId="TableHeading">
    <w:name w:val="Table Heading"/>
    <w:basedOn w:val="Normal"/>
    <w:link w:val="TableHeadingChar"/>
    <w:qFormat/>
    <w:rsid w:val="00D62A14"/>
    <w:pPr>
      <w:spacing w:before="40" w:after="40"/>
      <w:jc w:val="center"/>
    </w:pPr>
    <w:rPr>
      <w:b/>
      <w:sz w:val="18"/>
      <w:szCs w:val="18"/>
    </w:rPr>
  </w:style>
  <w:style w:type="paragraph" w:customStyle="1" w:styleId="TableText">
    <w:name w:val="Table Text"/>
    <w:basedOn w:val="Normal"/>
    <w:link w:val="TableTextChar"/>
    <w:qFormat/>
    <w:rsid w:val="00D62A14"/>
    <w:pPr>
      <w:spacing w:before="40" w:after="40"/>
      <w:jc w:val="left"/>
    </w:pPr>
    <w:rPr>
      <w:sz w:val="18"/>
      <w:szCs w:val="18"/>
    </w:rPr>
  </w:style>
  <w:style w:type="paragraph" w:customStyle="1" w:styleId="ContentsHdg">
    <w:name w:val="Contents Hdg"/>
    <w:basedOn w:val="Heading1"/>
    <w:rsid w:val="00C97B1D"/>
    <w:pPr>
      <w:numPr>
        <w:numId w:val="0"/>
      </w:numPr>
    </w:pPr>
  </w:style>
  <w:style w:type="paragraph" w:styleId="TOC1">
    <w:name w:val="toc 1"/>
    <w:basedOn w:val="Normal"/>
    <w:next w:val="Normal"/>
    <w:autoRedefine/>
    <w:uiPriority w:val="39"/>
    <w:rsid w:val="00AE538C"/>
    <w:pPr>
      <w:tabs>
        <w:tab w:val="left" w:pos="360"/>
        <w:tab w:val="right" w:leader="dot" w:pos="9344"/>
      </w:tabs>
    </w:pPr>
  </w:style>
  <w:style w:type="paragraph" w:styleId="TOC2">
    <w:name w:val="toc 2"/>
    <w:basedOn w:val="Normal"/>
    <w:next w:val="Normal"/>
    <w:autoRedefine/>
    <w:uiPriority w:val="39"/>
    <w:rsid w:val="00AE538C"/>
    <w:pPr>
      <w:tabs>
        <w:tab w:val="left" w:pos="1080"/>
        <w:tab w:val="right" w:leader="dot" w:pos="9344"/>
      </w:tabs>
      <w:ind w:left="360"/>
    </w:pPr>
  </w:style>
  <w:style w:type="paragraph" w:customStyle="1" w:styleId="TableorFigureTitle">
    <w:name w:val="Table or Figure Title"/>
    <w:basedOn w:val="Normal"/>
    <w:link w:val="TableorFigureTitleChar"/>
    <w:qFormat/>
    <w:rsid w:val="0075439D"/>
    <w:pPr>
      <w:keepNext/>
      <w:spacing w:before="240" w:after="40"/>
    </w:pPr>
    <w:rPr>
      <w:rFonts w:ascii="Calibri" w:hAnsi="Calibri"/>
      <w:szCs w:val="22"/>
    </w:rPr>
  </w:style>
  <w:style w:type="character" w:styleId="Hyperlink">
    <w:name w:val="Hyperlink"/>
    <w:basedOn w:val="DefaultParagraphFont"/>
    <w:rsid w:val="00AE538C"/>
    <w:rPr>
      <w:color w:val="0000FF"/>
      <w:u w:val="single"/>
    </w:rPr>
  </w:style>
  <w:style w:type="character" w:styleId="PageNumber">
    <w:name w:val="page number"/>
    <w:basedOn w:val="DefaultParagraphFont"/>
    <w:rsid w:val="00D25328"/>
  </w:style>
  <w:style w:type="paragraph" w:styleId="BalloonText">
    <w:name w:val="Balloon Text"/>
    <w:basedOn w:val="Normal"/>
    <w:semiHidden/>
    <w:rsid w:val="003705CD"/>
    <w:rPr>
      <w:rFonts w:ascii="Tahoma" w:hAnsi="Tahoma" w:cs="Tahoma"/>
      <w:sz w:val="16"/>
      <w:szCs w:val="16"/>
    </w:rPr>
  </w:style>
  <w:style w:type="table" w:styleId="TableGrid">
    <w:name w:val="Table Grid"/>
    <w:basedOn w:val="TableNormal"/>
    <w:rsid w:val="00B3015E"/>
    <w:pPr>
      <w:spacing w:after="120" w:line="276"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913260"/>
    <w:rPr>
      <w:sz w:val="20"/>
      <w:szCs w:val="20"/>
    </w:rPr>
  </w:style>
  <w:style w:type="character" w:styleId="FootnoteReference">
    <w:name w:val="footnote reference"/>
    <w:basedOn w:val="DefaultParagraphFont"/>
    <w:semiHidden/>
    <w:rsid w:val="00913260"/>
    <w:rPr>
      <w:vertAlign w:val="superscript"/>
    </w:rPr>
  </w:style>
  <w:style w:type="character" w:customStyle="1" w:styleId="FooterChar">
    <w:name w:val="Footer Char"/>
    <w:basedOn w:val="DefaultParagraphFont"/>
    <w:link w:val="Footer"/>
    <w:rsid w:val="007F60FA"/>
    <w:rPr>
      <w:rFonts w:ascii="Calibri" w:hAnsi="Calibri"/>
      <w:sz w:val="18"/>
      <w:szCs w:val="24"/>
    </w:rPr>
  </w:style>
  <w:style w:type="character" w:customStyle="1" w:styleId="HeaderChar">
    <w:name w:val="Header Char"/>
    <w:basedOn w:val="DefaultParagraphFont"/>
    <w:link w:val="Header"/>
    <w:semiHidden/>
    <w:locked/>
    <w:rsid w:val="006A22E4"/>
    <w:rPr>
      <w:rFonts w:ascii="Calibri" w:hAnsi="Calibri"/>
      <w:sz w:val="18"/>
      <w:szCs w:val="18"/>
      <w:lang w:val="en-AU" w:eastAsia="en-AU" w:bidi="ar-SA"/>
    </w:rPr>
  </w:style>
  <w:style w:type="character" w:customStyle="1" w:styleId="TableorFigureTitleChar">
    <w:name w:val="Table or Figure Title Char"/>
    <w:basedOn w:val="DefaultParagraphFont"/>
    <w:link w:val="TableorFigureTitle"/>
    <w:rsid w:val="0075439D"/>
    <w:rPr>
      <w:rFonts w:ascii="Calibri" w:hAnsi="Calibri"/>
      <w:sz w:val="22"/>
      <w:szCs w:val="22"/>
    </w:rPr>
  </w:style>
  <w:style w:type="character" w:customStyle="1" w:styleId="TableTextChar">
    <w:name w:val="Table Text Char"/>
    <w:basedOn w:val="DefaultParagraphFont"/>
    <w:link w:val="TableText"/>
    <w:rsid w:val="004440AD"/>
    <w:rPr>
      <w:rFonts w:ascii="Arial" w:hAnsi="Arial"/>
      <w:sz w:val="18"/>
      <w:szCs w:val="18"/>
    </w:rPr>
  </w:style>
  <w:style w:type="character" w:customStyle="1" w:styleId="TableHeadingChar">
    <w:name w:val="Table Heading Char"/>
    <w:basedOn w:val="DefaultParagraphFont"/>
    <w:link w:val="TableHeading"/>
    <w:rsid w:val="004440AD"/>
    <w:rPr>
      <w:rFonts w:ascii="Arial" w:hAnsi="Arial"/>
      <w:b/>
      <w:sz w:val="18"/>
      <w:szCs w:val="18"/>
    </w:rPr>
  </w:style>
  <w:style w:type="character" w:customStyle="1" w:styleId="DotPointChar">
    <w:name w:val="Dot Point Char"/>
    <w:basedOn w:val="DefaultParagraphFont"/>
    <w:link w:val="DotPoint"/>
    <w:rsid w:val="004440AD"/>
    <w:rPr>
      <w:rFonts w:ascii="Arial" w:hAnsi="Arial"/>
      <w:sz w:val="22"/>
      <w:szCs w:val="24"/>
    </w:rPr>
  </w:style>
  <w:style w:type="paragraph" w:customStyle="1" w:styleId="FigTblNote">
    <w:name w:val="Fig Tbl Note"/>
    <w:basedOn w:val="Footer"/>
    <w:next w:val="Normal"/>
    <w:link w:val="FigTblNoteChar"/>
    <w:qFormat/>
    <w:rsid w:val="007A5D02"/>
  </w:style>
  <w:style w:type="character" w:customStyle="1" w:styleId="FigTblNoteChar">
    <w:name w:val="Fig Tbl Note Char"/>
    <w:basedOn w:val="FooterChar"/>
    <w:link w:val="FigTblNote"/>
    <w:rsid w:val="007A5D02"/>
    <w:rPr>
      <w:rFonts w:ascii="Calibri" w:hAnsi="Calibri"/>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toc 1" w:uiPriority="39"/>
    <w:lsdException w:name="toc 2" w:uiPriority="39"/>
    <w:lsdException w:name="footer" w:qFormat="1"/>
    <w:lsdException w:name="caption"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D62A14"/>
    <w:pPr>
      <w:spacing w:after="120" w:line="276" w:lineRule="auto"/>
      <w:jc w:val="both"/>
    </w:pPr>
    <w:rPr>
      <w:rFonts w:ascii="Arial" w:hAnsi="Arial"/>
      <w:sz w:val="22"/>
      <w:szCs w:val="24"/>
    </w:rPr>
  </w:style>
  <w:style w:type="paragraph" w:styleId="Heading1">
    <w:name w:val="heading 1"/>
    <w:basedOn w:val="Numbering"/>
    <w:next w:val="Normal"/>
    <w:qFormat/>
    <w:rsid w:val="00812957"/>
    <w:pPr>
      <w:keepNext/>
      <w:pageBreakBefore/>
      <w:numPr>
        <w:numId w:val="18"/>
      </w:numPr>
      <w:tabs>
        <w:tab w:val="clear" w:pos="432"/>
        <w:tab w:val="left" w:pos="709"/>
      </w:tabs>
      <w:ind w:left="709" w:hanging="709"/>
      <w:outlineLvl w:val="0"/>
    </w:pPr>
    <w:rPr>
      <w:rFonts w:ascii="Calibri" w:hAnsi="Calibri"/>
      <w:sz w:val="40"/>
      <w:szCs w:val="52"/>
    </w:rPr>
  </w:style>
  <w:style w:type="paragraph" w:styleId="Heading2">
    <w:name w:val="heading 2"/>
    <w:basedOn w:val="Numbering"/>
    <w:next w:val="Numbering"/>
    <w:qFormat/>
    <w:rsid w:val="00812957"/>
    <w:pPr>
      <w:keepNext/>
      <w:numPr>
        <w:ilvl w:val="1"/>
        <w:numId w:val="18"/>
      </w:numPr>
      <w:tabs>
        <w:tab w:val="clear" w:pos="576"/>
        <w:tab w:val="num" w:pos="709"/>
      </w:tabs>
      <w:ind w:left="709" w:hanging="709"/>
      <w:outlineLvl w:val="1"/>
    </w:pPr>
    <w:rPr>
      <w:rFonts w:ascii="Calibri" w:hAnsi="Calibri"/>
      <w:sz w:val="32"/>
      <w:szCs w:val="44"/>
    </w:rPr>
  </w:style>
  <w:style w:type="paragraph" w:styleId="Heading3">
    <w:name w:val="heading 3"/>
    <w:basedOn w:val="Normal"/>
    <w:next w:val="Normal"/>
    <w:qFormat/>
    <w:rsid w:val="00D62A14"/>
    <w:pPr>
      <w:keepNext/>
      <w:numPr>
        <w:ilvl w:val="2"/>
        <w:numId w:val="18"/>
      </w:numPr>
      <w:spacing w:after="80"/>
      <w:outlineLvl w:val="2"/>
    </w:pPr>
    <w:rPr>
      <w:rFonts w:ascii="Corbel" w:hAnsi="Corbel"/>
      <w:b/>
      <w:i/>
    </w:rPr>
  </w:style>
  <w:style w:type="paragraph" w:styleId="Heading4">
    <w:name w:val="heading 4"/>
    <w:basedOn w:val="Normal"/>
    <w:next w:val="Normal"/>
    <w:rsid w:val="00F84987"/>
    <w:pPr>
      <w:keepNext/>
      <w:numPr>
        <w:ilvl w:val="3"/>
        <w:numId w:val="18"/>
      </w:numPr>
      <w:spacing w:before="240" w:after="60"/>
      <w:outlineLvl w:val="3"/>
    </w:pPr>
    <w:rPr>
      <w:rFonts w:ascii="Times New Roman" w:hAnsi="Times New Roman"/>
      <w:b/>
      <w:bCs/>
      <w:sz w:val="28"/>
      <w:szCs w:val="28"/>
    </w:rPr>
  </w:style>
  <w:style w:type="paragraph" w:styleId="Heading5">
    <w:name w:val="heading 5"/>
    <w:basedOn w:val="Normal"/>
    <w:next w:val="Normal"/>
    <w:rsid w:val="00F84987"/>
    <w:pPr>
      <w:numPr>
        <w:ilvl w:val="4"/>
        <w:numId w:val="18"/>
      </w:numPr>
      <w:spacing w:before="240" w:after="60"/>
      <w:outlineLvl w:val="4"/>
    </w:pPr>
    <w:rPr>
      <w:b/>
      <w:bCs/>
      <w:i/>
      <w:iCs/>
      <w:sz w:val="26"/>
      <w:szCs w:val="26"/>
    </w:rPr>
  </w:style>
  <w:style w:type="paragraph" w:styleId="Heading6">
    <w:name w:val="heading 6"/>
    <w:basedOn w:val="Normal"/>
    <w:next w:val="Normal"/>
    <w:rsid w:val="00F84987"/>
    <w:pPr>
      <w:numPr>
        <w:ilvl w:val="5"/>
        <w:numId w:val="18"/>
      </w:numPr>
      <w:spacing w:before="240" w:after="60"/>
      <w:outlineLvl w:val="5"/>
    </w:pPr>
    <w:rPr>
      <w:rFonts w:ascii="Times New Roman" w:hAnsi="Times New Roman"/>
      <w:b/>
      <w:bCs/>
      <w:szCs w:val="22"/>
    </w:rPr>
  </w:style>
  <w:style w:type="paragraph" w:styleId="Heading7">
    <w:name w:val="heading 7"/>
    <w:basedOn w:val="Normal"/>
    <w:next w:val="Normal"/>
    <w:rsid w:val="00F84987"/>
    <w:pPr>
      <w:numPr>
        <w:ilvl w:val="6"/>
        <w:numId w:val="18"/>
      </w:numPr>
      <w:spacing w:before="240" w:after="60"/>
      <w:outlineLvl w:val="6"/>
    </w:pPr>
    <w:rPr>
      <w:rFonts w:ascii="Times New Roman" w:hAnsi="Times New Roman"/>
      <w:sz w:val="24"/>
    </w:rPr>
  </w:style>
  <w:style w:type="paragraph" w:styleId="Heading8">
    <w:name w:val="heading 8"/>
    <w:basedOn w:val="Normal"/>
    <w:next w:val="Normal"/>
    <w:rsid w:val="00F84987"/>
    <w:pPr>
      <w:numPr>
        <w:ilvl w:val="7"/>
        <w:numId w:val="18"/>
      </w:numPr>
      <w:spacing w:before="240" w:after="60"/>
      <w:outlineLvl w:val="7"/>
    </w:pPr>
    <w:rPr>
      <w:rFonts w:ascii="Times New Roman" w:hAnsi="Times New Roman"/>
      <w:i/>
      <w:iCs/>
      <w:sz w:val="24"/>
    </w:rPr>
  </w:style>
  <w:style w:type="paragraph" w:styleId="Heading9">
    <w:name w:val="heading 9"/>
    <w:basedOn w:val="Normal"/>
    <w:next w:val="Normal"/>
    <w:rsid w:val="00F84987"/>
    <w:pPr>
      <w:numPr>
        <w:ilvl w:val="8"/>
        <w:numId w:val="18"/>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C55CF"/>
    <w:pPr>
      <w:tabs>
        <w:tab w:val="center" w:pos="4153"/>
        <w:tab w:val="right" w:pos="8306"/>
      </w:tabs>
      <w:spacing w:line="204" w:lineRule="auto"/>
    </w:pPr>
    <w:rPr>
      <w:rFonts w:ascii="Calibri" w:hAnsi="Calibri"/>
      <w:sz w:val="18"/>
      <w:szCs w:val="18"/>
    </w:rPr>
  </w:style>
  <w:style w:type="paragraph" w:styleId="Footer">
    <w:name w:val="footer"/>
    <w:basedOn w:val="Normal"/>
    <w:link w:val="FooterChar"/>
    <w:qFormat/>
    <w:rsid w:val="007F60FA"/>
    <w:pPr>
      <w:tabs>
        <w:tab w:val="center" w:pos="4153"/>
        <w:tab w:val="right" w:pos="8306"/>
      </w:tabs>
      <w:spacing w:after="0"/>
      <w:jc w:val="left"/>
    </w:pPr>
    <w:rPr>
      <w:rFonts w:ascii="Calibri" w:hAnsi="Calibri"/>
      <w:sz w:val="18"/>
    </w:rPr>
  </w:style>
  <w:style w:type="paragraph" w:customStyle="1" w:styleId="DotPoint">
    <w:name w:val="Dot Point"/>
    <w:basedOn w:val="Normal"/>
    <w:link w:val="DotPointChar"/>
    <w:qFormat/>
    <w:rsid w:val="00D62A14"/>
    <w:pPr>
      <w:numPr>
        <w:numId w:val="19"/>
      </w:numPr>
      <w:spacing w:after="40"/>
    </w:pPr>
  </w:style>
  <w:style w:type="paragraph" w:customStyle="1" w:styleId="DotPointIndent">
    <w:name w:val="Dot Point Indent"/>
    <w:basedOn w:val="Normal"/>
    <w:qFormat/>
    <w:rsid w:val="00B27934"/>
    <w:pPr>
      <w:numPr>
        <w:numId w:val="5"/>
      </w:numPr>
      <w:tabs>
        <w:tab w:val="clear" w:pos="360"/>
        <w:tab w:val="num" w:pos="720"/>
      </w:tabs>
      <w:spacing w:after="40"/>
      <w:ind w:left="714" w:hanging="357"/>
    </w:pPr>
  </w:style>
  <w:style w:type="paragraph" w:customStyle="1" w:styleId="Numbering">
    <w:name w:val="Numbering"/>
    <w:basedOn w:val="Normal"/>
    <w:qFormat/>
    <w:rsid w:val="00D62A14"/>
    <w:pPr>
      <w:numPr>
        <w:numId w:val="20"/>
      </w:numPr>
    </w:pPr>
  </w:style>
  <w:style w:type="paragraph" w:customStyle="1" w:styleId="RE">
    <w:name w:val="RE:"/>
    <w:basedOn w:val="Normal"/>
    <w:rsid w:val="004C6385"/>
    <w:rPr>
      <w:b/>
    </w:rPr>
  </w:style>
  <w:style w:type="paragraph" w:customStyle="1" w:styleId="fpHeading1">
    <w:name w:val="fp Heading 1"/>
    <w:basedOn w:val="Normal"/>
    <w:qFormat/>
    <w:rsid w:val="0034443B"/>
    <w:pPr>
      <w:keepNext/>
      <w:spacing w:after="160"/>
    </w:pPr>
    <w:rPr>
      <w:b/>
      <w:u w:val="single"/>
    </w:rPr>
  </w:style>
  <w:style w:type="paragraph" w:customStyle="1" w:styleId="fpHeading2">
    <w:name w:val="fp Heading 2"/>
    <w:basedOn w:val="Normal"/>
    <w:qFormat/>
    <w:rsid w:val="0034443B"/>
    <w:pPr>
      <w:keepNext/>
      <w:spacing w:after="40"/>
    </w:pPr>
    <w:rPr>
      <w:b/>
      <w:i/>
    </w:rPr>
  </w:style>
  <w:style w:type="paragraph" w:customStyle="1" w:styleId="TableHeading">
    <w:name w:val="Table Heading"/>
    <w:basedOn w:val="Normal"/>
    <w:link w:val="TableHeadingChar"/>
    <w:qFormat/>
    <w:rsid w:val="00D62A14"/>
    <w:pPr>
      <w:spacing w:before="40" w:after="40"/>
      <w:jc w:val="center"/>
    </w:pPr>
    <w:rPr>
      <w:b/>
      <w:sz w:val="18"/>
      <w:szCs w:val="18"/>
    </w:rPr>
  </w:style>
  <w:style w:type="paragraph" w:customStyle="1" w:styleId="TableText">
    <w:name w:val="Table Text"/>
    <w:basedOn w:val="Normal"/>
    <w:link w:val="TableTextChar"/>
    <w:qFormat/>
    <w:rsid w:val="00D62A14"/>
    <w:pPr>
      <w:spacing w:before="40" w:after="40"/>
      <w:jc w:val="left"/>
    </w:pPr>
    <w:rPr>
      <w:sz w:val="18"/>
      <w:szCs w:val="18"/>
    </w:rPr>
  </w:style>
  <w:style w:type="paragraph" w:customStyle="1" w:styleId="ContentsHdg">
    <w:name w:val="Contents Hdg"/>
    <w:basedOn w:val="Heading1"/>
    <w:rsid w:val="00C97B1D"/>
    <w:pPr>
      <w:numPr>
        <w:numId w:val="0"/>
      </w:numPr>
    </w:pPr>
  </w:style>
  <w:style w:type="paragraph" w:styleId="TOC1">
    <w:name w:val="toc 1"/>
    <w:basedOn w:val="Normal"/>
    <w:next w:val="Normal"/>
    <w:autoRedefine/>
    <w:uiPriority w:val="39"/>
    <w:rsid w:val="00AE538C"/>
    <w:pPr>
      <w:tabs>
        <w:tab w:val="left" w:pos="360"/>
        <w:tab w:val="right" w:leader="dot" w:pos="9344"/>
      </w:tabs>
    </w:pPr>
  </w:style>
  <w:style w:type="paragraph" w:styleId="TOC2">
    <w:name w:val="toc 2"/>
    <w:basedOn w:val="Normal"/>
    <w:next w:val="Normal"/>
    <w:autoRedefine/>
    <w:uiPriority w:val="39"/>
    <w:rsid w:val="00AE538C"/>
    <w:pPr>
      <w:tabs>
        <w:tab w:val="left" w:pos="1080"/>
        <w:tab w:val="right" w:leader="dot" w:pos="9344"/>
      </w:tabs>
      <w:ind w:left="360"/>
    </w:pPr>
  </w:style>
  <w:style w:type="paragraph" w:customStyle="1" w:styleId="TableorFigureTitle">
    <w:name w:val="Table or Figure Title"/>
    <w:basedOn w:val="Normal"/>
    <w:link w:val="TableorFigureTitleChar"/>
    <w:qFormat/>
    <w:rsid w:val="0075439D"/>
    <w:pPr>
      <w:keepNext/>
      <w:spacing w:before="240" w:after="40"/>
    </w:pPr>
    <w:rPr>
      <w:rFonts w:ascii="Calibri" w:hAnsi="Calibri"/>
      <w:szCs w:val="22"/>
    </w:rPr>
  </w:style>
  <w:style w:type="character" w:styleId="Hyperlink">
    <w:name w:val="Hyperlink"/>
    <w:basedOn w:val="DefaultParagraphFont"/>
    <w:rsid w:val="00AE538C"/>
    <w:rPr>
      <w:color w:val="0000FF"/>
      <w:u w:val="single"/>
    </w:rPr>
  </w:style>
  <w:style w:type="character" w:styleId="PageNumber">
    <w:name w:val="page number"/>
    <w:basedOn w:val="DefaultParagraphFont"/>
    <w:rsid w:val="00D25328"/>
  </w:style>
  <w:style w:type="paragraph" w:styleId="BalloonText">
    <w:name w:val="Balloon Text"/>
    <w:basedOn w:val="Normal"/>
    <w:semiHidden/>
    <w:rsid w:val="003705CD"/>
    <w:rPr>
      <w:rFonts w:ascii="Tahoma" w:hAnsi="Tahoma" w:cs="Tahoma"/>
      <w:sz w:val="16"/>
      <w:szCs w:val="16"/>
    </w:rPr>
  </w:style>
  <w:style w:type="table" w:styleId="TableGrid">
    <w:name w:val="Table Grid"/>
    <w:basedOn w:val="TableNormal"/>
    <w:rsid w:val="00B3015E"/>
    <w:pPr>
      <w:spacing w:after="120" w:line="276"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913260"/>
    <w:rPr>
      <w:sz w:val="20"/>
      <w:szCs w:val="20"/>
    </w:rPr>
  </w:style>
  <w:style w:type="character" w:styleId="FootnoteReference">
    <w:name w:val="footnote reference"/>
    <w:basedOn w:val="DefaultParagraphFont"/>
    <w:semiHidden/>
    <w:rsid w:val="00913260"/>
    <w:rPr>
      <w:vertAlign w:val="superscript"/>
    </w:rPr>
  </w:style>
  <w:style w:type="character" w:customStyle="1" w:styleId="FooterChar">
    <w:name w:val="Footer Char"/>
    <w:basedOn w:val="DefaultParagraphFont"/>
    <w:link w:val="Footer"/>
    <w:rsid w:val="007F60FA"/>
    <w:rPr>
      <w:rFonts w:ascii="Calibri" w:hAnsi="Calibri"/>
      <w:sz w:val="18"/>
      <w:szCs w:val="24"/>
    </w:rPr>
  </w:style>
  <w:style w:type="character" w:customStyle="1" w:styleId="HeaderChar">
    <w:name w:val="Header Char"/>
    <w:basedOn w:val="DefaultParagraphFont"/>
    <w:link w:val="Header"/>
    <w:semiHidden/>
    <w:locked/>
    <w:rsid w:val="006A22E4"/>
    <w:rPr>
      <w:rFonts w:ascii="Calibri" w:hAnsi="Calibri"/>
      <w:sz w:val="18"/>
      <w:szCs w:val="18"/>
      <w:lang w:val="en-AU" w:eastAsia="en-AU" w:bidi="ar-SA"/>
    </w:rPr>
  </w:style>
  <w:style w:type="character" w:customStyle="1" w:styleId="TableorFigureTitleChar">
    <w:name w:val="Table or Figure Title Char"/>
    <w:basedOn w:val="DefaultParagraphFont"/>
    <w:link w:val="TableorFigureTitle"/>
    <w:rsid w:val="0075439D"/>
    <w:rPr>
      <w:rFonts w:ascii="Calibri" w:hAnsi="Calibri"/>
      <w:sz w:val="22"/>
      <w:szCs w:val="22"/>
    </w:rPr>
  </w:style>
  <w:style w:type="character" w:customStyle="1" w:styleId="TableTextChar">
    <w:name w:val="Table Text Char"/>
    <w:basedOn w:val="DefaultParagraphFont"/>
    <w:link w:val="TableText"/>
    <w:rsid w:val="004440AD"/>
    <w:rPr>
      <w:rFonts w:ascii="Arial" w:hAnsi="Arial"/>
      <w:sz w:val="18"/>
      <w:szCs w:val="18"/>
    </w:rPr>
  </w:style>
  <w:style w:type="character" w:customStyle="1" w:styleId="TableHeadingChar">
    <w:name w:val="Table Heading Char"/>
    <w:basedOn w:val="DefaultParagraphFont"/>
    <w:link w:val="TableHeading"/>
    <w:rsid w:val="004440AD"/>
    <w:rPr>
      <w:rFonts w:ascii="Arial" w:hAnsi="Arial"/>
      <w:b/>
      <w:sz w:val="18"/>
      <w:szCs w:val="18"/>
    </w:rPr>
  </w:style>
  <w:style w:type="character" w:customStyle="1" w:styleId="DotPointChar">
    <w:name w:val="Dot Point Char"/>
    <w:basedOn w:val="DefaultParagraphFont"/>
    <w:link w:val="DotPoint"/>
    <w:rsid w:val="004440AD"/>
    <w:rPr>
      <w:rFonts w:ascii="Arial" w:hAnsi="Arial"/>
      <w:sz w:val="22"/>
      <w:szCs w:val="24"/>
    </w:rPr>
  </w:style>
  <w:style w:type="paragraph" w:customStyle="1" w:styleId="FigTblNote">
    <w:name w:val="Fig Tbl Note"/>
    <w:basedOn w:val="Footer"/>
    <w:next w:val="Normal"/>
    <w:link w:val="FigTblNoteChar"/>
    <w:qFormat/>
    <w:rsid w:val="007A5D02"/>
  </w:style>
  <w:style w:type="character" w:customStyle="1" w:styleId="FigTblNoteChar">
    <w:name w:val="Fig Tbl Note Char"/>
    <w:basedOn w:val="FooterChar"/>
    <w:link w:val="FigTblNote"/>
    <w:rsid w:val="007A5D02"/>
    <w:rPr>
      <w:rFonts w:ascii="Calibri" w:hAnsi="Calibri"/>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061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hdphoto" Target="media/hdphoto4.wdp"/><Relationship Id="rId26" Type="http://schemas.openxmlformats.org/officeDocument/2006/relationships/image" Target="media/image12.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footer" Target="footer4.xml"/><Relationship Id="rId46" Type="http://schemas.openxmlformats.org/officeDocument/2006/relationships/image" Target="media/image28.pn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4.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footer" Target="footer3.xml"/><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G"/><Relationship Id="rId28" Type="http://schemas.openxmlformats.org/officeDocument/2006/relationships/footer" Target="footer1.xml"/><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footer" Target="footer2.xml"/><Relationship Id="rId44"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header" Target="header1.xml"/><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w\AppData\Roaming\Microsoft\Templates\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55DDE-D04A-487A-9B41-542AEE523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Template>
  <TotalTime>1</TotalTime>
  <Pages>31</Pages>
  <Words>3782</Words>
  <Characters>21804</Characters>
  <Application>Microsoft Office Word</Application>
  <DocSecurity>4</DocSecurity>
  <Lines>181</Lines>
  <Paragraphs>51</Paragraphs>
  <ScaleCrop>false</ScaleCrop>
  <HeadingPairs>
    <vt:vector size="2" baseType="variant">
      <vt:variant>
        <vt:lpstr>Title</vt:lpstr>
      </vt:variant>
      <vt:variant>
        <vt:i4>1</vt:i4>
      </vt:variant>
    </vt:vector>
  </HeadingPairs>
  <TitlesOfParts>
    <vt:vector size="1" baseType="lpstr">
      <vt:lpstr>Job Name</vt:lpstr>
    </vt:vector>
  </TitlesOfParts>
  <Company>Hewlett-Packard Company</Company>
  <LinksUpToDate>false</LinksUpToDate>
  <CharactersWithSpaces>25535</CharactersWithSpaces>
  <SharedDoc>false</SharedDoc>
  <HLinks>
    <vt:vector size="18" baseType="variant">
      <vt:variant>
        <vt:i4>6488098</vt:i4>
      </vt:variant>
      <vt:variant>
        <vt:i4>111</vt:i4>
      </vt:variant>
      <vt:variant>
        <vt:i4>0</vt:i4>
      </vt:variant>
      <vt:variant>
        <vt:i4>5</vt:i4>
      </vt:variant>
      <vt:variant>
        <vt:lpwstr>http://www.vline.com.au/timetables/</vt:lpwstr>
      </vt:variant>
      <vt:variant>
        <vt:lpwstr/>
      </vt:variant>
      <vt:variant>
        <vt:i4>2031706</vt:i4>
      </vt:variant>
      <vt:variant>
        <vt:i4>108</vt:i4>
      </vt:variant>
      <vt:variant>
        <vt:i4>0</vt:i4>
      </vt:variant>
      <vt:variant>
        <vt:i4>5</vt:i4>
      </vt:variant>
      <vt:variant>
        <vt:lpwstr>http://www.metlinkmelbourne.com.au/timetables/regional-buses/</vt:lpwstr>
      </vt:variant>
      <vt:variant>
        <vt:lpwstr/>
      </vt:variant>
      <vt:variant>
        <vt:i4>2556003</vt:i4>
      </vt:variant>
      <vt:variant>
        <vt:i4>105</vt:i4>
      </vt:variant>
      <vt:variant>
        <vt:i4>0</vt:i4>
      </vt:variant>
      <vt:variant>
        <vt:i4>5</vt:i4>
      </vt:variant>
      <vt:variant>
        <vt:lpwstr>http://crashstat1.roads.vic.gov.au/crashstats/crash.htm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Name</dc:title>
  <dc:creator>ESR Drew</dc:creator>
  <cp:lastModifiedBy>Stefanie Riches</cp:lastModifiedBy>
  <cp:revision>2</cp:revision>
  <cp:lastPrinted>2013-06-18T00:43:00Z</cp:lastPrinted>
  <dcterms:created xsi:type="dcterms:W3CDTF">2013-07-29T05:19:00Z</dcterms:created>
  <dcterms:modified xsi:type="dcterms:W3CDTF">2013-07-29T05:19:00Z</dcterms:modified>
</cp:coreProperties>
</file>