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077" w:rsidRDefault="003F744B" w:rsidP="00E36718">
      <w:pPr>
        <w:jc w:val="right"/>
        <w:rPr>
          <w:noProof/>
        </w:rPr>
      </w:pPr>
      <w:r>
        <w:rPr>
          <w:noProof/>
        </w:rPr>
        <mc:AlternateContent>
          <mc:Choice Requires="wps">
            <w:drawing>
              <wp:anchor distT="0" distB="0" distL="114300" distR="114300" simplePos="0" relativeHeight="251630584" behindDoc="0" locked="0" layoutInCell="1" allowOverlap="1" wp14:anchorId="43AFA6A7" wp14:editId="449925BE">
                <wp:simplePos x="0" y="0"/>
                <wp:positionH relativeFrom="column">
                  <wp:posOffset>-72390</wp:posOffset>
                </wp:positionH>
                <wp:positionV relativeFrom="paragraph">
                  <wp:posOffset>4890770</wp:posOffset>
                </wp:positionV>
                <wp:extent cx="3314700" cy="2800350"/>
                <wp:effectExtent l="3810" t="4445" r="0" b="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6C" w:rsidRDefault="008B5F6C" w:rsidP="00644C50">
                            <w:pPr>
                              <w:rPr>
                                <w:noProof/>
                              </w:rPr>
                            </w:pPr>
                          </w:p>
                          <w:p w:rsidR="008B5F6C" w:rsidRDefault="008B5F6C" w:rsidP="00644C50"/>
                          <w:p w:rsidR="008B5F6C" w:rsidRDefault="008B5F6C" w:rsidP="00644C50"/>
                          <w:p w:rsidR="008B5F6C" w:rsidRPr="00D62AD9" w:rsidRDefault="008B5F6C" w:rsidP="00644C50">
                            <w:pPr>
                              <w:pStyle w:val="Preparedfor"/>
                              <w:rPr>
                                <w:color w:val="4D4742" w:themeColor="accent3" w:themeShade="80"/>
                              </w:rPr>
                            </w:pPr>
                            <w:r w:rsidRPr="00D62AD9">
                              <w:rPr>
                                <w:color w:val="4D4742" w:themeColor="accent3" w:themeShade="80"/>
                              </w:rPr>
                              <w:t>Prepared for</w:t>
                            </w:r>
                          </w:p>
                          <w:p w:rsidR="008B5F6C" w:rsidRPr="00D62AD9" w:rsidRDefault="00C965C6" w:rsidP="00644C50">
                            <w:pPr>
                              <w:pStyle w:val="Preparedfor"/>
                              <w:rPr>
                                <w:color w:val="4D4742" w:themeColor="accent3" w:themeShade="80"/>
                              </w:rPr>
                            </w:pPr>
                            <w:sdt>
                              <w:sdtPr>
                                <w:rPr>
                                  <w:color w:val="4D4742" w:themeColor="accent3" w:themeShade="80"/>
                                </w:rPr>
                                <w:alias w:val="Client Name"/>
                                <w:id w:val="24634346"/>
                                <w:dataBinding w:prefixMappings="xmlns:ns0='http://schemas.openxmlformats.org/officeDocument/2006/extended-properties' " w:xpath="/ns0:Properties[1]/ns0:Company[1]" w:storeItemID="{6668398D-A668-4E3E-A5EB-62B293D839F1}"/>
                                <w:text/>
                              </w:sdtPr>
                              <w:sdtEndPr>
                                <w:rPr>
                                  <w:color w:val="4D4742" w:themeColor="accent3" w:themeShade="80"/>
                                </w:rPr>
                              </w:sdtEndPr>
                              <w:sdtContent>
                                <w:r w:rsidR="008B5F6C" w:rsidRPr="00D62AD9">
                                  <w:rPr>
                                    <w:color w:val="4D4742" w:themeColor="accent3" w:themeShade="80"/>
                                  </w:rPr>
                                  <w:t>Coles</w:t>
                                </w:r>
                              </w:sdtContent>
                            </w:sdt>
                          </w:p>
                          <w:p w:rsidR="008B5F6C" w:rsidRPr="00D62AD9" w:rsidRDefault="008B5F6C" w:rsidP="00644C50">
                            <w:pPr>
                              <w:rPr>
                                <w:color w:val="4D4742" w:themeColor="accent3" w:themeShade="80"/>
                              </w:rPr>
                            </w:pPr>
                          </w:p>
                          <w:p w:rsidR="008B5F6C" w:rsidRPr="00D62AD9" w:rsidRDefault="00D62AD9">
                            <w:pPr>
                              <w:rPr>
                                <w:color w:val="4D4742" w:themeColor="accent3" w:themeShade="80"/>
                                <w:sz w:val="24"/>
                              </w:rPr>
                            </w:pPr>
                            <w:r w:rsidRPr="00D62AD9">
                              <w:rPr>
                                <w:color w:val="4D4742" w:themeColor="accent3" w:themeShade="80"/>
                                <w:sz w:val="24"/>
                              </w:rPr>
                              <w:t>22 May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5.7pt;margin-top:385.1pt;width:261pt;height:220.5pt;z-index:251630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xJugIAALw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" filled="f" stroked="f">
                <v:textbox>
                  <w:txbxContent>
                    <w:p w:rsidR="008B5F6C" w:rsidRDefault="008B5F6C" w:rsidP="00644C50">
                      <w:pPr>
                        <w:rPr>
                          <w:noProof/>
                        </w:rPr>
                      </w:pPr>
                    </w:p>
                    <w:p w:rsidR="008B5F6C" w:rsidRDefault="008B5F6C" w:rsidP="00644C50"/>
                    <w:p w:rsidR="008B5F6C" w:rsidRDefault="008B5F6C" w:rsidP="00644C50"/>
                    <w:p w:rsidR="008B5F6C" w:rsidRPr="00D62AD9" w:rsidRDefault="008B5F6C" w:rsidP="00644C50">
                      <w:pPr>
                        <w:pStyle w:val="Preparedfor"/>
                        <w:rPr>
                          <w:color w:val="4D4742" w:themeColor="accent3" w:themeShade="80"/>
                        </w:rPr>
                      </w:pPr>
                      <w:r w:rsidRPr="00D62AD9">
                        <w:rPr>
                          <w:color w:val="4D4742" w:themeColor="accent3" w:themeShade="80"/>
                        </w:rPr>
                        <w:t>Prepared for</w:t>
                      </w:r>
                    </w:p>
                    <w:p w:rsidR="008B5F6C" w:rsidRPr="00D62AD9" w:rsidRDefault="00C965C6" w:rsidP="00644C50">
                      <w:pPr>
                        <w:pStyle w:val="Preparedfor"/>
                        <w:rPr>
                          <w:color w:val="4D4742" w:themeColor="accent3" w:themeShade="80"/>
                        </w:rPr>
                      </w:pPr>
                      <w:sdt>
                        <w:sdtPr>
                          <w:rPr>
                            <w:color w:val="4D4742" w:themeColor="accent3" w:themeShade="80"/>
                          </w:rPr>
                          <w:alias w:val="Client Name"/>
                          <w:id w:val="24634346"/>
                          <w:dataBinding w:prefixMappings="xmlns:ns0='http://schemas.openxmlformats.org/officeDocument/2006/extended-properties' " w:xpath="/ns0:Properties[1]/ns0:Company[1]" w:storeItemID="{6668398D-A668-4E3E-A5EB-62B293D839F1}"/>
                          <w:text/>
                        </w:sdtPr>
                        <w:sdtEndPr>
                          <w:rPr>
                            <w:color w:val="4D4742" w:themeColor="accent3" w:themeShade="80"/>
                          </w:rPr>
                        </w:sdtEndPr>
                        <w:sdtContent>
                          <w:r w:rsidR="008B5F6C" w:rsidRPr="00D62AD9">
                            <w:rPr>
                              <w:color w:val="4D4742" w:themeColor="accent3" w:themeShade="80"/>
                            </w:rPr>
                            <w:t>Coles</w:t>
                          </w:r>
                        </w:sdtContent>
                      </w:sdt>
                    </w:p>
                    <w:p w:rsidR="008B5F6C" w:rsidRPr="00D62AD9" w:rsidRDefault="008B5F6C" w:rsidP="00644C50">
                      <w:pPr>
                        <w:rPr>
                          <w:color w:val="4D4742" w:themeColor="accent3" w:themeShade="80"/>
                        </w:rPr>
                      </w:pPr>
                    </w:p>
                    <w:p w:rsidR="008B5F6C" w:rsidRPr="00D62AD9" w:rsidRDefault="00D62AD9">
                      <w:pPr>
                        <w:rPr>
                          <w:color w:val="4D4742" w:themeColor="accent3" w:themeShade="80"/>
                          <w:sz w:val="24"/>
                        </w:rPr>
                      </w:pPr>
                      <w:r w:rsidRPr="00D62AD9">
                        <w:rPr>
                          <w:color w:val="4D4742" w:themeColor="accent3" w:themeShade="80"/>
                          <w:sz w:val="24"/>
                        </w:rPr>
                        <w:t>22 May 2014</w:t>
                      </w:r>
                    </w:p>
                  </w:txbxContent>
                </v:textbox>
              </v:shape>
            </w:pict>
          </mc:Fallback>
        </mc:AlternateContent>
      </w:r>
      <w:r w:rsidR="00174B91">
        <w:rPr>
          <w:noProof/>
        </w:rPr>
        <w:drawing>
          <wp:anchor distT="0" distB="0" distL="114300" distR="114300" simplePos="0" relativeHeight="251632634" behindDoc="1" locked="0" layoutInCell="1" allowOverlap="1" wp14:anchorId="4249B208" wp14:editId="203FA5BD">
            <wp:simplePos x="0" y="0"/>
            <wp:positionH relativeFrom="column">
              <wp:posOffset>4023360</wp:posOffset>
            </wp:positionH>
            <wp:positionV relativeFrom="paragraph">
              <wp:posOffset>4445</wp:posOffset>
            </wp:positionV>
            <wp:extent cx="2094865" cy="457200"/>
            <wp:effectExtent l="19050" t="0" r="635" b="0"/>
            <wp:wrapNone/>
            <wp:docPr id="10" name="Picture 9" descr="CardnoLogo__registered_rgb_st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noLogo__registered_rgb_stf[3].jpg"/>
                    <pic:cNvPicPr/>
                  </pic:nvPicPr>
                  <pic:blipFill>
                    <a:blip r:embed="rId13"/>
                    <a:stretch>
                      <a:fillRect/>
                    </a:stretch>
                  </pic:blipFill>
                  <pic:spPr>
                    <a:xfrm>
                      <a:off x="0" y="0"/>
                      <a:ext cx="2094865" cy="457200"/>
                    </a:xfrm>
                    <a:prstGeom prst="rect">
                      <a:avLst/>
                    </a:prstGeom>
                  </pic:spPr>
                </pic:pic>
              </a:graphicData>
            </a:graphic>
          </wp:anchor>
        </w:drawing>
      </w:r>
    </w:p>
    <w:bookmarkStart w:id="0" w:name="CoverImages"/>
    <w:p w:rsidR="001C326C" w:rsidRDefault="003F744B" w:rsidP="00EE1EE8">
      <w:pPr>
        <w:rPr>
          <w:noProof/>
        </w:rPr>
      </w:pPr>
      <w:r>
        <w:rPr>
          <w:noProof/>
        </w:rPr>
        <mc:AlternateContent>
          <mc:Choice Requires="wps">
            <w:drawing>
              <wp:anchor distT="0" distB="0" distL="114300" distR="114300" simplePos="0" relativeHeight="251634684" behindDoc="0" locked="0" layoutInCell="1" allowOverlap="1" wp14:anchorId="44C60C6A" wp14:editId="7CD726A8">
                <wp:simplePos x="0" y="0"/>
                <wp:positionH relativeFrom="column">
                  <wp:posOffset>-72390</wp:posOffset>
                </wp:positionH>
                <wp:positionV relativeFrom="paragraph">
                  <wp:posOffset>2096770</wp:posOffset>
                </wp:positionV>
                <wp:extent cx="3876675" cy="2286000"/>
                <wp:effectExtent l="3810" t="1270" r="0" b="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rPr>
                              <w:alias w:val="Title"/>
                              <w:tag w:val=""/>
                              <w:id w:val="24634295"/>
                              <w:dataBinding w:prefixMappings="xmlns:ns0='http://purl.org/dc/elements/1.1/' xmlns:ns1='http://schemas.openxmlformats.org/package/2006/metadata/core-properties' " w:xpath="/ns1:coreProperties[1]/ns0:title[1]" w:storeItemID="{6C3C8BC8-F283-45AE-878A-BAB7291924A1}"/>
                              <w:text w:multiLine="1"/>
                            </w:sdtPr>
                            <w:sdtEndPr/>
                            <w:sdtContent>
                              <w:p w:rsidR="008B5F6C" w:rsidRPr="004824C4" w:rsidRDefault="008B5F6C" w:rsidP="007223C0">
                                <w:pPr>
                                  <w:pStyle w:val="Title"/>
                                  <w:rPr>
                                    <w:color w:val="FFFFFF" w:themeColor="background1"/>
                                  </w:rPr>
                                </w:pPr>
                                <w:r>
                                  <w:rPr>
                                    <w:color w:val="FFFFFF" w:themeColor="background1"/>
                                  </w:rPr>
                                  <w:t>Traffic and Transport Assessment</w:t>
                                </w:r>
                              </w:p>
                            </w:sdtContent>
                          </w:sdt>
                          <w:p w:rsidR="008B5F6C" w:rsidRPr="004824C4" w:rsidRDefault="008B5F6C" w:rsidP="007223C0">
                            <w:pPr>
                              <w:rPr>
                                <w:color w:val="FFFFFF" w:themeColor="background1"/>
                              </w:rPr>
                            </w:pPr>
                          </w:p>
                          <w:p w:rsidR="008B5F6C" w:rsidRPr="004824C4" w:rsidRDefault="00C965C6" w:rsidP="007223C0">
                            <w:pPr>
                              <w:pStyle w:val="Subtitle"/>
                              <w:rPr>
                                <w:color w:val="FFFFFF" w:themeColor="background1"/>
                              </w:rPr>
                            </w:pPr>
                            <w:sdt>
                              <w:sdtPr>
                                <w:rPr>
                                  <w:color w:val="FFFFFF" w:themeColor="background1"/>
                                </w:rPr>
                                <w:alias w:val="Project Name"/>
                                <w:tag w:val="Project Name"/>
                                <w:id w:val="24634296"/>
                                <w:dataBinding w:prefixMappings="xmlns:ns0='http://purl.org/dc/elements/1.1/' xmlns:ns1='http://schemas.openxmlformats.org/package/2006/metadata/core-properties' " w:xpath="/ns1:coreProperties[1]/ns0:subject[1]" w:storeItemID="{6C3C8BC8-F283-45AE-878A-BAB7291924A1}"/>
                                <w:text/>
                              </w:sdtPr>
                              <w:sdtEndPr/>
                              <w:sdtContent>
                                <w:r w:rsidR="008B5F6C">
                                  <w:rPr>
                                    <w:color w:val="FFFFFF" w:themeColor="background1"/>
                                  </w:rPr>
                                  <w:t>Proposed Supermarket, Drysdale</w:t>
                                </w:r>
                              </w:sdtContent>
                            </w:sdt>
                          </w:p>
                          <w:p w:rsidR="008B5F6C" w:rsidRPr="004824C4" w:rsidRDefault="008B5F6C" w:rsidP="007223C0">
                            <w:pPr>
                              <w:pStyle w:val="Preparedfor"/>
                              <w:rPr>
                                <w:color w:val="FFFFFF" w:themeColor="background1"/>
                              </w:rPr>
                            </w:pPr>
                          </w:p>
                          <w:sdt>
                            <w:sdtPr>
                              <w:rPr>
                                <w:color w:val="FFFFFF" w:themeColor="background1"/>
                              </w:rPr>
                              <w:alias w:val="Job reference"/>
                              <w:tag w:val="Job reference"/>
                              <w:id w:val="24634297"/>
                              <w:dataBinding w:prefixMappings="xmlns:ns0='http://schemas.microsoft.com/office/2006/coverPageProps' " w:xpath="/ns0:CoverPageProperties[1]/ns0:CompanyPhone[1]" w:storeItemID="{55AF091B-3C7A-41E3-B477-F2FDAA23CFDA}"/>
                              <w:text/>
                            </w:sdtPr>
                            <w:sdtEndPr/>
                            <w:sdtContent>
                              <w:p w:rsidR="008B5F6C" w:rsidRDefault="008B5F6C" w:rsidP="007223C0">
                                <w:r>
                                  <w:rPr>
                                    <w:color w:val="FFFFFF" w:themeColor="background1"/>
                                  </w:rPr>
                                  <w:t>CG120668</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5.7pt;margin-top:165.1pt;width:305.25pt;height:180pt;z-index:251634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" filled="f" stroked="f">
                <v:textbox>
                  <w:txbxContent>
                    <w:sdt>
                      <w:sdtPr>
                        <w:rPr>
                          <w:color w:val="FFFFFF" w:themeColor="background1"/>
                        </w:rPr>
                        <w:alias w:val="Title"/>
                        <w:tag w:val=""/>
                        <w:id w:val="24634295"/>
                        <w:dataBinding w:prefixMappings="xmlns:ns0='http://purl.org/dc/elements/1.1/' xmlns:ns1='http://schemas.openxmlformats.org/package/2006/metadata/core-properties' " w:xpath="/ns1:coreProperties[1]/ns0:title[1]" w:storeItemID="{6C3C8BC8-F283-45AE-878A-BAB7291924A1}"/>
                        <w:text w:multiLine="1"/>
                      </w:sdtPr>
                      <w:sdtContent>
                        <w:p w:rsidR="008B5F6C" w:rsidRPr="004824C4" w:rsidRDefault="008B5F6C" w:rsidP="007223C0">
                          <w:pPr>
                            <w:pStyle w:val="Title"/>
                            <w:rPr>
                              <w:color w:val="FFFFFF" w:themeColor="background1"/>
                            </w:rPr>
                          </w:pPr>
                          <w:r>
                            <w:rPr>
                              <w:color w:val="FFFFFF" w:themeColor="background1"/>
                            </w:rPr>
                            <w:t>Traffic and Transport Assessment</w:t>
                          </w:r>
                        </w:p>
                      </w:sdtContent>
                    </w:sdt>
                    <w:p w:rsidR="008B5F6C" w:rsidRPr="004824C4" w:rsidRDefault="008B5F6C" w:rsidP="007223C0">
                      <w:pPr>
                        <w:rPr>
                          <w:color w:val="FFFFFF" w:themeColor="background1"/>
                        </w:rPr>
                      </w:pPr>
                    </w:p>
                    <w:p w:rsidR="008B5F6C" w:rsidRPr="004824C4" w:rsidRDefault="008B5F6C" w:rsidP="007223C0">
                      <w:pPr>
                        <w:pStyle w:val="Subtitle"/>
                        <w:rPr>
                          <w:color w:val="FFFFFF" w:themeColor="background1"/>
                        </w:rPr>
                      </w:pPr>
                      <w:sdt>
                        <w:sdtPr>
                          <w:rPr>
                            <w:color w:val="FFFFFF" w:themeColor="background1"/>
                          </w:rPr>
                          <w:alias w:val="Project Name"/>
                          <w:tag w:val="Project Name"/>
                          <w:id w:val="24634296"/>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rPr>
                            <w:t>Proposed Supermarket, Drysdale</w:t>
                          </w:r>
                        </w:sdtContent>
                      </w:sdt>
                    </w:p>
                    <w:p w:rsidR="008B5F6C" w:rsidRPr="004824C4" w:rsidRDefault="008B5F6C" w:rsidP="007223C0">
                      <w:pPr>
                        <w:pStyle w:val="Preparedfor"/>
                        <w:rPr>
                          <w:color w:val="FFFFFF" w:themeColor="background1"/>
                        </w:rPr>
                      </w:pPr>
                    </w:p>
                    <w:sdt>
                      <w:sdtPr>
                        <w:rPr>
                          <w:color w:val="FFFFFF" w:themeColor="background1"/>
                        </w:rPr>
                        <w:alias w:val="Job reference"/>
                        <w:tag w:val="Job reference"/>
                        <w:id w:val="24634297"/>
                        <w:dataBinding w:prefixMappings="xmlns:ns0='http://schemas.microsoft.com/office/2006/coverPageProps' " w:xpath="/ns0:CoverPageProperties[1]/ns0:CompanyPhone[1]" w:storeItemID="{55AF091B-3C7A-41E3-B477-F2FDAA23CFDA}"/>
                        <w:text/>
                      </w:sdtPr>
                      <w:sdtContent>
                        <w:p w:rsidR="008B5F6C" w:rsidRDefault="008B5F6C" w:rsidP="007223C0">
                          <w:r>
                            <w:rPr>
                              <w:color w:val="FFFFFF" w:themeColor="background1"/>
                            </w:rPr>
                            <w:t>CG120668</w:t>
                          </w:r>
                        </w:p>
                      </w:sdtContent>
                    </w:sdt>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64F2E74D" wp14:editId="55A060F1">
                <wp:simplePos x="0" y="0"/>
                <wp:positionH relativeFrom="page">
                  <wp:posOffset>4858385</wp:posOffset>
                </wp:positionH>
                <wp:positionV relativeFrom="page">
                  <wp:posOffset>3056890</wp:posOffset>
                </wp:positionV>
                <wp:extent cx="2938145" cy="2592070"/>
                <wp:effectExtent l="0" t="0" r="0" b="0"/>
                <wp:wrapNone/>
                <wp:docPr id="41" name="Freeform 11" descr="Description: E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938145" cy="2592070"/>
                        </a:xfrm>
                        <a:custGeom>
                          <a:avLst/>
                          <a:gdLst>
                            <a:gd name="T0" fmla="*/ 333655 w 4301"/>
                            <a:gd name="T1" fmla="*/ 2679 h 3795"/>
                            <a:gd name="T2" fmla="*/ 2821331 w 4301"/>
                            <a:gd name="T3" fmla="*/ 0 h 3795"/>
                            <a:gd name="T4" fmla="*/ 2841431 w 4301"/>
                            <a:gd name="T5" fmla="*/ 20094 h 3795"/>
                            <a:gd name="T6" fmla="*/ 2861530 w 4301"/>
                            <a:gd name="T7" fmla="*/ 1235788 h 3795"/>
                            <a:gd name="T8" fmla="*/ 2881630 w 4301"/>
                            <a:gd name="T9" fmla="*/ 2541905 h 3795"/>
                            <a:gd name="T10" fmla="*/ 2776441 w 4301"/>
                            <a:gd name="T11" fmla="*/ 2533198 h 3795"/>
                            <a:gd name="T12" fmla="*/ 28810 w 4301"/>
                            <a:gd name="T13" fmla="*/ 2533198 h 3795"/>
                            <a:gd name="T14" fmla="*/ 0 w 4301"/>
                            <a:gd name="T15" fmla="*/ 1259231 h 3795"/>
                            <a:gd name="T16" fmla="*/ 333655 w 4301"/>
                            <a:gd name="T17" fmla="*/ 2679 h 37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01" h="3795">
                              <a:moveTo>
                                <a:pt x="498" y="4"/>
                              </a:moveTo>
                              <a:lnTo>
                                <a:pt x="4211" y="0"/>
                              </a:lnTo>
                              <a:lnTo>
                                <a:pt x="4241" y="30"/>
                              </a:lnTo>
                              <a:lnTo>
                                <a:pt x="4271" y="1845"/>
                              </a:lnTo>
                              <a:lnTo>
                                <a:pt x="4301" y="3795"/>
                              </a:lnTo>
                              <a:lnTo>
                                <a:pt x="4144" y="3782"/>
                              </a:lnTo>
                              <a:lnTo>
                                <a:pt x="43" y="3782"/>
                              </a:lnTo>
                              <a:lnTo>
                                <a:pt x="0" y="1880"/>
                              </a:lnTo>
                              <a:lnTo>
                                <a:pt x="498" y="4"/>
                              </a:lnTo>
                              <a:close/>
                            </a:path>
                          </a:pathLst>
                        </a:custGeom>
                        <a:blipFill dpi="0" rotWithShape="1">
                          <a:blip r:embed="rId14"/>
                          <a:srcRect/>
                          <a:stretch>
                            <a:fillRect b="-4632"/>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alt="Description: Description: EO" style="position:absolute;margin-left:382.55pt;margin-top:240.7pt;width:231.35pt;height:204.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01,3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AAEAAAACAAIAAgACAAAAAAAAAAAAAAAAAAAAAAAAAIoAAQAAAAQACAAAAAAAAAAA&#10;AAAAAAAAAAAAAAAAAAAAAAAAAAAAAAAAAAAAAAAAAAAAAAAAAAAAAAAAAAAAAAAAAAAAAAAAAAAA&#10;AAAAAAAAAAAAAAAAAAAAAAAAAAAAAAAAAAAAAAAAAAAAAAAAAAAAAAAAAAAAAAAAAAAAAAAAAAAA&#10;AAAAAAAAAKABAAAAABAACAABAAEAgALgAQAAAAAAAAAAAAAIAI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AAAAAAAAAKAAAA//8AAP//EgABAUAAAAC4ZCj9oeZp&#10;CjrkgZk76qCzCAD/f/9///8iAAEA////////////////////////////////////////SUkqAN4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EAAgAEAAAAUjk4AAIABwAE&#10;AAAAMDEwMAEQAwABAAAA4AgAAAIQAwABAAAAqAYAAAAAAAAAqyIA8QAAAEAAGgC1AAAAQA4AAEAO&#10;AAAGAAMBAwABAAAABgAAABoBBQABAAAAlA0AABsBBQABAAAAnA0AACgBAwABAAAAAgAAAAECBAAB&#10;AAAA9BMAAAICBAABAAAAACwAAAAAAAC0AAAAAQAAALQ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2P/bAIQACQYGCAYFCQgHCAoJCQsNFg8NDAwNHBMVEBYhHSMiIRwgHyQpNCwkJzEnHh8tPS0x&#10;Njc6OjoiKj9EPjhCMzc5NgEJCQkMCgwUDAwUDwoKCg8aGgoKGhpPGhoaGhpPT09PT09PT09PT09P&#10;T09PT09PT09PT09PT09PT09PT09PT09P/8AAEQgAeACgAwEhAAIRAQMRAf/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" path="m498,4l4211,r30,30l4271,1845r30,1950l4144,3782r-4101,l,1880,498,4xe" stroked="f">
                <v:fill r:id="rId15" o:title=" EO" recolor="t" rotate="t" type="frame"/>
                <v:path arrowok="t" o:connecttype="custom" o:connectlocs="227929963,1829817;1927337729,0;1941068655,13724652;1954798898,844070883;1968529825,1736178048;1896671993,1730230972;19680995,1730230972;0,860082977;227929963,1829817" o:connectangles="0,0,0,0,0,0,0,0,0"/>
                <o:lock v:ext="edit" aspectratio="t"/>
                <w10:wrap anchorx="page" anchory="page"/>
              </v:shape>
            </w:pict>
          </mc:Fallback>
        </mc:AlternateContent>
      </w:r>
      <w:r w:rsidR="008A5381">
        <w:rPr>
          <w:noProof/>
        </w:rPr>
        <w:drawing>
          <wp:anchor distT="0" distB="0" distL="114300" distR="114300" simplePos="0" relativeHeight="251629559" behindDoc="0" locked="0" layoutInCell="1" allowOverlap="1" wp14:anchorId="04B3F3F1" wp14:editId="06A217BB">
            <wp:simplePos x="0" y="0"/>
            <wp:positionH relativeFrom="page">
              <wp:posOffset>0</wp:posOffset>
            </wp:positionH>
            <wp:positionV relativeFrom="line">
              <wp:posOffset>-1056005</wp:posOffset>
            </wp:positionV>
            <wp:extent cx="7562850" cy="1068705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 section page A4.png"/>
                    <pic:cNvPicPr/>
                  </pic:nvPicPr>
                  <pic:blipFill>
                    <a:blip r:embed="rId16"/>
                    <a:stretch>
                      <a:fillRect/>
                    </a:stretch>
                  </pic:blipFill>
                  <pic:spPr>
                    <a:xfrm>
                      <a:off x="0" y="0"/>
                      <a:ext cx="7562850" cy="10687050"/>
                    </a:xfrm>
                    <a:prstGeom prst="rect">
                      <a:avLst/>
                    </a:prstGeom>
                    <a:blipFill>
                      <a:blip r:embed="rId17"/>
                      <a:stretch>
                        <a:fillRect/>
                      </a:stretch>
                    </a:blipFill>
                  </pic:spPr>
                </pic:pic>
              </a:graphicData>
            </a:graphic>
            <wp14:sizeRelV relativeFrom="margin">
              <wp14:pctHeight>0</wp14:pctHeight>
            </wp14:sizeRelV>
          </wp:anchor>
        </w:drawing>
      </w:r>
    </w:p>
    <w:bookmarkEnd w:id="0"/>
    <w:p w:rsidR="001C326C" w:rsidRDefault="001C326C" w:rsidP="00EE1EE8">
      <w:pPr>
        <w:rPr>
          <w:noProof/>
        </w:rPr>
      </w:pPr>
    </w:p>
    <w:p w:rsidR="00E36718" w:rsidRDefault="00E36718" w:rsidP="00EE1EE8">
      <w:pPr>
        <w:rPr>
          <w:noProof/>
        </w:rPr>
      </w:pPr>
    </w:p>
    <w:p w:rsidR="00E36718" w:rsidRDefault="00E36718" w:rsidP="00EE1EE8">
      <w:pPr>
        <w:rPr>
          <w:noProof/>
        </w:rPr>
      </w:pPr>
    </w:p>
    <w:p w:rsidR="00E36718" w:rsidRDefault="00E36718" w:rsidP="00EE1EE8">
      <w:pPr>
        <w:rPr>
          <w:noProof/>
        </w:rPr>
      </w:pPr>
    </w:p>
    <w:p w:rsidR="00500583" w:rsidRDefault="00500583" w:rsidP="00EE1EE8">
      <w:pPr>
        <w:rPr>
          <w:noProof/>
        </w:rPr>
      </w:pPr>
    </w:p>
    <w:p w:rsidR="00500583" w:rsidRDefault="00500583" w:rsidP="00EE1EE8">
      <w:pPr>
        <w:rPr>
          <w:noProof/>
        </w:rPr>
      </w:pPr>
    </w:p>
    <w:p w:rsidR="00500583" w:rsidRDefault="00500583" w:rsidP="00EE1EE8">
      <w:pPr>
        <w:rPr>
          <w:noProof/>
        </w:rPr>
      </w:pPr>
    </w:p>
    <w:p w:rsidR="00E36718" w:rsidRDefault="00E36718" w:rsidP="00EE1EE8">
      <w:pPr>
        <w:rPr>
          <w:noProof/>
        </w:rPr>
      </w:pPr>
    </w:p>
    <w:p w:rsidR="00E36718" w:rsidRDefault="00E36718" w:rsidP="00EE1EE8">
      <w:pPr>
        <w:rPr>
          <w:noProof/>
        </w:rPr>
      </w:pPr>
    </w:p>
    <w:p w:rsidR="00E36718" w:rsidRDefault="00E36718" w:rsidP="00EE1EE8">
      <w:pPr>
        <w:rPr>
          <w:noProof/>
        </w:rPr>
      </w:pPr>
    </w:p>
    <w:p w:rsidR="00E36718" w:rsidRDefault="00E36718" w:rsidP="00EE1EE8">
      <w:pPr>
        <w:rPr>
          <w:noProof/>
        </w:rPr>
      </w:pPr>
    </w:p>
    <w:p w:rsidR="00E36718" w:rsidRDefault="00E36718" w:rsidP="00EE1EE8">
      <w:pPr>
        <w:rPr>
          <w:noProof/>
        </w:rPr>
      </w:pPr>
    </w:p>
    <w:p w:rsidR="007223C0" w:rsidRDefault="007223C0" w:rsidP="00EE1EE8">
      <w:pPr>
        <w:rPr>
          <w:noProof/>
        </w:rPr>
      </w:pPr>
    </w:p>
    <w:p w:rsidR="007223C0" w:rsidRDefault="003F744B" w:rsidP="00EE1EE8">
      <w:pPr>
        <w:rPr>
          <w:noProof/>
        </w:rPr>
      </w:pPr>
      <w:r>
        <w:rPr>
          <w:noProof/>
        </w:rPr>
        <mc:AlternateContent>
          <mc:Choice Requires="wps">
            <w:drawing>
              <wp:anchor distT="0" distB="0" distL="114300" distR="114300" simplePos="0" relativeHeight="251658240" behindDoc="1" locked="0" layoutInCell="1" allowOverlap="1" wp14:anchorId="137516BC" wp14:editId="0DF5EDD0">
                <wp:simplePos x="0" y="0"/>
                <wp:positionH relativeFrom="column">
                  <wp:posOffset>-72390</wp:posOffset>
                </wp:positionH>
                <wp:positionV relativeFrom="paragraph">
                  <wp:posOffset>61595</wp:posOffset>
                </wp:positionV>
                <wp:extent cx="3876675" cy="2286000"/>
                <wp:effectExtent l="3810" t="4445" r="0" b="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tag w:val=""/>
                              <w:id w:val="24634292"/>
                              <w:dataBinding w:prefixMappings="xmlns:ns0='http://purl.org/dc/elements/1.1/' xmlns:ns1='http://schemas.openxmlformats.org/package/2006/metadata/core-properties' " w:xpath="/ns1:coreProperties[1]/ns0:title[1]" w:storeItemID="{6C3C8BC8-F283-45AE-878A-BAB7291924A1}"/>
                              <w:text w:multiLine="1"/>
                            </w:sdtPr>
                            <w:sdtEndPr/>
                            <w:sdtContent>
                              <w:p w:rsidR="008B5F6C" w:rsidRPr="007223C0" w:rsidRDefault="008B5F6C" w:rsidP="00817229">
                                <w:pPr>
                                  <w:pStyle w:val="Title"/>
                                </w:pPr>
                                <w:r>
                                  <w:t>Traffic and Transport Assessment</w:t>
                                </w:r>
                              </w:p>
                            </w:sdtContent>
                          </w:sdt>
                          <w:p w:rsidR="008B5F6C" w:rsidRPr="007223C0" w:rsidRDefault="008B5F6C" w:rsidP="00817229">
                            <w:pPr>
                              <w:rPr>
                                <w:color w:val="565A5C"/>
                              </w:rPr>
                            </w:pPr>
                          </w:p>
                          <w:p w:rsidR="008B5F6C" w:rsidRPr="007223C0" w:rsidRDefault="00C965C6" w:rsidP="00817229">
                            <w:pPr>
                              <w:pStyle w:val="Subtitle"/>
                            </w:pPr>
                            <w:sdt>
                              <w:sdtPr>
                                <w:alias w:val="Project Name"/>
                                <w:tag w:val="Project Name"/>
                                <w:id w:val="24634293"/>
                                <w:dataBinding w:prefixMappings="xmlns:ns0='http://purl.org/dc/elements/1.1/' xmlns:ns1='http://schemas.openxmlformats.org/package/2006/metadata/core-properties' " w:xpath="/ns1:coreProperties[1]/ns0:subject[1]" w:storeItemID="{6C3C8BC8-F283-45AE-878A-BAB7291924A1}"/>
                                <w:text/>
                              </w:sdtPr>
                              <w:sdtEndPr/>
                              <w:sdtContent>
                                <w:r w:rsidR="008B5F6C">
                                  <w:t>Proposed Supermarket, Drysdale</w:t>
                                </w:r>
                              </w:sdtContent>
                            </w:sdt>
                          </w:p>
                          <w:p w:rsidR="008B5F6C" w:rsidRPr="007223C0" w:rsidRDefault="008B5F6C" w:rsidP="00817229">
                            <w:pPr>
                              <w:pStyle w:val="Preparedfor"/>
                            </w:pPr>
                          </w:p>
                          <w:sdt>
                            <w:sdtPr>
                              <w:rPr>
                                <w:color w:val="565A5C"/>
                              </w:rPr>
                              <w:alias w:val="Job reference"/>
                              <w:tag w:val=""/>
                              <w:id w:val="24634294"/>
                              <w:dataBinding w:prefixMappings="xmlns:ns0='http://schemas.microsoft.com/office/2006/coverPageProps' " w:xpath="/ns0:CoverPageProperties[1]/ns0:CompanyPhone[1]" w:storeItemID="{55AF091B-3C7A-41E3-B477-F2FDAA23CFDA}"/>
                              <w:text/>
                            </w:sdtPr>
                            <w:sdtEndPr/>
                            <w:sdtContent>
                              <w:p w:rsidR="008B5F6C" w:rsidRPr="007223C0" w:rsidRDefault="008B5F6C" w:rsidP="00817229">
                                <w:pPr>
                                  <w:rPr>
                                    <w:color w:val="565A5C"/>
                                  </w:rPr>
                                </w:pPr>
                                <w:r>
                                  <w:rPr>
                                    <w:color w:val="565A5C"/>
                                  </w:rPr>
                                  <w:t>CG120668</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5.7pt;margin-top:4.85pt;width:305.25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" filled="f" stroked="f">
                <v:textbox>
                  <w:txbxContent>
                    <w:sdt>
                      <w:sdtPr>
                        <w:alias w:val="Title"/>
                        <w:tag w:val=""/>
                        <w:id w:val="24634292"/>
                        <w:dataBinding w:prefixMappings="xmlns:ns0='http://purl.org/dc/elements/1.1/' xmlns:ns1='http://schemas.openxmlformats.org/package/2006/metadata/core-properties' " w:xpath="/ns1:coreProperties[1]/ns0:title[1]" w:storeItemID="{6C3C8BC8-F283-45AE-878A-BAB7291924A1}"/>
                        <w:text w:multiLine="1"/>
                      </w:sdtPr>
                      <w:sdtContent>
                        <w:p w:rsidR="008B5F6C" w:rsidRPr="007223C0" w:rsidRDefault="008B5F6C" w:rsidP="00817229">
                          <w:pPr>
                            <w:pStyle w:val="Title"/>
                          </w:pPr>
                          <w:r>
                            <w:t>Traffic and Transport Assessment</w:t>
                          </w:r>
                        </w:p>
                      </w:sdtContent>
                    </w:sdt>
                    <w:p w:rsidR="008B5F6C" w:rsidRPr="007223C0" w:rsidRDefault="008B5F6C" w:rsidP="00817229">
                      <w:pPr>
                        <w:rPr>
                          <w:color w:val="565A5C"/>
                        </w:rPr>
                      </w:pPr>
                    </w:p>
                    <w:p w:rsidR="008B5F6C" w:rsidRPr="007223C0" w:rsidRDefault="008B5F6C" w:rsidP="00817229">
                      <w:pPr>
                        <w:pStyle w:val="Subtitle"/>
                      </w:pPr>
                      <w:sdt>
                        <w:sdtPr>
                          <w:alias w:val="Project Name"/>
                          <w:tag w:val="Project Name"/>
                          <w:id w:val="24634293"/>
                          <w:dataBinding w:prefixMappings="xmlns:ns0='http://purl.org/dc/elements/1.1/' xmlns:ns1='http://schemas.openxmlformats.org/package/2006/metadata/core-properties' " w:xpath="/ns1:coreProperties[1]/ns0:subject[1]" w:storeItemID="{6C3C8BC8-F283-45AE-878A-BAB7291924A1}"/>
                          <w:text/>
                        </w:sdtPr>
                        <w:sdtContent>
                          <w:r>
                            <w:t>Proposed Supermarket, Drysdale</w:t>
                          </w:r>
                        </w:sdtContent>
                      </w:sdt>
                    </w:p>
                    <w:p w:rsidR="008B5F6C" w:rsidRPr="007223C0" w:rsidRDefault="008B5F6C" w:rsidP="00817229">
                      <w:pPr>
                        <w:pStyle w:val="Preparedfor"/>
                      </w:pPr>
                    </w:p>
                    <w:sdt>
                      <w:sdtPr>
                        <w:rPr>
                          <w:color w:val="565A5C"/>
                        </w:rPr>
                        <w:alias w:val="Job reference"/>
                        <w:tag w:val=""/>
                        <w:id w:val="24634294"/>
                        <w:dataBinding w:prefixMappings="xmlns:ns0='http://schemas.microsoft.com/office/2006/coverPageProps' " w:xpath="/ns0:CoverPageProperties[1]/ns0:CompanyPhone[1]" w:storeItemID="{55AF091B-3C7A-41E3-B477-F2FDAA23CFDA}"/>
                        <w:text/>
                      </w:sdtPr>
                      <w:sdtContent>
                        <w:p w:rsidR="008B5F6C" w:rsidRPr="007223C0" w:rsidRDefault="008B5F6C" w:rsidP="00817229">
                          <w:pPr>
                            <w:rPr>
                              <w:color w:val="565A5C"/>
                            </w:rPr>
                          </w:pPr>
                          <w:r>
                            <w:rPr>
                              <w:color w:val="565A5C"/>
                            </w:rPr>
                            <w:t>CG120668</w:t>
                          </w:r>
                        </w:p>
                      </w:sdtContent>
                    </w:sdt>
                  </w:txbxContent>
                </v:textbox>
              </v:shape>
            </w:pict>
          </mc:Fallback>
        </mc:AlternateContent>
      </w:r>
    </w:p>
    <w:p w:rsidR="007223C0" w:rsidRDefault="007223C0" w:rsidP="00EE1EE8">
      <w:pPr>
        <w:rPr>
          <w:noProof/>
        </w:rPr>
      </w:pPr>
    </w:p>
    <w:p w:rsidR="007223C0" w:rsidRDefault="007223C0" w:rsidP="00EE1EE8">
      <w:pPr>
        <w:rPr>
          <w:noProof/>
        </w:rPr>
      </w:pPr>
    </w:p>
    <w:p w:rsidR="007223C0" w:rsidRDefault="007223C0" w:rsidP="00EE1EE8">
      <w:pPr>
        <w:rPr>
          <w:noProof/>
        </w:rPr>
      </w:pPr>
    </w:p>
    <w:p w:rsidR="007223C0" w:rsidRDefault="007223C0" w:rsidP="00EE1EE8">
      <w:pPr>
        <w:rPr>
          <w:noProof/>
        </w:rPr>
      </w:pPr>
    </w:p>
    <w:p w:rsidR="007223C0" w:rsidRDefault="007223C0" w:rsidP="00EE1EE8">
      <w:pPr>
        <w:rPr>
          <w:noProof/>
        </w:rPr>
      </w:pPr>
    </w:p>
    <w:p w:rsidR="007223C0" w:rsidRDefault="007223C0" w:rsidP="00EE1EE8">
      <w:pPr>
        <w:rPr>
          <w:noProof/>
        </w:rPr>
      </w:pPr>
    </w:p>
    <w:p w:rsidR="00E36718" w:rsidRDefault="00E36718" w:rsidP="00EE1EE8">
      <w:pPr>
        <w:rPr>
          <w:noProof/>
        </w:rPr>
      </w:pPr>
    </w:p>
    <w:p w:rsidR="007223C0" w:rsidRDefault="007223C0" w:rsidP="00EE1EE8">
      <w:pPr>
        <w:rPr>
          <w:noProof/>
        </w:rPr>
      </w:pPr>
    </w:p>
    <w:p w:rsidR="007223C0" w:rsidRDefault="007223C0" w:rsidP="00EE1EE8">
      <w:pPr>
        <w:rPr>
          <w:noProof/>
        </w:rPr>
      </w:pPr>
    </w:p>
    <w:p w:rsidR="007223C0" w:rsidRDefault="007223C0" w:rsidP="00EE1EE8">
      <w:pPr>
        <w:rPr>
          <w:noProof/>
        </w:rPr>
      </w:pPr>
    </w:p>
    <w:p w:rsidR="007223C0" w:rsidRDefault="007223C0" w:rsidP="00EE1EE8">
      <w:pPr>
        <w:rPr>
          <w:noProof/>
        </w:rPr>
      </w:pPr>
    </w:p>
    <w:p w:rsidR="007223C0" w:rsidRDefault="007223C0" w:rsidP="00EE1EE8">
      <w:pPr>
        <w:rPr>
          <w:noProof/>
        </w:rPr>
      </w:pPr>
    </w:p>
    <w:p w:rsidR="007223C0" w:rsidRDefault="007223C0" w:rsidP="00EE1EE8">
      <w:pPr>
        <w:rPr>
          <w:noProof/>
        </w:rPr>
      </w:pPr>
    </w:p>
    <w:p w:rsidR="007223C0" w:rsidRDefault="007223C0" w:rsidP="00EE1EE8">
      <w:pPr>
        <w:rPr>
          <w:noProof/>
        </w:rPr>
      </w:pPr>
    </w:p>
    <w:p w:rsidR="00E36718" w:rsidRDefault="00E36718" w:rsidP="00EE1EE8">
      <w:pPr>
        <w:rPr>
          <w:noProof/>
        </w:rPr>
      </w:pPr>
    </w:p>
    <w:p w:rsidR="00E36718" w:rsidRDefault="00E36718" w:rsidP="00EE1EE8">
      <w:pPr>
        <w:rPr>
          <w:noProof/>
        </w:rPr>
      </w:pPr>
    </w:p>
    <w:p w:rsidR="001C326C" w:rsidRDefault="001C326C" w:rsidP="00EE1EE8"/>
    <w:p w:rsidR="00644C50" w:rsidRDefault="00644C50" w:rsidP="00EE1EE8"/>
    <w:p w:rsidR="00644C50" w:rsidRDefault="00644C50" w:rsidP="00EE1EE8"/>
    <w:p w:rsidR="00644C50" w:rsidRDefault="00644C50" w:rsidP="00EE1EE8"/>
    <w:p w:rsidR="00644C50" w:rsidRDefault="00644C50" w:rsidP="00EE1EE8"/>
    <w:p w:rsidR="00644C50" w:rsidRDefault="00644C50" w:rsidP="00EE1EE8"/>
    <w:p w:rsidR="00644C50" w:rsidRDefault="00644C50" w:rsidP="00EE1EE8"/>
    <w:p w:rsidR="00644C50" w:rsidRDefault="00644C50" w:rsidP="00EE1EE8"/>
    <w:p w:rsidR="00644C50" w:rsidRDefault="00644C50" w:rsidP="00EE1EE8"/>
    <w:p w:rsidR="00644C50" w:rsidRDefault="00644C50" w:rsidP="00EE1EE8"/>
    <w:p w:rsidR="00644C50" w:rsidRDefault="00644C50" w:rsidP="00EE1EE8"/>
    <w:p w:rsidR="00644C50" w:rsidRDefault="00644C50" w:rsidP="00EE1EE8"/>
    <w:p w:rsidR="00823F95" w:rsidRDefault="00823F95">
      <w:pPr>
        <w:sectPr w:rsidR="00823F95" w:rsidSect="00570C77">
          <w:headerReference w:type="even" r:id="rId18"/>
          <w:footerReference w:type="even" r:id="rId19"/>
          <w:pgSz w:w="11906" w:h="16838" w:code="9"/>
          <w:pgMar w:top="1418" w:right="1134" w:bottom="1134" w:left="1134" w:header="709" w:footer="624" w:gutter="0"/>
          <w:cols w:space="567"/>
          <w:docGrid w:linePitch="360"/>
        </w:sectPr>
      </w:pPr>
      <w:bookmarkStart w:id="1" w:name="_GoBack"/>
      <w:bookmarkEnd w:id="1"/>
    </w:p>
    <w:p w:rsidR="00074D12" w:rsidRPr="00801110" w:rsidRDefault="00074D12" w:rsidP="00801110">
      <w:pPr>
        <w:pStyle w:val="TOCHeading"/>
      </w:pPr>
      <w:r w:rsidRPr="00801110">
        <w:lastRenderedPageBreak/>
        <w:t>Document Information</w:t>
      </w:r>
    </w:p>
    <w:p w:rsidR="006F13A8" w:rsidRPr="00A97FD2" w:rsidRDefault="006F13A8" w:rsidP="00A97FD2">
      <w:pPr>
        <w:pStyle w:val="DocumentInformation"/>
      </w:pPr>
      <w:r w:rsidRPr="00A97FD2">
        <w:t xml:space="preserve">Prepared for </w:t>
      </w:r>
      <w:r w:rsidRPr="00A97FD2">
        <w:tab/>
      </w:r>
      <w:sdt>
        <w:sdtPr>
          <w:alias w:val="Client Name"/>
          <w:id w:val="880053545"/>
          <w:placeholder>
            <w:docPart w:val="B0C249AEF6B44C92AA1EBC24763CF680"/>
          </w:placeholder>
          <w:dataBinding w:prefixMappings="xmlns:ns0='http://schemas.openxmlformats.org/officeDocument/2006/extended-properties' " w:xpath="/ns0:Properties[1]/ns0:Company[1]" w:storeItemID="{6668398D-A668-4E3E-A5EB-62B293D839F1}"/>
          <w:text/>
        </w:sdtPr>
        <w:sdtEndPr/>
        <w:sdtContent>
          <w:r w:rsidR="00643435">
            <w:t>Coles</w:t>
          </w:r>
        </w:sdtContent>
      </w:sdt>
    </w:p>
    <w:p w:rsidR="006F13A8" w:rsidRPr="00CF4F87" w:rsidRDefault="006F13A8" w:rsidP="00A97FD2">
      <w:pPr>
        <w:pStyle w:val="DocumentInformation"/>
      </w:pPr>
      <w:r w:rsidRPr="00CF4F87">
        <w:t>Project Name</w:t>
      </w:r>
      <w:r w:rsidRPr="00CF4F87">
        <w:tab/>
      </w:r>
      <w:sdt>
        <w:sdtPr>
          <w:alias w:val="Project Name"/>
          <w:tag w:val="Project Name"/>
          <w:id w:val="784546213"/>
          <w:placeholder>
            <w:docPart w:val="35E6CE5B9FEA4A3EB19D674FD96309DE"/>
          </w:placeholder>
          <w:dataBinding w:prefixMappings="xmlns:ns0='http://purl.org/dc/elements/1.1/' xmlns:ns1='http://schemas.openxmlformats.org/package/2006/metadata/core-properties' " w:xpath="/ns1:coreProperties[1]/ns0:subject[1]" w:storeItemID="{6C3C8BC8-F283-45AE-878A-BAB7291924A1}"/>
          <w:text/>
        </w:sdtPr>
        <w:sdtEndPr/>
        <w:sdtContent>
          <w:r w:rsidR="00643435">
            <w:t>Proposed Supermarket, Drysdale</w:t>
          </w:r>
        </w:sdtContent>
      </w:sdt>
    </w:p>
    <w:p w:rsidR="00A97FD2" w:rsidRDefault="006F13A8" w:rsidP="00A97FD2">
      <w:pPr>
        <w:pStyle w:val="DocumentInformation"/>
      </w:pPr>
      <w:r w:rsidRPr="00CF4F87">
        <w:t>File Reference</w:t>
      </w:r>
      <w:r w:rsidRPr="00CF4F87">
        <w:tab/>
      </w:r>
      <w:r w:rsidR="00C965C6">
        <w:fldChar w:fldCharType="begin"/>
      </w:r>
      <w:r w:rsidR="00C965C6">
        <w:instrText xml:space="preserve"> FILENAME   \* MERGEFORMAT </w:instrText>
      </w:r>
      <w:r w:rsidR="00C965C6">
        <w:fldChar w:fldCharType="separate"/>
      </w:r>
      <w:r w:rsidR="00D62AD9">
        <w:rPr>
          <w:noProof/>
        </w:rPr>
        <w:t>CG120668REP002.docx</w:t>
      </w:r>
      <w:r w:rsidR="00C965C6">
        <w:rPr>
          <w:noProof/>
        </w:rPr>
        <w:fldChar w:fldCharType="end"/>
      </w:r>
    </w:p>
    <w:p w:rsidR="00570C77" w:rsidRDefault="006F13A8" w:rsidP="00A97FD2">
      <w:pPr>
        <w:pStyle w:val="DocumentInformation"/>
      </w:pPr>
      <w:r w:rsidRPr="00CF4F87">
        <w:t>Job Reference</w:t>
      </w:r>
      <w:r w:rsidRPr="00CF4F87">
        <w:tab/>
      </w:r>
      <w:sdt>
        <w:sdtPr>
          <w:alias w:val="Job reference"/>
          <w:tag w:val="Job reference"/>
          <w:id w:val="1789861868"/>
          <w:placeholder>
            <w:docPart w:val="1CCA60C407A941ED88048E2704A723CB"/>
          </w:placeholder>
          <w:dataBinding w:prefixMappings="xmlns:ns0='http://schemas.microsoft.com/office/2006/coverPageProps' " w:xpath="/ns0:CoverPageProperties[1]/ns0:CompanyPhone[1]" w:storeItemID="{55AF091B-3C7A-41E3-B477-F2FDAA23CFDA}"/>
          <w:text/>
        </w:sdtPr>
        <w:sdtEndPr/>
        <w:sdtContent>
          <w:r w:rsidR="00643435">
            <w:t>CG120668</w:t>
          </w:r>
        </w:sdtContent>
      </w:sdt>
    </w:p>
    <w:p w:rsidR="00EB1A9A" w:rsidRDefault="006F13A8" w:rsidP="00A97FD2">
      <w:pPr>
        <w:pStyle w:val="DocumentInformation"/>
      </w:pPr>
      <w:r w:rsidRPr="00CF4F87">
        <w:t xml:space="preserve">Date </w:t>
      </w:r>
      <w:r w:rsidRPr="00CF4F87">
        <w:tab/>
      </w:r>
      <w:r w:rsidR="00D62AD9">
        <w:t>22 May 2014</w:t>
      </w:r>
    </w:p>
    <w:p w:rsidR="00A97FD2" w:rsidRPr="00262301" w:rsidRDefault="00A97FD2" w:rsidP="00801110">
      <w:pPr>
        <w:pStyle w:val="TOCHeading"/>
      </w:pPr>
      <w:r w:rsidRPr="00262301">
        <w:t>Contact Information</w:t>
      </w:r>
    </w:p>
    <w:sdt>
      <w:sdtPr>
        <w:rPr>
          <w:b/>
        </w:rPr>
        <w:alias w:val="Cardno entity"/>
        <w:tag w:val="Insert Cardno entity"/>
        <w:id w:val="7828653"/>
        <w:placeholder>
          <w:docPart w:val="6266141AA13445349FC073372C621755"/>
        </w:placeholder>
      </w:sdtPr>
      <w:sdtEndPr/>
      <w:sdtContent>
        <w:p w:rsidR="00A97FD2" w:rsidRPr="00262301" w:rsidRDefault="00A97FD2" w:rsidP="00A97FD2">
          <w:pPr>
            <w:pStyle w:val="ContactInformation"/>
            <w:rPr>
              <w:b/>
            </w:rPr>
          </w:pPr>
          <w:r>
            <w:rPr>
              <w:b/>
            </w:rPr>
            <w:t>Cardno Victoria Pty Ltd</w:t>
          </w:r>
        </w:p>
      </w:sdtContent>
    </w:sdt>
    <w:p w:rsidR="00A97FD2" w:rsidRPr="00262301" w:rsidRDefault="00A97FD2" w:rsidP="00A97FD2">
      <w:pPr>
        <w:pStyle w:val="ContactInformation"/>
        <w:rPr>
          <w:b/>
        </w:rPr>
      </w:pPr>
      <w:r w:rsidRPr="00262301">
        <w:rPr>
          <w:b/>
        </w:rPr>
        <w:t xml:space="preserve">Trading as </w:t>
      </w:r>
      <w:sdt>
        <w:sdtPr>
          <w:rPr>
            <w:b/>
          </w:rPr>
          <w:alias w:val="Cardno trading name"/>
          <w:tag w:val="Cardno trading name"/>
          <w:id w:val="7828657"/>
          <w:placeholder>
            <w:docPart w:val="9A4A17B5809240418663D61727C10DF4"/>
          </w:placeholder>
        </w:sdtPr>
        <w:sdtEndPr/>
        <w:sdtContent>
          <w:r>
            <w:rPr>
              <w:b/>
            </w:rPr>
            <w:t>Cardno</w:t>
          </w:r>
        </w:sdtContent>
      </w:sdt>
    </w:p>
    <w:p w:rsidR="00A97FD2" w:rsidRPr="00262301" w:rsidRDefault="00A97FD2" w:rsidP="00A97FD2">
      <w:pPr>
        <w:pStyle w:val="ContactInformation"/>
      </w:pPr>
      <w:r w:rsidRPr="00262301">
        <w:t xml:space="preserve">ABN </w:t>
      </w:r>
      <w:sdt>
        <w:sdtPr>
          <w:alias w:val="ABN"/>
          <w:tag w:val="ABN"/>
          <w:id w:val="7828660"/>
          <w:placeholder>
            <w:docPart w:val="396CBDABE7534DF1A5F29E7B5F6A4215"/>
          </w:placeholder>
        </w:sdtPr>
        <w:sdtEndPr/>
        <w:sdtContent>
          <w:r w:rsidR="00E95724">
            <w:t>47 106 610 913</w:t>
          </w:r>
        </w:sdtContent>
      </w:sdt>
    </w:p>
    <w:p w:rsidR="00A97FD2" w:rsidRPr="00262301" w:rsidRDefault="00A97FD2" w:rsidP="00A97FD2">
      <w:pPr>
        <w:pStyle w:val="ContactInformation"/>
      </w:pPr>
    </w:p>
    <w:sdt>
      <w:sdtPr>
        <w:alias w:val="Address details"/>
        <w:tag w:val="Address details"/>
        <w:id w:val="7828663"/>
        <w:placeholder>
          <w:docPart w:val="A7EAD974D53B44D5BB76D2758705EEE2"/>
        </w:placeholder>
        <w:text w:multiLine="1"/>
      </w:sdtPr>
      <w:sdtEndPr/>
      <w:sdtContent>
        <w:p w:rsidR="00A97FD2" w:rsidRPr="00262301" w:rsidRDefault="00A97FD2" w:rsidP="00A97FD2">
          <w:pPr>
            <w:pStyle w:val="ContactInformation"/>
          </w:pPr>
          <w:r>
            <w:t>150 Oxford Street</w:t>
          </w:r>
          <w:r w:rsidR="00E95724">
            <w:t>, Collingwood</w:t>
          </w:r>
          <w:r>
            <w:br/>
            <w:t>V</w:t>
          </w:r>
          <w:r w:rsidR="00E95724">
            <w:t>ictoria</w:t>
          </w:r>
          <w:r>
            <w:t xml:space="preserve"> 3066</w:t>
          </w:r>
          <w:r w:rsidR="00E95724">
            <w:t xml:space="preserve"> Australia</w:t>
          </w:r>
        </w:p>
      </w:sdtContent>
    </w:sdt>
    <w:p w:rsidR="00A97FD2" w:rsidRPr="00262301" w:rsidRDefault="00A97FD2" w:rsidP="00A97FD2">
      <w:pPr>
        <w:pStyle w:val="ContactInformation"/>
      </w:pPr>
    </w:p>
    <w:p w:rsidR="00A97FD2" w:rsidRPr="00262301" w:rsidRDefault="00A97FD2" w:rsidP="00A97FD2">
      <w:pPr>
        <w:pStyle w:val="ContactInformation"/>
      </w:pPr>
      <w:r w:rsidRPr="00262301">
        <w:t xml:space="preserve">Telephone: </w:t>
      </w:r>
      <w:sdt>
        <w:sdtPr>
          <w:alias w:val="Telephone number"/>
          <w:tag w:val="Telephone number"/>
          <w:id w:val="7828665"/>
          <w:placeholder>
            <w:docPart w:val="B6290580BC89432EB47BC4D0D5EF9B36"/>
          </w:placeholder>
        </w:sdtPr>
        <w:sdtEndPr/>
        <w:sdtContent>
          <w:r>
            <w:t>(03) 8415 7777</w:t>
          </w:r>
        </w:sdtContent>
      </w:sdt>
    </w:p>
    <w:p w:rsidR="00A97FD2" w:rsidRPr="00262301" w:rsidRDefault="00A97FD2" w:rsidP="00A97FD2">
      <w:pPr>
        <w:pStyle w:val="ContactInformation"/>
      </w:pPr>
      <w:r w:rsidRPr="00262301">
        <w:t xml:space="preserve">Facsimile: </w:t>
      </w:r>
      <w:sdt>
        <w:sdtPr>
          <w:alias w:val="Facsimile number"/>
          <w:tag w:val="Facsimile number"/>
          <w:id w:val="7828667"/>
          <w:placeholder>
            <w:docPart w:val="E4C5C6DD9F264318B3C240FF34507B49"/>
          </w:placeholder>
        </w:sdtPr>
        <w:sdtEndPr/>
        <w:sdtContent>
          <w:sdt>
            <w:sdtPr>
              <w:alias w:val="Telephone number"/>
              <w:tag w:val="Telephone number"/>
              <w:id w:val="21661508"/>
              <w:placeholder>
                <w:docPart w:val="891B8BF6EEEB48D48AF42A903F78BE37"/>
              </w:placeholder>
            </w:sdtPr>
            <w:sdtEndPr/>
            <w:sdtContent>
              <w:r>
                <w:t>(03) 8415 77</w:t>
              </w:r>
              <w:r w:rsidR="00E95724">
                <w:t>88</w:t>
              </w:r>
            </w:sdtContent>
          </w:sdt>
        </w:sdtContent>
      </w:sdt>
    </w:p>
    <w:p w:rsidR="00A97FD2" w:rsidRPr="00262301" w:rsidRDefault="00A97FD2" w:rsidP="00A97FD2">
      <w:pPr>
        <w:pStyle w:val="ContactInformation"/>
      </w:pPr>
      <w:r w:rsidRPr="00262301">
        <w:t xml:space="preserve">International: </w:t>
      </w:r>
      <w:sdt>
        <w:sdtPr>
          <w:alias w:val="International"/>
          <w:tag w:val="International"/>
          <w:id w:val="7828669"/>
          <w:placeholder>
            <w:docPart w:val="78B03CFC474342D382B844E63E9F3A14"/>
          </w:placeholder>
        </w:sdtPr>
        <w:sdtEndPr/>
        <w:sdtContent>
          <w:sdt>
            <w:sdtPr>
              <w:alias w:val="Telephone number"/>
              <w:tag w:val="Telephone number"/>
              <w:id w:val="21661510"/>
              <w:placeholder>
                <w:docPart w:val="9AB1971B9821478596DA523A6872411B"/>
              </w:placeholder>
            </w:sdtPr>
            <w:sdtEndPr/>
            <w:sdtContent>
              <w:r>
                <w:t>+61 3 8415 7777</w:t>
              </w:r>
            </w:sdtContent>
          </w:sdt>
        </w:sdtContent>
      </w:sdt>
    </w:p>
    <w:p w:rsidR="00A97FD2" w:rsidRPr="00262301" w:rsidRDefault="00A97FD2" w:rsidP="00A97FD2">
      <w:pPr>
        <w:pStyle w:val="ContactInformation"/>
      </w:pPr>
    </w:p>
    <w:sdt>
      <w:sdtPr>
        <w:alias w:val="Email address"/>
        <w:tag w:val="Email address"/>
        <w:id w:val="7828671"/>
        <w:placeholder>
          <w:docPart w:val="6C6489F778D24A6CA0B3DD228D623AA6"/>
        </w:placeholder>
      </w:sdtPr>
      <w:sdtEndPr/>
      <w:sdtContent>
        <w:p w:rsidR="00A97FD2" w:rsidRPr="00262301" w:rsidRDefault="00A97FD2" w:rsidP="00A97FD2">
          <w:pPr>
            <w:pStyle w:val="ContactInformation"/>
          </w:pPr>
          <w:r>
            <w:rPr>
              <w:szCs w:val="20"/>
            </w:rPr>
            <w:t>victoria</w:t>
          </w:r>
          <w:r w:rsidRPr="007E60BA">
            <w:rPr>
              <w:szCs w:val="20"/>
            </w:rPr>
            <w:t>@cardno.com</w:t>
          </w:r>
          <w:r>
            <w:rPr>
              <w:szCs w:val="20"/>
            </w:rPr>
            <w:t>.au</w:t>
          </w:r>
        </w:p>
      </w:sdtContent>
    </w:sdt>
    <w:sdt>
      <w:sdtPr>
        <w:alias w:val="Website"/>
        <w:tag w:val="Website"/>
        <w:id w:val="7828673"/>
        <w:placeholder>
          <w:docPart w:val="F2E3138A9B71413AB467A0615BDE8709"/>
        </w:placeholder>
      </w:sdtPr>
      <w:sdtEndPr/>
      <w:sdtContent>
        <w:p w:rsidR="00A97FD2" w:rsidRPr="00262301" w:rsidRDefault="00A97FD2" w:rsidP="00A97FD2">
          <w:pPr>
            <w:pStyle w:val="ContactInformation"/>
          </w:pPr>
          <w:r>
            <w:t>www.cardno.com</w:t>
          </w:r>
        </w:p>
      </w:sdtContent>
    </w:sdt>
    <w:p w:rsidR="001C326C" w:rsidRPr="00801110" w:rsidRDefault="001C326C" w:rsidP="00801110">
      <w:pPr>
        <w:pStyle w:val="TOCHeading"/>
      </w:pPr>
      <w:r w:rsidRPr="00801110">
        <w:t>Document Control</w:t>
      </w:r>
    </w:p>
    <w:tbl>
      <w:tblPr>
        <w:tblStyle w:val="TaupeTable"/>
        <w:tblW w:w="9755" w:type="dxa"/>
        <w:tblLook w:val="0620" w:firstRow="1" w:lastRow="0" w:firstColumn="0" w:lastColumn="0" w:noHBand="1" w:noVBand="1"/>
      </w:tblPr>
      <w:tblGrid>
        <w:gridCol w:w="1009"/>
        <w:gridCol w:w="1335"/>
        <w:gridCol w:w="2721"/>
        <w:gridCol w:w="962"/>
        <w:gridCol w:w="2721"/>
        <w:gridCol w:w="1007"/>
      </w:tblGrid>
      <w:tr w:rsidR="00F24A7F" w:rsidRPr="00032BF7" w:rsidTr="00F24A7F">
        <w:trPr>
          <w:cnfStyle w:val="100000000000" w:firstRow="1" w:lastRow="0" w:firstColumn="0" w:lastColumn="0" w:oddVBand="0" w:evenVBand="0" w:oddHBand="0" w:evenHBand="0" w:firstRowFirstColumn="0" w:firstRowLastColumn="0" w:lastRowFirstColumn="0" w:lastRowLastColumn="0"/>
        </w:trPr>
        <w:tc>
          <w:tcPr>
            <w:tcW w:w="1009" w:type="dxa"/>
          </w:tcPr>
          <w:p w:rsidR="001826E1" w:rsidRPr="00032BF7" w:rsidRDefault="001826E1" w:rsidP="000B6EA1">
            <w:pPr>
              <w:pStyle w:val="TableText"/>
            </w:pPr>
            <w:r w:rsidRPr="00032BF7">
              <w:t>Version</w:t>
            </w:r>
          </w:p>
        </w:tc>
        <w:tc>
          <w:tcPr>
            <w:tcW w:w="1335" w:type="dxa"/>
          </w:tcPr>
          <w:p w:rsidR="001826E1" w:rsidRPr="00032BF7" w:rsidRDefault="001826E1" w:rsidP="000B6EA1">
            <w:pPr>
              <w:pStyle w:val="TableText"/>
            </w:pPr>
            <w:r w:rsidRPr="00032BF7">
              <w:t>Date</w:t>
            </w:r>
          </w:p>
        </w:tc>
        <w:tc>
          <w:tcPr>
            <w:tcW w:w="2721" w:type="dxa"/>
          </w:tcPr>
          <w:p w:rsidR="001826E1" w:rsidRPr="00032BF7" w:rsidRDefault="001826E1" w:rsidP="000B6EA1">
            <w:pPr>
              <w:pStyle w:val="TableText"/>
            </w:pPr>
            <w:r w:rsidRPr="00032BF7">
              <w:t>Author</w:t>
            </w:r>
          </w:p>
        </w:tc>
        <w:tc>
          <w:tcPr>
            <w:tcW w:w="962" w:type="dxa"/>
          </w:tcPr>
          <w:p w:rsidR="001826E1" w:rsidRPr="00032BF7" w:rsidRDefault="001826E1" w:rsidP="000B6EA1">
            <w:pPr>
              <w:pStyle w:val="TableText"/>
            </w:pPr>
            <w:r w:rsidRPr="00032BF7">
              <w:t>Author Initials</w:t>
            </w:r>
          </w:p>
        </w:tc>
        <w:tc>
          <w:tcPr>
            <w:tcW w:w="2721" w:type="dxa"/>
          </w:tcPr>
          <w:p w:rsidR="001826E1" w:rsidRPr="00032BF7" w:rsidRDefault="001826E1" w:rsidP="000B6EA1">
            <w:pPr>
              <w:pStyle w:val="TableText"/>
            </w:pPr>
            <w:r w:rsidRPr="00032BF7">
              <w:t>Reviewer</w:t>
            </w:r>
          </w:p>
        </w:tc>
        <w:tc>
          <w:tcPr>
            <w:tcW w:w="1007" w:type="dxa"/>
          </w:tcPr>
          <w:p w:rsidR="001826E1" w:rsidRPr="00032BF7" w:rsidRDefault="001826E1" w:rsidP="000B6EA1">
            <w:pPr>
              <w:pStyle w:val="TableText"/>
            </w:pPr>
            <w:r w:rsidRPr="00032BF7">
              <w:t>Reviewer Initials</w:t>
            </w:r>
          </w:p>
        </w:tc>
      </w:tr>
      <w:tr w:rsidR="002B26CF" w:rsidTr="00F24A7F">
        <w:tc>
          <w:tcPr>
            <w:tcW w:w="1009" w:type="dxa"/>
          </w:tcPr>
          <w:p w:rsidR="001826E1" w:rsidRPr="007E60BA" w:rsidRDefault="00CA4BAB">
            <w:pPr>
              <w:pStyle w:val="TableText"/>
            </w:pPr>
            <w:r>
              <w:t>F02</w:t>
            </w:r>
          </w:p>
        </w:tc>
        <w:tc>
          <w:tcPr>
            <w:tcW w:w="1335" w:type="dxa"/>
          </w:tcPr>
          <w:p w:rsidR="001826E1" w:rsidRPr="007E60BA" w:rsidRDefault="00D62AD9" w:rsidP="000B6EA1">
            <w:pPr>
              <w:pStyle w:val="TableText"/>
            </w:pPr>
            <w:r>
              <w:t>22/05/14</w:t>
            </w:r>
          </w:p>
        </w:tc>
        <w:tc>
          <w:tcPr>
            <w:tcW w:w="2721" w:type="dxa"/>
          </w:tcPr>
          <w:p w:rsidR="001826E1" w:rsidRPr="007E60BA" w:rsidRDefault="00713AB6" w:rsidP="000B6EA1">
            <w:pPr>
              <w:pStyle w:val="TableText"/>
            </w:pPr>
            <w:r>
              <w:t>Julian Stone</w:t>
            </w:r>
          </w:p>
        </w:tc>
        <w:tc>
          <w:tcPr>
            <w:tcW w:w="962" w:type="dxa"/>
          </w:tcPr>
          <w:p w:rsidR="001826E1" w:rsidRPr="007E60BA" w:rsidRDefault="001826E1" w:rsidP="000B6EA1">
            <w:pPr>
              <w:pStyle w:val="TableText"/>
            </w:pPr>
          </w:p>
        </w:tc>
        <w:tc>
          <w:tcPr>
            <w:tcW w:w="2721" w:type="dxa"/>
          </w:tcPr>
          <w:p w:rsidR="001826E1" w:rsidRPr="007E60BA" w:rsidRDefault="00B17E19" w:rsidP="000B6EA1">
            <w:pPr>
              <w:pStyle w:val="TableText"/>
            </w:pPr>
            <w:r>
              <w:t>Andrew Carr</w:t>
            </w:r>
          </w:p>
        </w:tc>
        <w:tc>
          <w:tcPr>
            <w:tcW w:w="1007" w:type="dxa"/>
          </w:tcPr>
          <w:p w:rsidR="001826E1" w:rsidRPr="007E60BA" w:rsidRDefault="001826E1" w:rsidP="000B6EA1">
            <w:pPr>
              <w:pStyle w:val="TableText"/>
            </w:pPr>
          </w:p>
        </w:tc>
      </w:tr>
    </w:tbl>
    <w:p w:rsidR="00253138" w:rsidRDefault="00253138" w:rsidP="00381CF5">
      <w:pPr>
        <w:pStyle w:val="BodyText"/>
      </w:pPr>
    </w:p>
    <w:p w:rsidR="00253138" w:rsidRDefault="00253138" w:rsidP="00381CF5">
      <w:pPr>
        <w:pStyle w:val="BodyText"/>
      </w:pPr>
    </w:p>
    <w:tbl>
      <w:tblPr>
        <w:tblStyle w:val="TableGrid"/>
        <w:tblpPr w:leftFromText="181" w:rightFromText="181" w:vertAnchor="page" w:tblpY="13326"/>
        <w:tblOverlap w:val="never"/>
        <w:tblW w:w="0" w:type="auto"/>
        <w:tblLook w:val="04A0" w:firstRow="1" w:lastRow="0" w:firstColumn="1" w:lastColumn="0" w:noHBand="0" w:noVBand="1"/>
      </w:tblPr>
      <w:tblGrid>
        <w:gridCol w:w="5495"/>
      </w:tblGrid>
      <w:tr w:rsidR="00AE5C30" w:rsidRPr="00262301" w:rsidTr="00AE5C30">
        <w:trPr>
          <w:trHeight w:val="2324"/>
        </w:trPr>
        <w:tc>
          <w:tcPr>
            <w:tcW w:w="5495" w:type="dxa"/>
            <w:tcBorders>
              <w:top w:val="nil"/>
              <w:left w:val="nil"/>
              <w:bottom w:val="nil"/>
              <w:right w:val="nil"/>
            </w:tcBorders>
            <w:vAlign w:val="bottom"/>
          </w:tcPr>
          <w:p w:rsidR="00AE5C30" w:rsidRPr="00262301" w:rsidRDefault="00AE5C30" w:rsidP="00F020F3">
            <w:pPr>
              <w:pStyle w:val="Copyright"/>
            </w:pPr>
            <w:r>
              <w:t>© Cardno</w:t>
            </w:r>
            <w:r w:rsidRPr="00262301">
              <w:t xml:space="preserve">. </w:t>
            </w:r>
            <w:r>
              <w:t xml:space="preserve"> </w:t>
            </w:r>
            <w:r w:rsidRPr="00262301">
              <w:t>Copyright in the whole and every part of this document belongs to Cardno and may not be used, sold, transferred, copied or reproduced in whole or in part in any manner or form or in or on any media to any person other than by agreement with Cardno.</w:t>
            </w:r>
          </w:p>
          <w:p w:rsidR="00AE5C30" w:rsidRPr="00262301" w:rsidRDefault="00AE5C30" w:rsidP="00F020F3">
            <w:pPr>
              <w:pStyle w:val="Copyright"/>
            </w:pPr>
            <w:r w:rsidRPr="00262301">
              <w:t xml:space="preserve">This document is produced by Cardno solely for the benefit and use by the client in accordance with the terms of the engagement. </w:t>
            </w:r>
            <w:r w:rsidR="00801110">
              <w:t xml:space="preserve"> </w:t>
            </w:r>
            <w:r w:rsidRPr="00262301">
              <w:t>Cardno does not and shall not assume any responsibility or liability whatsoever to any third party arising out of any use or reliance by any third party on the content of this document.</w:t>
            </w:r>
          </w:p>
        </w:tc>
      </w:tr>
    </w:tbl>
    <w:p w:rsidR="007C24F5" w:rsidRPr="00F020F3" w:rsidRDefault="007C24F5" w:rsidP="00F020F3">
      <w:pPr>
        <w:pStyle w:val="BodyText"/>
      </w:pPr>
      <w:r w:rsidRPr="00F020F3">
        <w:br w:type="page"/>
      </w:r>
    </w:p>
    <w:p w:rsidR="00C336B6" w:rsidRPr="00C336B6" w:rsidRDefault="00C336B6" w:rsidP="00074D12">
      <w:pPr>
        <w:pStyle w:val="TOCHeading"/>
        <w:rPr>
          <w:noProof/>
        </w:rPr>
      </w:pPr>
      <w:r w:rsidRPr="00C336B6">
        <w:rPr>
          <w:noProof/>
        </w:rPr>
        <w:lastRenderedPageBreak/>
        <w:t>Table of Contents</w:t>
      </w:r>
    </w:p>
    <w:p w:rsidR="000B34B4" w:rsidRDefault="00DC71AC">
      <w:pPr>
        <w:pStyle w:val="TOC1"/>
        <w:rPr>
          <w:rFonts w:asciiTheme="minorHAnsi" w:eastAsiaTheme="minorEastAsia" w:hAnsiTheme="minorHAnsi" w:cstheme="minorBidi"/>
          <w:b w:val="0"/>
        </w:rPr>
      </w:pPr>
      <w:r>
        <w:rPr>
          <w:lang w:eastAsia="en-US"/>
        </w:rPr>
        <w:fldChar w:fldCharType="begin"/>
      </w:r>
      <w:r w:rsidR="00363C0C">
        <w:rPr>
          <w:lang w:eastAsia="en-US"/>
        </w:rPr>
        <w:instrText xml:space="preserve"> TOC \o "1-1" \h \z \t "Heading 2,2,Heading 3,3" </w:instrText>
      </w:r>
      <w:r>
        <w:rPr>
          <w:lang w:eastAsia="en-US"/>
        </w:rPr>
        <w:fldChar w:fldCharType="separate"/>
      </w:r>
      <w:hyperlink w:anchor="_Toc388533390" w:history="1">
        <w:r w:rsidR="000B34B4" w:rsidRPr="004D6A9E">
          <w:rPr>
            <w:rStyle w:val="Hyperlink"/>
          </w:rPr>
          <w:t>1</w:t>
        </w:r>
        <w:r w:rsidR="000B34B4">
          <w:rPr>
            <w:rFonts w:asciiTheme="minorHAnsi" w:eastAsiaTheme="minorEastAsia" w:hAnsiTheme="minorHAnsi" w:cstheme="minorBidi"/>
            <w:b w:val="0"/>
          </w:rPr>
          <w:tab/>
        </w:r>
        <w:r w:rsidR="000B34B4" w:rsidRPr="004D6A9E">
          <w:rPr>
            <w:rStyle w:val="Hyperlink"/>
          </w:rPr>
          <w:t>Introduction</w:t>
        </w:r>
        <w:r w:rsidR="000B34B4">
          <w:rPr>
            <w:webHidden/>
          </w:rPr>
          <w:tab/>
        </w:r>
        <w:r w:rsidR="000B34B4">
          <w:rPr>
            <w:webHidden/>
          </w:rPr>
          <w:fldChar w:fldCharType="begin"/>
        </w:r>
        <w:r w:rsidR="000B34B4">
          <w:rPr>
            <w:webHidden/>
          </w:rPr>
          <w:instrText xml:space="preserve"> PAGEREF _Toc388533390 \h </w:instrText>
        </w:r>
        <w:r w:rsidR="000B34B4">
          <w:rPr>
            <w:webHidden/>
          </w:rPr>
        </w:r>
        <w:r w:rsidR="000B34B4">
          <w:rPr>
            <w:webHidden/>
          </w:rPr>
          <w:fldChar w:fldCharType="separate"/>
        </w:r>
        <w:r w:rsidR="000E2BF2">
          <w:rPr>
            <w:webHidden/>
          </w:rPr>
          <w:t>1</w:t>
        </w:r>
        <w:r w:rsidR="000B34B4">
          <w:rPr>
            <w:webHidden/>
          </w:rPr>
          <w:fldChar w:fldCharType="end"/>
        </w:r>
      </w:hyperlink>
    </w:p>
    <w:p w:rsidR="000B34B4" w:rsidRDefault="00C965C6">
      <w:pPr>
        <w:pStyle w:val="TOC1"/>
        <w:rPr>
          <w:rFonts w:asciiTheme="minorHAnsi" w:eastAsiaTheme="minorEastAsia" w:hAnsiTheme="minorHAnsi" w:cstheme="minorBidi"/>
          <w:b w:val="0"/>
        </w:rPr>
      </w:pPr>
      <w:hyperlink w:anchor="_Toc388533391" w:history="1">
        <w:r w:rsidR="000B34B4" w:rsidRPr="004D6A9E">
          <w:rPr>
            <w:rStyle w:val="Hyperlink"/>
          </w:rPr>
          <w:t>2</w:t>
        </w:r>
        <w:r w:rsidR="000B34B4">
          <w:rPr>
            <w:rFonts w:asciiTheme="minorHAnsi" w:eastAsiaTheme="minorEastAsia" w:hAnsiTheme="minorHAnsi" w:cstheme="minorBidi"/>
            <w:b w:val="0"/>
          </w:rPr>
          <w:tab/>
        </w:r>
        <w:r w:rsidR="000B34B4" w:rsidRPr="004D6A9E">
          <w:rPr>
            <w:rStyle w:val="Hyperlink"/>
          </w:rPr>
          <w:t>Background and Existing Conditions</w:t>
        </w:r>
        <w:r w:rsidR="000B34B4">
          <w:rPr>
            <w:webHidden/>
          </w:rPr>
          <w:tab/>
        </w:r>
        <w:r w:rsidR="000B34B4">
          <w:rPr>
            <w:webHidden/>
          </w:rPr>
          <w:fldChar w:fldCharType="begin"/>
        </w:r>
        <w:r w:rsidR="000B34B4">
          <w:rPr>
            <w:webHidden/>
          </w:rPr>
          <w:instrText xml:space="preserve"> PAGEREF _Toc388533391 \h </w:instrText>
        </w:r>
        <w:r w:rsidR="000B34B4">
          <w:rPr>
            <w:webHidden/>
          </w:rPr>
        </w:r>
        <w:r w:rsidR="000B34B4">
          <w:rPr>
            <w:webHidden/>
          </w:rPr>
          <w:fldChar w:fldCharType="separate"/>
        </w:r>
        <w:r w:rsidR="000E2BF2">
          <w:rPr>
            <w:webHidden/>
          </w:rPr>
          <w:t>1</w:t>
        </w:r>
        <w:r w:rsidR="000B34B4">
          <w:rPr>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392" w:history="1">
        <w:r w:rsidR="000B34B4" w:rsidRPr="004D6A9E">
          <w:rPr>
            <w:rStyle w:val="Hyperlink"/>
            <w:noProof/>
          </w:rPr>
          <w:t>2.1</w:t>
        </w:r>
        <w:r w:rsidR="000B34B4">
          <w:rPr>
            <w:rFonts w:asciiTheme="minorHAnsi" w:eastAsiaTheme="minorEastAsia" w:hAnsiTheme="minorHAnsi" w:cstheme="minorBidi"/>
            <w:noProof/>
            <w:sz w:val="22"/>
            <w:lang w:eastAsia="en-AU"/>
          </w:rPr>
          <w:tab/>
        </w:r>
        <w:r w:rsidR="000B34B4" w:rsidRPr="004D6A9E">
          <w:rPr>
            <w:rStyle w:val="Hyperlink"/>
            <w:noProof/>
          </w:rPr>
          <w:t>Location and Land Use</w:t>
        </w:r>
        <w:r w:rsidR="000B34B4">
          <w:rPr>
            <w:noProof/>
            <w:webHidden/>
          </w:rPr>
          <w:tab/>
        </w:r>
        <w:r w:rsidR="000B34B4">
          <w:rPr>
            <w:noProof/>
            <w:webHidden/>
          </w:rPr>
          <w:fldChar w:fldCharType="begin"/>
        </w:r>
        <w:r w:rsidR="000B34B4">
          <w:rPr>
            <w:noProof/>
            <w:webHidden/>
          </w:rPr>
          <w:instrText xml:space="preserve"> PAGEREF _Toc388533392 \h </w:instrText>
        </w:r>
        <w:r w:rsidR="000B34B4">
          <w:rPr>
            <w:noProof/>
            <w:webHidden/>
          </w:rPr>
        </w:r>
        <w:r w:rsidR="000B34B4">
          <w:rPr>
            <w:noProof/>
            <w:webHidden/>
          </w:rPr>
          <w:fldChar w:fldCharType="separate"/>
        </w:r>
        <w:r w:rsidR="000E2BF2">
          <w:rPr>
            <w:noProof/>
            <w:webHidden/>
          </w:rPr>
          <w:t>1</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393" w:history="1">
        <w:r w:rsidR="000B34B4" w:rsidRPr="004D6A9E">
          <w:rPr>
            <w:rStyle w:val="Hyperlink"/>
            <w:noProof/>
          </w:rPr>
          <w:t>2.2</w:t>
        </w:r>
        <w:r w:rsidR="000B34B4">
          <w:rPr>
            <w:rFonts w:asciiTheme="minorHAnsi" w:eastAsiaTheme="minorEastAsia" w:hAnsiTheme="minorHAnsi" w:cstheme="minorBidi"/>
            <w:noProof/>
            <w:sz w:val="22"/>
            <w:lang w:eastAsia="en-AU"/>
          </w:rPr>
          <w:tab/>
        </w:r>
        <w:r w:rsidR="000B34B4" w:rsidRPr="004D6A9E">
          <w:rPr>
            <w:rStyle w:val="Hyperlink"/>
            <w:noProof/>
          </w:rPr>
          <w:t>Road Network</w:t>
        </w:r>
        <w:r w:rsidR="000B34B4">
          <w:rPr>
            <w:noProof/>
            <w:webHidden/>
          </w:rPr>
          <w:tab/>
        </w:r>
        <w:r w:rsidR="000B34B4">
          <w:rPr>
            <w:noProof/>
            <w:webHidden/>
          </w:rPr>
          <w:fldChar w:fldCharType="begin"/>
        </w:r>
        <w:r w:rsidR="000B34B4">
          <w:rPr>
            <w:noProof/>
            <w:webHidden/>
          </w:rPr>
          <w:instrText xml:space="preserve"> PAGEREF _Toc388533393 \h </w:instrText>
        </w:r>
        <w:r w:rsidR="000B34B4">
          <w:rPr>
            <w:noProof/>
            <w:webHidden/>
          </w:rPr>
        </w:r>
        <w:r w:rsidR="000B34B4">
          <w:rPr>
            <w:noProof/>
            <w:webHidden/>
          </w:rPr>
          <w:fldChar w:fldCharType="separate"/>
        </w:r>
        <w:r w:rsidR="000E2BF2">
          <w:rPr>
            <w:noProof/>
            <w:webHidden/>
          </w:rPr>
          <w:t>2</w:t>
        </w:r>
        <w:r w:rsidR="000B34B4">
          <w:rPr>
            <w:noProof/>
            <w:webHidden/>
          </w:rPr>
          <w:fldChar w:fldCharType="end"/>
        </w:r>
      </w:hyperlink>
    </w:p>
    <w:p w:rsidR="000B34B4" w:rsidRDefault="00C965C6">
      <w:pPr>
        <w:pStyle w:val="TOC3"/>
        <w:rPr>
          <w:rFonts w:asciiTheme="minorHAnsi" w:eastAsiaTheme="minorEastAsia" w:hAnsiTheme="minorHAnsi" w:cstheme="minorBidi"/>
          <w:noProof/>
          <w:sz w:val="22"/>
          <w:lang w:eastAsia="en-AU"/>
        </w:rPr>
      </w:pPr>
      <w:hyperlink w:anchor="_Toc388533394" w:history="1">
        <w:r w:rsidR="000B34B4" w:rsidRPr="004D6A9E">
          <w:rPr>
            <w:rStyle w:val="Hyperlink"/>
            <w:noProof/>
          </w:rPr>
          <w:t>2.2.1</w:t>
        </w:r>
        <w:r w:rsidR="000B34B4">
          <w:rPr>
            <w:rFonts w:asciiTheme="minorHAnsi" w:eastAsiaTheme="minorEastAsia" w:hAnsiTheme="minorHAnsi" w:cstheme="minorBidi"/>
            <w:noProof/>
            <w:sz w:val="22"/>
            <w:lang w:eastAsia="en-AU"/>
          </w:rPr>
          <w:tab/>
        </w:r>
        <w:r w:rsidR="000B34B4" w:rsidRPr="004D6A9E">
          <w:rPr>
            <w:rStyle w:val="Hyperlink"/>
            <w:noProof/>
          </w:rPr>
          <w:t>Murradoc Road (Drysdale - St Leonards Road)</w:t>
        </w:r>
        <w:r w:rsidR="000B34B4">
          <w:rPr>
            <w:noProof/>
            <w:webHidden/>
          </w:rPr>
          <w:tab/>
        </w:r>
        <w:r w:rsidR="000B34B4">
          <w:rPr>
            <w:noProof/>
            <w:webHidden/>
          </w:rPr>
          <w:fldChar w:fldCharType="begin"/>
        </w:r>
        <w:r w:rsidR="000B34B4">
          <w:rPr>
            <w:noProof/>
            <w:webHidden/>
          </w:rPr>
          <w:instrText xml:space="preserve"> PAGEREF _Toc388533394 \h </w:instrText>
        </w:r>
        <w:r w:rsidR="000B34B4">
          <w:rPr>
            <w:noProof/>
            <w:webHidden/>
          </w:rPr>
        </w:r>
        <w:r w:rsidR="000B34B4">
          <w:rPr>
            <w:noProof/>
            <w:webHidden/>
          </w:rPr>
          <w:fldChar w:fldCharType="separate"/>
        </w:r>
        <w:r w:rsidR="000E2BF2">
          <w:rPr>
            <w:noProof/>
            <w:webHidden/>
          </w:rPr>
          <w:t>2</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395" w:history="1">
        <w:r w:rsidR="000B34B4" w:rsidRPr="004D6A9E">
          <w:rPr>
            <w:rStyle w:val="Hyperlink"/>
            <w:noProof/>
          </w:rPr>
          <w:t>2.3</w:t>
        </w:r>
        <w:r w:rsidR="000B34B4">
          <w:rPr>
            <w:rFonts w:asciiTheme="minorHAnsi" w:eastAsiaTheme="minorEastAsia" w:hAnsiTheme="minorHAnsi" w:cstheme="minorBidi"/>
            <w:noProof/>
            <w:sz w:val="22"/>
            <w:lang w:eastAsia="en-AU"/>
          </w:rPr>
          <w:tab/>
        </w:r>
        <w:r w:rsidR="000B34B4" w:rsidRPr="004D6A9E">
          <w:rPr>
            <w:rStyle w:val="Hyperlink"/>
            <w:noProof/>
          </w:rPr>
          <w:t>Traffic Volumes</w:t>
        </w:r>
        <w:r w:rsidR="000B34B4">
          <w:rPr>
            <w:noProof/>
            <w:webHidden/>
          </w:rPr>
          <w:tab/>
        </w:r>
        <w:r w:rsidR="000B34B4">
          <w:rPr>
            <w:noProof/>
            <w:webHidden/>
          </w:rPr>
          <w:fldChar w:fldCharType="begin"/>
        </w:r>
        <w:r w:rsidR="000B34B4">
          <w:rPr>
            <w:noProof/>
            <w:webHidden/>
          </w:rPr>
          <w:instrText xml:space="preserve"> PAGEREF _Toc388533395 \h </w:instrText>
        </w:r>
        <w:r w:rsidR="000B34B4">
          <w:rPr>
            <w:noProof/>
            <w:webHidden/>
          </w:rPr>
        </w:r>
        <w:r w:rsidR="000B34B4">
          <w:rPr>
            <w:noProof/>
            <w:webHidden/>
          </w:rPr>
          <w:fldChar w:fldCharType="separate"/>
        </w:r>
        <w:r w:rsidR="000E2BF2">
          <w:rPr>
            <w:noProof/>
            <w:webHidden/>
          </w:rPr>
          <w:t>3</w:t>
        </w:r>
        <w:r w:rsidR="000B34B4">
          <w:rPr>
            <w:noProof/>
            <w:webHidden/>
          </w:rPr>
          <w:fldChar w:fldCharType="end"/>
        </w:r>
      </w:hyperlink>
    </w:p>
    <w:p w:rsidR="000B34B4" w:rsidRDefault="00C965C6">
      <w:pPr>
        <w:pStyle w:val="TOC3"/>
        <w:rPr>
          <w:rFonts w:asciiTheme="minorHAnsi" w:eastAsiaTheme="minorEastAsia" w:hAnsiTheme="minorHAnsi" w:cstheme="minorBidi"/>
          <w:noProof/>
          <w:sz w:val="22"/>
          <w:lang w:eastAsia="en-AU"/>
        </w:rPr>
      </w:pPr>
      <w:hyperlink w:anchor="_Toc388533396" w:history="1">
        <w:r w:rsidR="000B34B4" w:rsidRPr="004D6A9E">
          <w:rPr>
            <w:rStyle w:val="Hyperlink"/>
            <w:noProof/>
          </w:rPr>
          <w:t>2.3.2</w:t>
        </w:r>
        <w:r w:rsidR="000B34B4">
          <w:rPr>
            <w:rFonts w:asciiTheme="minorHAnsi" w:eastAsiaTheme="minorEastAsia" w:hAnsiTheme="minorHAnsi" w:cstheme="minorBidi"/>
            <w:noProof/>
            <w:sz w:val="22"/>
            <w:lang w:eastAsia="en-AU"/>
          </w:rPr>
          <w:tab/>
        </w:r>
        <w:r w:rsidR="000B34B4" w:rsidRPr="004D6A9E">
          <w:rPr>
            <w:rStyle w:val="Hyperlink"/>
            <w:noProof/>
          </w:rPr>
          <w:t>Intersection Analysis</w:t>
        </w:r>
        <w:r w:rsidR="000B34B4">
          <w:rPr>
            <w:noProof/>
            <w:webHidden/>
          </w:rPr>
          <w:tab/>
        </w:r>
        <w:r w:rsidR="000B34B4">
          <w:rPr>
            <w:noProof/>
            <w:webHidden/>
          </w:rPr>
          <w:fldChar w:fldCharType="begin"/>
        </w:r>
        <w:r w:rsidR="000B34B4">
          <w:rPr>
            <w:noProof/>
            <w:webHidden/>
          </w:rPr>
          <w:instrText xml:space="preserve"> PAGEREF _Toc388533396 \h </w:instrText>
        </w:r>
        <w:r w:rsidR="000B34B4">
          <w:rPr>
            <w:noProof/>
            <w:webHidden/>
          </w:rPr>
        </w:r>
        <w:r w:rsidR="000B34B4">
          <w:rPr>
            <w:noProof/>
            <w:webHidden/>
          </w:rPr>
          <w:fldChar w:fldCharType="separate"/>
        </w:r>
        <w:r w:rsidR="000E2BF2">
          <w:rPr>
            <w:noProof/>
            <w:webHidden/>
          </w:rPr>
          <w:t>4</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397" w:history="1">
        <w:r w:rsidR="000B34B4" w:rsidRPr="004D6A9E">
          <w:rPr>
            <w:rStyle w:val="Hyperlink"/>
            <w:noProof/>
          </w:rPr>
          <w:t>2.4</w:t>
        </w:r>
        <w:r w:rsidR="000B34B4">
          <w:rPr>
            <w:rFonts w:asciiTheme="minorHAnsi" w:eastAsiaTheme="minorEastAsia" w:hAnsiTheme="minorHAnsi" w:cstheme="minorBidi"/>
            <w:noProof/>
            <w:sz w:val="22"/>
            <w:lang w:eastAsia="en-AU"/>
          </w:rPr>
          <w:tab/>
        </w:r>
        <w:r w:rsidR="000B34B4" w:rsidRPr="004D6A9E">
          <w:rPr>
            <w:rStyle w:val="Hyperlink"/>
            <w:noProof/>
          </w:rPr>
          <w:t>Public Transport</w:t>
        </w:r>
        <w:r w:rsidR="000B34B4">
          <w:rPr>
            <w:noProof/>
            <w:webHidden/>
          </w:rPr>
          <w:tab/>
        </w:r>
        <w:r w:rsidR="000B34B4">
          <w:rPr>
            <w:noProof/>
            <w:webHidden/>
          </w:rPr>
          <w:fldChar w:fldCharType="begin"/>
        </w:r>
        <w:r w:rsidR="000B34B4">
          <w:rPr>
            <w:noProof/>
            <w:webHidden/>
          </w:rPr>
          <w:instrText xml:space="preserve"> PAGEREF _Toc388533397 \h </w:instrText>
        </w:r>
        <w:r w:rsidR="000B34B4">
          <w:rPr>
            <w:noProof/>
            <w:webHidden/>
          </w:rPr>
        </w:r>
        <w:r w:rsidR="000B34B4">
          <w:rPr>
            <w:noProof/>
            <w:webHidden/>
          </w:rPr>
          <w:fldChar w:fldCharType="separate"/>
        </w:r>
        <w:r w:rsidR="000E2BF2">
          <w:rPr>
            <w:noProof/>
            <w:webHidden/>
          </w:rPr>
          <w:t>5</w:t>
        </w:r>
        <w:r w:rsidR="000B34B4">
          <w:rPr>
            <w:noProof/>
            <w:webHidden/>
          </w:rPr>
          <w:fldChar w:fldCharType="end"/>
        </w:r>
      </w:hyperlink>
    </w:p>
    <w:p w:rsidR="000B34B4" w:rsidRDefault="00C965C6">
      <w:pPr>
        <w:pStyle w:val="TOC1"/>
        <w:rPr>
          <w:rFonts w:asciiTheme="minorHAnsi" w:eastAsiaTheme="minorEastAsia" w:hAnsiTheme="minorHAnsi" w:cstheme="minorBidi"/>
          <w:b w:val="0"/>
        </w:rPr>
      </w:pPr>
      <w:hyperlink w:anchor="_Toc388533398" w:history="1">
        <w:r w:rsidR="000B34B4" w:rsidRPr="004D6A9E">
          <w:rPr>
            <w:rStyle w:val="Hyperlink"/>
          </w:rPr>
          <w:t>3</w:t>
        </w:r>
        <w:r w:rsidR="000B34B4">
          <w:rPr>
            <w:rFonts w:asciiTheme="minorHAnsi" w:eastAsiaTheme="minorEastAsia" w:hAnsiTheme="minorHAnsi" w:cstheme="minorBidi"/>
            <w:b w:val="0"/>
          </w:rPr>
          <w:tab/>
        </w:r>
        <w:r w:rsidR="000B34B4" w:rsidRPr="004D6A9E">
          <w:rPr>
            <w:rStyle w:val="Hyperlink"/>
          </w:rPr>
          <w:t>Proposed Development</w:t>
        </w:r>
        <w:r w:rsidR="000B34B4">
          <w:rPr>
            <w:webHidden/>
          </w:rPr>
          <w:tab/>
        </w:r>
        <w:r w:rsidR="000B34B4">
          <w:rPr>
            <w:webHidden/>
          </w:rPr>
          <w:fldChar w:fldCharType="begin"/>
        </w:r>
        <w:r w:rsidR="000B34B4">
          <w:rPr>
            <w:webHidden/>
          </w:rPr>
          <w:instrText xml:space="preserve"> PAGEREF _Toc388533398 \h </w:instrText>
        </w:r>
        <w:r w:rsidR="000B34B4">
          <w:rPr>
            <w:webHidden/>
          </w:rPr>
        </w:r>
        <w:r w:rsidR="000B34B4">
          <w:rPr>
            <w:webHidden/>
          </w:rPr>
          <w:fldChar w:fldCharType="separate"/>
        </w:r>
        <w:r w:rsidR="000E2BF2">
          <w:rPr>
            <w:webHidden/>
          </w:rPr>
          <w:t>6</w:t>
        </w:r>
        <w:r w:rsidR="000B34B4">
          <w:rPr>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399" w:history="1">
        <w:r w:rsidR="000B34B4" w:rsidRPr="004D6A9E">
          <w:rPr>
            <w:rStyle w:val="Hyperlink"/>
            <w:noProof/>
          </w:rPr>
          <w:t>3.1</w:t>
        </w:r>
        <w:r w:rsidR="000B34B4">
          <w:rPr>
            <w:rFonts w:asciiTheme="minorHAnsi" w:eastAsiaTheme="minorEastAsia" w:hAnsiTheme="minorHAnsi" w:cstheme="minorBidi"/>
            <w:noProof/>
            <w:sz w:val="22"/>
            <w:lang w:eastAsia="en-AU"/>
          </w:rPr>
          <w:tab/>
        </w:r>
        <w:r w:rsidR="000B34B4" w:rsidRPr="004D6A9E">
          <w:rPr>
            <w:rStyle w:val="Hyperlink"/>
            <w:noProof/>
          </w:rPr>
          <w:t>General</w:t>
        </w:r>
        <w:r w:rsidR="000B34B4">
          <w:rPr>
            <w:noProof/>
            <w:webHidden/>
          </w:rPr>
          <w:tab/>
        </w:r>
        <w:r w:rsidR="000B34B4">
          <w:rPr>
            <w:noProof/>
            <w:webHidden/>
          </w:rPr>
          <w:fldChar w:fldCharType="begin"/>
        </w:r>
        <w:r w:rsidR="000B34B4">
          <w:rPr>
            <w:noProof/>
            <w:webHidden/>
          </w:rPr>
          <w:instrText xml:space="preserve"> PAGEREF _Toc388533399 \h </w:instrText>
        </w:r>
        <w:r w:rsidR="000B34B4">
          <w:rPr>
            <w:noProof/>
            <w:webHidden/>
          </w:rPr>
        </w:r>
        <w:r w:rsidR="000B34B4">
          <w:rPr>
            <w:noProof/>
            <w:webHidden/>
          </w:rPr>
          <w:fldChar w:fldCharType="separate"/>
        </w:r>
        <w:r w:rsidR="000E2BF2">
          <w:rPr>
            <w:noProof/>
            <w:webHidden/>
          </w:rPr>
          <w:t>6</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00" w:history="1">
        <w:r w:rsidR="000B34B4" w:rsidRPr="004D6A9E">
          <w:rPr>
            <w:rStyle w:val="Hyperlink"/>
            <w:noProof/>
          </w:rPr>
          <w:t>3.2</w:t>
        </w:r>
        <w:r w:rsidR="000B34B4">
          <w:rPr>
            <w:rFonts w:asciiTheme="minorHAnsi" w:eastAsiaTheme="minorEastAsia" w:hAnsiTheme="minorHAnsi" w:cstheme="minorBidi"/>
            <w:noProof/>
            <w:sz w:val="22"/>
            <w:lang w:eastAsia="en-AU"/>
          </w:rPr>
          <w:tab/>
        </w:r>
        <w:r w:rsidR="000B34B4" w:rsidRPr="004D6A9E">
          <w:rPr>
            <w:rStyle w:val="Hyperlink"/>
            <w:noProof/>
          </w:rPr>
          <w:t>Car Parking and Loading</w:t>
        </w:r>
        <w:r w:rsidR="000B34B4">
          <w:rPr>
            <w:noProof/>
            <w:webHidden/>
          </w:rPr>
          <w:tab/>
        </w:r>
        <w:r w:rsidR="000B34B4">
          <w:rPr>
            <w:noProof/>
            <w:webHidden/>
          </w:rPr>
          <w:fldChar w:fldCharType="begin"/>
        </w:r>
        <w:r w:rsidR="000B34B4">
          <w:rPr>
            <w:noProof/>
            <w:webHidden/>
          </w:rPr>
          <w:instrText xml:space="preserve"> PAGEREF _Toc388533400 \h </w:instrText>
        </w:r>
        <w:r w:rsidR="000B34B4">
          <w:rPr>
            <w:noProof/>
            <w:webHidden/>
          </w:rPr>
        </w:r>
        <w:r w:rsidR="000B34B4">
          <w:rPr>
            <w:noProof/>
            <w:webHidden/>
          </w:rPr>
          <w:fldChar w:fldCharType="separate"/>
        </w:r>
        <w:r w:rsidR="000E2BF2">
          <w:rPr>
            <w:noProof/>
            <w:webHidden/>
          </w:rPr>
          <w:t>6</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01" w:history="1">
        <w:r w:rsidR="000B34B4" w:rsidRPr="004D6A9E">
          <w:rPr>
            <w:rStyle w:val="Hyperlink"/>
            <w:noProof/>
          </w:rPr>
          <w:t>3.3</w:t>
        </w:r>
        <w:r w:rsidR="000B34B4">
          <w:rPr>
            <w:rFonts w:asciiTheme="minorHAnsi" w:eastAsiaTheme="minorEastAsia" w:hAnsiTheme="minorHAnsi" w:cstheme="minorBidi"/>
            <w:noProof/>
            <w:sz w:val="22"/>
            <w:lang w:eastAsia="en-AU"/>
          </w:rPr>
          <w:tab/>
        </w:r>
        <w:r w:rsidR="000B34B4" w:rsidRPr="004D6A9E">
          <w:rPr>
            <w:rStyle w:val="Hyperlink"/>
            <w:noProof/>
          </w:rPr>
          <w:t>Vehicle and Pedestrian Access</w:t>
        </w:r>
        <w:r w:rsidR="000B34B4">
          <w:rPr>
            <w:noProof/>
            <w:webHidden/>
          </w:rPr>
          <w:tab/>
        </w:r>
        <w:r w:rsidR="000B34B4">
          <w:rPr>
            <w:noProof/>
            <w:webHidden/>
          </w:rPr>
          <w:fldChar w:fldCharType="begin"/>
        </w:r>
        <w:r w:rsidR="000B34B4">
          <w:rPr>
            <w:noProof/>
            <w:webHidden/>
          </w:rPr>
          <w:instrText xml:space="preserve"> PAGEREF _Toc388533401 \h </w:instrText>
        </w:r>
        <w:r w:rsidR="000B34B4">
          <w:rPr>
            <w:noProof/>
            <w:webHidden/>
          </w:rPr>
        </w:r>
        <w:r w:rsidR="000B34B4">
          <w:rPr>
            <w:noProof/>
            <w:webHidden/>
          </w:rPr>
          <w:fldChar w:fldCharType="separate"/>
        </w:r>
        <w:r w:rsidR="000E2BF2">
          <w:rPr>
            <w:noProof/>
            <w:webHidden/>
          </w:rPr>
          <w:t>6</w:t>
        </w:r>
        <w:r w:rsidR="000B34B4">
          <w:rPr>
            <w:noProof/>
            <w:webHidden/>
          </w:rPr>
          <w:fldChar w:fldCharType="end"/>
        </w:r>
      </w:hyperlink>
    </w:p>
    <w:p w:rsidR="000B34B4" w:rsidRDefault="00C965C6">
      <w:pPr>
        <w:pStyle w:val="TOC1"/>
        <w:rPr>
          <w:rFonts w:asciiTheme="minorHAnsi" w:eastAsiaTheme="minorEastAsia" w:hAnsiTheme="minorHAnsi" w:cstheme="minorBidi"/>
          <w:b w:val="0"/>
        </w:rPr>
      </w:pPr>
      <w:hyperlink w:anchor="_Toc388533402" w:history="1">
        <w:r w:rsidR="000B34B4" w:rsidRPr="004D6A9E">
          <w:rPr>
            <w:rStyle w:val="Hyperlink"/>
          </w:rPr>
          <w:t>4</w:t>
        </w:r>
        <w:r w:rsidR="000B34B4">
          <w:rPr>
            <w:rFonts w:asciiTheme="minorHAnsi" w:eastAsiaTheme="minorEastAsia" w:hAnsiTheme="minorHAnsi" w:cstheme="minorBidi"/>
            <w:b w:val="0"/>
          </w:rPr>
          <w:tab/>
        </w:r>
        <w:r w:rsidR="000B34B4" w:rsidRPr="004D6A9E">
          <w:rPr>
            <w:rStyle w:val="Hyperlink"/>
          </w:rPr>
          <w:t>Design Considerations</w:t>
        </w:r>
        <w:r w:rsidR="000B34B4">
          <w:rPr>
            <w:webHidden/>
          </w:rPr>
          <w:tab/>
        </w:r>
        <w:r w:rsidR="000B34B4">
          <w:rPr>
            <w:webHidden/>
          </w:rPr>
          <w:fldChar w:fldCharType="begin"/>
        </w:r>
        <w:r w:rsidR="000B34B4">
          <w:rPr>
            <w:webHidden/>
          </w:rPr>
          <w:instrText xml:space="preserve"> PAGEREF _Toc388533402 \h </w:instrText>
        </w:r>
        <w:r w:rsidR="000B34B4">
          <w:rPr>
            <w:webHidden/>
          </w:rPr>
        </w:r>
        <w:r w:rsidR="000B34B4">
          <w:rPr>
            <w:webHidden/>
          </w:rPr>
          <w:fldChar w:fldCharType="separate"/>
        </w:r>
        <w:r w:rsidR="000E2BF2">
          <w:rPr>
            <w:webHidden/>
          </w:rPr>
          <w:t>7</w:t>
        </w:r>
        <w:r w:rsidR="000B34B4">
          <w:rPr>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03" w:history="1">
        <w:r w:rsidR="000B34B4" w:rsidRPr="004D6A9E">
          <w:rPr>
            <w:rStyle w:val="Hyperlink"/>
            <w:noProof/>
          </w:rPr>
          <w:t>4.1</w:t>
        </w:r>
        <w:r w:rsidR="000B34B4">
          <w:rPr>
            <w:rFonts w:asciiTheme="minorHAnsi" w:eastAsiaTheme="minorEastAsia" w:hAnsiTheme="minorHAnsi" w:cstheme="minorBidi"/>
            <w:noProof/>
            <w:sz w:val="22"/>
            <w:lang w:eastAsia="en-AU"/>
          </w:rPr>
          <w:tab/>
        </w:r>
        <w:r w:rsidR="000B34B4" w:rsidRPr="004D6A9E">
          <w:rPr>
            <w:rStyle w:val="Hyperlink"/>
            <w:noProof/>
          </w:rPr>
          <w:t>Car Parking and Access</w:t>
        </w:r>
        <w:r w:rsidR="000B34B4">
          <w:rPr>
            <w:noProof/>
            <w:webHidden/>
          </w:rPr>
          <w:tab/>
        </w:r>
        <w:r w:rsidR="000B34B4">
          <w:rPr>
            <w:noProof/>
            <w:webHidden/>
          </w:rPr>
          <w:fldChar w:fldCharType="begin"/>
        </w:r>
        <w:r w:rsidR="000B34B4">
          <w:rPr>
            <w:noProof/>
            <w:webHidden/>
          </w:rPr>
          <w:instrText xml:space="preserve"> PAGEREF _Toc388533403 \h </w:instrText>
        </w:r>
        <w:r w:rsidR="000B34B4">
          <w:rPr>
            <w:noProof/>
            <w:webHidden/>
          </w:rPr>
        </w:r>
        <w:r w:rsidR="000B34B4">
          <w:rPr>
            <w:noProof/>
            <w:webHidden/>
          </w:rPr>
          <w:fldChar w:fldCharType="separate"/>
        </w:r>
        <w:r w:rsidR="000E2BF2">
          <w:rPr>
            <w:noProof/>
            <w:webHidden/>
          </w:rPr>
          <w:t>7</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04" w:history="1">
        <w:r w:rsidR="000B34B4" w:rsidRPr="004D6A9E">
          <w:rPr>
            <w:rStyle w:val="Hyperlink"/>
            <w:noProof/>
          </w:rPr>
          <w:t>4.2</w:t>
        </w:r>
        <w:r w:rsidR="000B34B4">
          <w:rPr>
            <w:rFonts w:asciiTheme="minorHAnsi" w:eastAsiaTheme="minorEastAsia" w:hAnsiTheme="minorHAnsi" w:cstheme="minorBidi"/>
            <w:noProof/>
            <w:sz w:val="22"/>
            <w:lang w:eastAsia="en-AU"/>
          </w:rPr>
          <w:tab/>
        </w:r>
        <w:r w:rsidR="000B34B4" w:rsidRPr="004D6A9E">
          <w:rPr>
            <w:rStyle w:val="Hyperlink"/>
            <w:noProof/>
          </w:rPr>
          <w:t>Garbage Collection and Loading</w:t>
        </w:r>
        <w:r w:rsidR="000B34B4">
          <w:rPr>
            <w:noProof/>
            <w:webHidden/>
          </w:rPr>
          <w:tab/>
        </w:r>
        <w:r w:rsidR="000B34B4">
          <w:rPr>
            <w:noProof/>
            <w:webHidden/>
          </w:rPr>
          <w:fldChar w:fldCharType="begin"/>
        </w:r>
        <w:r w:rsidR="000B34B4">
          <w:rPr>
            <w:noProof/>
            <w:webHidden/>
          </w:rPr>
          <w:instrText xml:space="preserve"> PAGEREF _Toc388533404 \h </w:instrText>
        </w:r>
        <w:r w:rsidR="000B34B4">
          <w:rPr>
            <w:noProof/>
            <w:webHidden/>
          </w:rPr>
        </w:r>
        <w:r w:rsidR="000B34B4">
          <w:rPr>
            <w:noProof/>
            <w:webHidden/>
          </w:rPr>
          <w:fldChar w:fldCharType="separate"/>
        </w:r>
        <w:r w:rsidR="000E2BF2">
          <w:rPr>
            <w:noProof/>
            <w:webHidden/>
          </w:rPr>
          <w:t>7</w:t>
        </w:r>
        <w:r w:rsidR="000B34B4">
          <w:rPr>
            <w:noProof/>
            <w:webHidden/>
          </w:rPr>
          <w:fldChar w:fldCharType="end"/>
        </w:r>
      </w:hyperlink>
    </w:p>
    <w:p w:rsidR="000B34B4" w:rsidRDefault="00C965C6">
      <w:pPr>
        <w:pStyle w:val="TOC1"/>
        <w:rPr>
          <w:rFonts w:asciiTheme="minorHAnsi" w:eastAsiaTheme="minorEastAsia" w:hAnsiTheme="minorHAnsi" w:cstheme="minorBidi"/>
          <w:b w:val="0"/>
        </w:rPr>
      </w:pPr>
      <w:hyperlink w:anchor="_Toc388533405" w:history="1">
        <w:r w:rsidR="000B34B4" w:rsidRPr="004D6A9E">
          <w:rPr>
            <w:rStyle w:val="Hyperlink"/>
          </w:rPr>
          <w:t>5</w:t>
        </w:r>
        <w:r w:rsidR="000B34B4">
          <w:rPr>
            <w:rFonts w:asciiTheme="minorHAnsi" w:eastAsiaTheme="minorEastAsia" w:hAnsiTheme="minorHAnsi" w:cstheme="minorBidi"/>
            <w:b w:val="0"/>
          </w:rPr>
          <w:tab/>
        </w:r>
        <w:r w:rsidR="000B34B4" w:rsidRPr="004D6A9E">
          <w:rPr>
            <w:rStyle w:val="Hyperlink"/>
          </w:rPr>
          <w:t>Loading Considerations</w:t>
        </w:r>
        <w:r w:rsidR="000B34B4">
          <w:rPr>
            <w:webHidden/>
          </w:rPr>
          <w:tab/>
        </w:r>
        <w:r w:rsidR="000B34B4">
          <w:rPr>
            <w:webHidden/>
          </w:rPr>
          <w:fldChar w:fldCharType="begin"/>
        </w:r>
        <w:r w:rsidR="000B34B4">
          <w:rPr>
            <w:webHidden/>
          </w:rPr>
          <w:instrText xml:space="preserve"> PAGEREF _Toc388533405 \h </w:instrText>
        </w:r>
        <w:r w:rsidR="000B34B4">
          <w:rPr>
            <w:webHidden/>
          </w:rPr>
        </w:r>
        <w:r w:rsidR="000B34B4">
          <w:rPr>
            <w:webHidden/>
          </w:rPr>
          <w:fldChar w:fldCharType="separate"/>
        </w:r>
        <w:r w:rsidR="000E2BF2">
          <w:rPr>
            <w:webHidden/>
          </w:rPr>
          <w:t>7</w:t>
        </w:r>
        <w:r w:rsidR="000B34B4">
          <w:rPr>
            <w:webHidden/>
          </w:rPr>
          <w:fldChar w:fldCharType="end"/>
        </w:r>
      </w:hyperlink>
    </w:p>
    <w:p w:rsidR="000B34B4" w:rsidRDefault="00C965C6">
      <w:pPr>
        <w:pStyle w:val="TOC1"/>
        <w:rPr>
          <w:rFonts w:asciiTheme="minorHAnsi" w:eastAsiaTheme="minorEastAsia" w:hAnsiTheme="minorHAnsi" w:cstheme="minorBidi"/>
          <w:b w:val="0"/>
        </w:rPr>
      </w:pPr>
      <w:hyperlink w:anchor="_Toc388533406" w:history="1">
        <w:r w:rsidR="000B34B4" w:rsidRPr="004D6A9E">
          <w:rPr>
            <w:rStyle w:val="Hyperlink"/>
          </w:rPr>
          <w:t>6</w:t>
        </w:r>
        <w:r w:rsidR="000B34B4">
          <w:rPr>
            <w:rFonts w:asciiTheme="minorHAnsi" w:eastAsiaTheme="minorEastAsia" w:hAnsiTheme="minorHAnsi" w:cstheme="minorBidi"/>
            <w:b w:val="0"/>
          </w:rPr>
          <w:tab/>
        </w:r>
        <w:r w:rsidR="000B34B4" w:rsidRPr="004D6A9E">
          <w:rPr>
            <w:rStyle w:val="Hyperlink"/>
          </w:rPr>
          <w:t>Bicycle Parking Considerations</w:t>
        </w:r>
        <w:r w:rsidR="000B34B4">
          <w:rPr>
            <w:webHidden/>
          </w:rPr>
          <w:tab/>
        </w:r>
        <w:r w:rsidR="000B34B4">
          <w:rPr>
            <w:webHidden/>
          </w:rPr>
          <w:fldChar w:fldCharType="begin"/>
        </w:r>
        <w:r w:rsidR="000B34B4">
          <w:rPr>
            <w:webHidden/>
          </w:rPr>
          <w:instrText xml:space="preserve"> PAGEREF _Toc388533406 \h </w:instrText>
        </w:r>
        <w:r w:rsidR="000B34B4">
          <w:rPr>
            <w:webHidden/>
          </w:rPr>
        </w:r>
        <w:r w:rsidR="000B34B4">
          <w:rPr>
            <w:webHidden/>
          </w:rPr>
          <w:fldChar w:fldCharType="separate"/>
        </w:r>
        <w:r w:rsidR="000E2BF2">
          <w:rPr>
            <w:webHidden/>
          </w:rPr>
          <w:t>8</w:t>
        </w:r>
        <w:r w:rsidR="000B34B4">
          <w:rPr>
            <w:webHidden/>
          </w:rPr>
          <w:fldChar w:fldCharType="end"/>
        </w:r>
      </w:hyperlink>
    </w:p>
    <w:p w:rsidR="000B34B4" w:rsidRDefault="00C965C6">
      <w:pPr>
        <w:pStyle w:val="TOC1"/>
        <w:rPr>
          <w:rFonts w:asciiTheme="minorHAnsi" w:eastAsiaTheme="minorEastAsia" w:hAnsiTheme="minorHAnsi" w:cstheme="minorBidi"/>
          <w:b w:val="0"/>
        </w:rPr>
      </w:pPr>
      <w:hyperlink w:anchor="_Toc388533407" w:history="1">
        <w:r w:rsidR="000B34B4" w:rsidRPr="004D6A9E">
          <w:rPr>
            <w:rStyle w:val="Hyperlink"/>
          </w:rPr>
          <w:t>7</w:t>
        </w:r>
        <w:r w:rsidR="000B34B4">
          <w:rPr>
            <w:rFonts w:asciiTheme="minorHAnsi" w:eastAsiaTheme="minorEastAsia" w:hAnsiTheme="minorHAnsi" w:cstheme="minorBidi"/>
            <w:b w:val="0"/>
          </w:rPr>
          <w:tab/>
        </w:r>
        <w:r w:rsidR="000B34B4" w:rsidRPr="004D6A9E">
          <w:rPr>
            <w:rStyle w:val="Hyperlink"/>
          </w:rPr>
          <w:t>Car Parking Considerations</w:t>
        </w:r>
        <w:r w:rsidR="000B34B4">
          <w:rPr>
            <w:webHidden/>
          </w:rPr>
          <w:tab/>
        </w:r>
        <w:r w:rsidR="000B34B4">
          <w:rPr>
            <w:webHidden/>
          </w:rPr>
          <w:fldChar w:fldCharType="begin"/>
        </w:r>
        <w:r w:rsidR="000B34B4">
          <w:rPr>
            <w:webHidden/>
          </w:rPr>
          <w:instrText xml:space="preserve"> PAGEREF _Toc388533407 \h </w:instrText>
        </w:r>
        <w:r w:rsidR="000B34B4">
          <w:rPr>
            <w:webHidden/>
          </w:rPr>
        </w:r>
        <w:r w:rsidR="000B34B4">
          <w:rPr>
            <w:webHidden/>
          </w:rPr>
          <w:fldChar w:fldCharType="separate"/>
        </w:r>
        <w:r w:rsidR="000E2BF2">
          <w:rPr>
            <w:webHidden/>
          </w:rPr>
          <w:t>8</w:t>
        </w:r>
        <w:r w:rsidR="000B34B4">
          <w:rPr>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08" w:history="1">
        <w:r w:rsidR="000B34B4" w:rsidRPr="004D6A9E">
          <w:rPr>
            <w:rStyle w:val="Hyperlink"/>
            <w:noProof/>
          </w:rPr>
          <w:t>7.1</w:t>
        </w:r>
        <w:r w:rsidR="000B34B4">
          <w:rPr>
            <w:rFonts w:asciiTheme="minorHAnsi" w:eastAsiaTheme="minorEastAsia" w:hAnsiTheme="minorHAnsi" w:cstheme="minorBidi"/>
            <w:noProof/>
            <w:sz w:val="22"/>
            <w:lang w:eastAsia="en-AU"/>
          </w:rPr>
          <w:tab/>
        </w:r>
        <w:r w:rsidR="000B34B4" w:rsidRPr="004D6A9E">
          <w:rPr>
            <w:rStyle w:val="Hyperlink"/>
            <w:noProof/>
          </w:rPr>
          <w:t>Car Parking Requirements – Clause 52.06</w:t>
        </w:r>
        <w:r w:rsidR="000B34B4">
          <w:rPr>
            <w:noProof/>
            <w:webHidden/>
          </w:rPr>
          <w:tab/>
        </w:r>
        <w:r w:rsidR="000B34B4">
          <w:rPr>
            <w:noProof/>
            <w:webHidden/>
          </w:rPr>
          <w:fldChar w:fldCharType="begin"/>
        </w:r>
        <w:r w:rsidR="000B34B4">
          <w:rPr>
            <w:noProof/>
            <w:webHidden/>
          </w:rPr>
          <w:instrText xml:space="preserve"> PAGEREF _Toc388533408 \h </w:instrText>
        </w:r>
        <w:r w:rsidR="000B34B4">
          <w:rPr>
            <w:noProof/>
            <w:webHidden/>
          </w:rPr>
        </w:r>
        <w:r w:rsidR="000B34B4">
          <w:rPr>
            <w:noProof/>
            <w:webHidden/>
          </w:rPr>
          <w:fldChar w:fldCharType="separate"/>
        </w:r>
        <w:r w:rsidR="000E2BF2">
          <w:rPr>
            <w:noProof/>
            <w:webHidden/>
          </w:rPr>
          <w:t>8</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09" w:history="1">
        <w:r w:rsidR="000B34B4" w:rsidRPr="004D6A9E">
          <w:rPr>
            <w:rStyle w:val="Hyperlink"/>
            <w:noProof/>
          </w:rPr>
          <w:t>7.2</w:t>
        </w:r>
        <w:r w:rsidR="000B34B4">
          <w:rPr>
            <w:rFonts w:asciiTheme="minorHAnsi" w:eastAsiaTheme="minorEastAsia" w:hAnsiTheme="minorHAnsi" w:cstheme="minorBidi"/>
            <w:noProof/>
            <w:sz w:val="22"/>
            <w:lang w:eastAsia="en-AU"/>
          </w:rPr>
          <w:tab/>
        </w:r>
        <w:r w:rsidR="000B34B4" w:rsidRPr="004D6A9E">
          <w:rPr>
            <w:rStyle w:val="Hyperlink"/>
            <w:noProof/>
          </w:rPr>
          <w:t>Case Study Data</w:t>
        </w:r>
        <w:r w:rsidR="000B34B4">
          <w:rPr>
            <w:noProof/>
            <w:webHidden/>
          </w:rPr>
          <w:tab/>
        </w:r>
        <w:r w:rsidR="000B34B4">
          <w:rPr>
            <w:noProof/>
            <w:webHidden/>
          </w:rPr>
          <w:fldChar w:fldCharType="begin"/>
        </w:r>
        <w:r w:rsidR="000B34B4">
          <w:rPr>
            <w:noProof/>
            <w:webHidden/>
          </w:rPr>
          <w:instrText xml:space="preserve"> PAGEREF _Toc388533409 \h </w:instrText>
        </w:r>
        <w:r w:rsidR="000B34B4">
          <w:rPr>
            <w:noProof/>
            <w:webHidden/>
          </w:rPr>
        </w:r>
        <w:r w:rsidR="000B34B4">
          <w:rPr>
            <w:noProof/>
            <w:webHidden/>
          </w:rPr>
          <w:fldChar w:fldCharType="separate"/>
        </w:r>
        <w:r w:rsidR="000E2BF2">
          <w:rPr>
            <w:noProof/>
            <w:webHidden/>
          </w:rPr>
          <w:t>8</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10" w:history="1">
        <w:r w:rsidR="000B34B4" w:rsidRPr="004D6A9E">
          <w:rPr>
            <w:rStyle w:val="Hyperlink"/>
            <w:noProof/>
          </w:rPr>
          <w:t>7.3</w:t>
        </w:r>
        <w:r w:rsidR="000B34B4">
          <w:rPr>
            <w:rFonts w:asciiTheme="minorHAnsi" w:eastAsiaTheme="minorEastAsia" w:hAnsiTheme="minorHAnsi" w:cstheme="minorBidi"/>
            <w:noProof/>
            <w:sz w:val="22"/>
            <w:lang w:eastAsia="en-AU"/>
          </w:rPr>
          <w:tab/>
        </w:r>
        <w:r w:rsidR="000B34B4" w:rsidRPr="004D6A9E">
          <w:rPr>
            <w:rStyle w:val="Hyperlink"/>
            <w:noProof/>
          </w:rPr>
          <w:t>Adequacy of Proposed Parking Provision</w:t>
        </w:r>
        <w:r w:rsidR="000B34B4">
          <w:rPr>
            <w:noProof/>
            <w:webHidden/>
          </w:rPr>
          <w:tab/>
        </w:r>
        <w:r w:rsidR="000B34B4">
          <w:rPr>
            <w:noProof/>
            <w:webHidden/>
          </w:rPr>
          <w:fldChar w:fldCharType="begin"/>
        </w:r>
        <w:r w:rsidR="000B34B4">
          <w:rPr>
            <w:noProof/>
            <w:webHidden/>
          </w:rPr>
          <w:instrText xml:space="preserve"> PAGEREF _Toc388533410 \h </w:instrText>
        </w:r>
        <w:r w:rsidR="000B34B4">
          <w:rPr>
            <w:noProof/>
            <w:webHidden/>
          </w:rPr>
        </w:r>
        <w:r w:rsidR="000B34B4">
          <w:rPr>
            <w:noProof/>
            <w:webHidden/>
          </w:rPr>
          <w:fldChar w:fldCharType="separate"/>
        </w:r>
        <w:r w:rsidR="000E2BF2">
          <w:rPr>
            <w:noProof/>
            <w:webHidden/>
          </w:rPr>
          <w:t>9</w:t>
        </w:r>
        <w:r w:rsidR="000B34B4">
          <w:rPr>
            <w:noProof/>
            <w:webHidden/>
          </w:rPr>
          <w:fldChar w:fldCharType="end"/>
        </w:r>
      </w:hyperlink>
    </w:p>
    <w:p w:rsidR="000B34B4" w:rsidRDefault="00C965C6">
      <w:pPr>
        <w:pStyle w:val="TOC1"/>
        <w:rPr>
          <w:rFonts w:asciiTheme="minorHAnsi" w:eastAsiaTheme="minorEastAsia" w:hAnsiTheme="minorHAnsi" w:cstheme="minorBidi"/>
          <w:b w:val="0"/>
        </w:rPr>
      </w:pPr>
      <w:hyperlink w:anchor="_Toc388533411" w:history="1">
        <w:r w:rsidR="000B34B4" w:rsidRPr="004D6A9E">
          <w:rPr>
            <w:rStyle w:val="Hyperlink"/>
          </w:rPr>
          <w:t>8</w:t>
        </w:r>
        <w:r w:rsidR="000B34B4">
          <w:rPr>
            <w:rFonts w:asciiTheme="minorHAnsi" w:eastAsiaTheme="minorEastAsia" w:hAnsiTheme="minorHAnsi" w:cstheme="minorBidi"/>
            <w:b w:val="0"/>
          </w:rPr>
          <w:tab/>
        </w:r>
        <w:r w:rsidR="000B34B4" w:rsidRPr="004D6A9E">
          <w:rPr>
            <w:rStyle w:val="Hyperlink"/>
          </w:rPr>
          <w:t>Traffic Considerations</w:t>
        </w:r>
        <w:r w:rsidR="000B34B4">
          <w:rPr>
            <w:webHidden/>
          </w:rPr>
          <w:tab/>
        </w:r>
        <w:r w:rsidR="000B34B4">
          <w:rPr>
            <w:webHidden/>
          </w:rPr>
          <w:fldChar w:fldCharType="begin"/>
        </w:r>
        <w:r w:rsidR="000B34B4">
          <w:rPr>
            <w:webHidden/>
          </w:rPr>
          <w:instrText xml:space="preserve"> PAGEREF _Toc388533411 \h </w:instrText>
        </w:r>
        <w:r w:rsidR="000B34B4">
          <w:rPr>
            <w:webHidden/>
          </w:rPr>
        </w:r>
        <w:r w:rsidR="000B34B4">
          <w:rPr>
            <w:webHidden/>
          </w:rPr>
          <w:fldChar w:fldCharType="separate"/>
        </w:r>
        <w:r w:rsidR="000E2BF2">
          <w:rPr>
            <w:webHidden/>
          </w:rPr>
          <w:t>9</w:t>
        </w:r>
        <w:r w:rsidR="000B34B4">
          <w:rPr>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12" w:history="1">
        <w:r w:rsidR="000B34B4" w:rsidRPr="004D6A9E">
          <w:rPr>
            <w:rStyle w:val="Hyperlink"/>
            <w:noProof/>
          </w:rPr>
          <w:t>8.1</w:t>
        </w:r>
        <w:r w:rsidR="000B34B4">
          <w:rPr>
            <w:rFonts w:asciiTheme="minorHAnsi" w:eastAsiaTheme="minorEastAsia" w:hAnsiTheme="minorHAnsi" w:cstheme="minorBidi"/>
            <w:noProof/>
            <w:sz w:val="22"/>
            <w:lang w:eastAsia="en-AU"/>
          </w:rPr>
          <w:tab/>
        </w:r>
        <w:r w:rsidR="000B34B4" w:rsidRPr="004D6A9E">
          <w:rPr>
            <w:rStyle w:val="Hyperlink"/>
            <w:noProof/>
          </w:rPr>
          <w:t>Traffic Generation</w:t>
        </w:r>
        <w:r w:rsidR="000B34B4">
          <w:rPr>
            <w:noProof/>
            <w:webHidden/>
          </w:rPr>
          <w:tab/>
        </w:r>
        <w:r w:rsidR="000B34B4">
          <w:rPr>
            <w:noProof/>
            <w:webHidden/>
          </w:rPr>
          <w:fldChar w:fldCharType="begin"/>
        </w:r>
        <w:r w:rsidR="000B34B4">
          <w:rPr>
            <w:noProof/>
            <w:webHidden/>
          </w:rPr>
          <w:instrText xml:space="preserve"> PAGEREF _Toc388533412 \h </w:instrText>
        </w:r>
        <w:r w:rsidR="000B34B4">
          <w:rPr>
            <w:noProof/>
            <w:webHidden/>
          </w:rPr>
        </w:r>
        <w:r w:rsidR="000B34B4">
          <w:rPr>
            <w:noProof/>
            <w:webHidden/>
          </w:rPr>
          <w:fldChar w:fldCharType="separate"/>
        </w:r>
        <w:r w:rsidR="000E2BF2">
          <w:rPr>
            <w:noProof/>
            <w:webHidden/>
          </w:rPr>
          <w:t>9</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13" w:history="1">
        <w:r w:rsidR="000B34B4" w:rsidRPr="004D6A9E">
          <w:rPr>
            <w:rStyle w:val="Hyperlink"/>
            <w:noProof/>
          </w:rPr>
          <w:t>8.2</w:t>
        </w:r>
        <w:r w:rsidR="000B34B4">
          <w:rPr>
            <w:rFonts w:asciiTheme="minorHAnsi" w:eastAsiaTheme="minorEastAsia" w:hAnsiTheme="minorHAnsi" w:cstheme="minorBidi"/>
            <w:noProof/>
            <w:sz w:val="22"/>
            <w:lang w:eastAsia="en-AU"/>
          </w:rPr>
          <w:tab/>
        </w:r>
        <w:r w:rsidR="000B34B4" w:rsidRPr="004D6A9E">
          <w:rPr>
            <w:rStyle w:val="Hyperlink"/>
            <w:noProof/>
          </w:rPr>
          <w:t>Traffic Distribution</w:t>
        </w:r>
        <w:r w:rsidR="000B34B4">
          <w:rPr>
            <w:noProof/>
            <w:webHidden/>
          </w:rPr>
          <w:tab/>
        </w:r>
        <w:r w:rsidR="000B34B4">
          <w:rPr>
            <w:noProof/>
            <w:webHidden/>
          </w:rPr>
          <w:fldChar w:fldCharType="begin"/>
        </w:r>
        <w:r w:rsidR="000B34B4">
          <w:rPr>
            <w:noProof/>
            <w:webHidden/>
          </w:rPr>
          <w:instrText xml:space="preserve"> PAGEREF _Toc388533413 \h </w:instrText>
        </w:r>
        <w:r w:rsidR="000B34B4">
          <w:rPr>
            <w:noProof/>
            <w:webHidden/>
          </w:rPr>
        </w:r>
        <w:r w:rsidR="000B34B4">
          <w:rPr>
            <w:noProof/>
            <w:webHidden/>
          </w:rPr>
          <w:fldChar w:fldCharType="separate"/>
        </w:r>
        <w:r w:rsidR="000E2BF2">
          <w:rPr>
            <w:noProof/>
            <w:webHidden/>
          </w:rPr>
          <w:t>9</w:t>
        </w:r>
        <w:r w:rsidR="000B34B4">
          <w:rPr>
            <w:noProof/>
            <w:webHidden/>
          </w:rPr>
          <w:fldChar w:fldCharType="end"/>
        </w:r>
      </w:hyperlink>
    </w:p>
    <w:p w:rsidR="000B34B4" w:rsidRDefault="00C965C6">
      <w:pPr>
        <w:pStyle w:val="TOC2"/>
        <w:rPr>
          <w:rFonts w:asciiTheme="minorHAnsi" w:eastAsiaTheme="minorEastAsia" w:hAnsiTheme="minorHAnsi" w:cstheme="minorBidi"/>
          <w:noProof/>
          <w:sz w:val="22"/>
          <w:lang w:eastAsia="en-AU"/>
        </w:rPr>
      </w:pPr>
      <w:hyperlink w:anchor="_Toc388533414" w:history="1">
        <w:r w:rsidR="000B34B4" w:rsidRPr="004D6A9E">
          <w:rPr>
            <w:rStyle w:val="Hyperlink"/>
            <w:noProof/>
          </w:rPr>
          <w:t>8.3</w:t>
        </w:r>
        <w:r w:rsidR="000B34B4">
          <w:rPr>
            <w:rFonts w:asciiTheme="minorHAnsi" w:eastAsiaTheme="minorEastAsia" w:hAnsiTheme="minorHAnsi" w:cstheme="minorBidi"/>
            <w:noProof/>
            <w:sz w:val="22"/>
            <w:lang w:eastAsia="en-AU"/>
          </w:rPr>
          <w:tab/>
        </w:r>
        <w:r w:rsidR="000B34B4" w:rsidRPr="004D6A9E">
          <w:rPr>
            <w:rStyle w:val="Hyperlink"/>
            <w:noProof/>
          </w:rPr>
          <w:t>Traffic Impact</w:t>
        </w:r>
        <w:r w:rsidR="000B34B4">
          <w:rPr>
            <w:noProof/>
            <w:webHidden/>
          </w:rPr>
          <w:tab/>
        </w:r>
        <w:r w:rsidR="000B34B4">
          <w:rPr>
            <w:noProof/>
            <w:webHidden/>
          </w:rPr>
          <w:fldChar w:fldCharType="begin"/>
        </w:r>
        <w:r w:rsidR="000B34B4">
          <w:rPr>
            <w:noProof/>
            <w:webHidden/>
          </w:rPr>
          <w:instrText xml:space="preserve"> PAGEREF _Toc388533414 \h </w:instrText>
        </w:r>
        <w:r w:rsidR="000B34B4">
          <w:rPr>
            <w:noProof/>
            <w:webHidden/>
          </w:rPr>
        </w:r>
        <w:r w:rsidR="000B34B4">
          <w:rPr>
            <w:noProof/>
            <w:webHidden/>
          </w:rPr>
          <w:fldChar w:fldCharType="separate"/>
        </w:r>
        <w:r w:rsidR="000E2BF2">
          <w:rPr>
            <w:noProof/>
            <w:webHidden/>
          </w:rPr>
          <w:t>10</w:t>
        </w:r>
        <w:r w:rsidR="000B34B4">
          <w:rPr>
            <w:noProof/>
            <w:webHidden/>
          </w:rPr>
          <w:fldChar w:fldCharType="end"/>
        </w:r>
      </w:hyperlink>
    </w:p>
    <w:p w:rsidR="000B34B4" w:rsidRDefault="00C965C6">
      <w:pPr>
        <w:pStyle w:val="TOC3"/>
        <w:rPr>
          <w:rFonts w:asciiTheme="minorHAnsi" w:eastAsiaTheme="minorEastAsia" w:hAnsiTheme="minorHAnsi" w:cstheme="minorBidi"/>
          <w:noProof/>
          <w:sz w:val="22"/>
          <w:lang w:eastAsia="en-AU"/>
        </w:rPr>
      </w:pPr>
      <w:hyperlink w:anchor="_Toc388533415" w:history="1">
        <w:r w:rsidR="000B34B4" w:rsidRPr="004D6A9E">
          <w:rPr>
            <w:rStyle w:val="Hyperlink"/>
            <w:noProof/>
          </w:rPr>
          <w:t>8.3.1</w:t>
        </w:r>
        <w:r w:rsidR="000B34B4">
          <w:rPr>
            <w:rFonts w:asciiTheme="minorHAnsi" w:eastAsiaTheme="minorEastAsia" w:hAnsiTheme="minorHAnsi" w:cstheme="minorBidi"/>
            <w:noProof/>
            <w:sz w:val="22"/>
            <w:lang w:eastAsia="en-AU"/>
          </w:rPr>
          <w:tab/>
        </w:r>
        <w:r w:rsidR="000B34B4" w:rsidRPr="004D6A9E">
          <w:rPr>
            <w:rStyle w:val="Hyperlink"/>
            <w:noProof/>
          </w:rPr>
          <w:t>Intersection Analysis</w:t>
        </w:r>
        <w:r w:rsidR="000B34B4">
          <w:rPr>
            <w:noProof/>
            <w:webHidden/>
          </w:rPr>
          <w:tab/>
        </w:r>
        <w:r w:rsidR="000B34B4">
          <w:rPr>
            <w:noProof/>
            <w:webHidden/>
          </w:rPr>
          <w:fldChar w:fldCharType="begin"/>
        </w:r>
        <w:r w:rsidR="000B34B4">
          <w:rPr>
            <w:noProof/>
            <w:webHidden/>
          </w:rPr>
          <w:instrText xml:space="preserve"> PAGEREF _Toc388533415 \h </w:instrText>
        </w:r>
        <w:r w:rsidR="000B34B4">
          <w:rPr>
            <w:noProof/>
            <w:webHidden/>
          </w:rPr>
        </w:r>
        <w:r w:rsidR="000B34B4">
          <w:rPr>
            <w:noProof/>
            <w:webHidden/>
          </w:rPr>
          <w:fldChar w:fldCharType="separate"/>
        </w:r>
        <w:r w:rsidR="000E2BF2">
          <w:rPr>
            <w:noProof/>
            <w:webHidden/>
          </w:rPr>
          <w:t>10</w:t>
        </w:r>
        <w:r w:rsidR="000B34B4">
          <w:rPr>
            <w:noProof/>
            <w:webHidden/>
          </w:rPr>
          <w:fldChar w:fldCharType="end"/>
        </w:r>
      </w:hyperlink>
    </w:p>
    <w:p w:rsidR="000B34B4" w:rsidRDefault="00C965C6">
      <w:pPr>
        <w:pStyle w:val="TOC1"/>
        <w:rPr>
          <w:rFonts w:asciiTheme="minorHAnsi" w:eastAsiaTheme="minorEastAsia" w:hAnsiTheme="minorHAnsi" w:cstheme="minorBidi"/>
          <w:b w:val="0"/>
        </w:rPr>
      </w:pPr>
      <w:hyperlink w:anchor="_Toc388533416" w:history="1">
        <w:r w:rsidR="000B34B4" w:rsidRPr="004D6A9E">
          <w:rPr>
            <w:rStyle w:val="Hyperlink"/>
          </w:rPr>
          <w:t>9</w:t>
        </w:r>
        <w:r w:rsidR="000B34B4">
          <w:rPr>
            <w:rFonts w:asciiTheme="minorHAnsi" w:eastAsiaTheme="minorEastAsia" w:hAnsiTheme="minorHAnsi" w:cstheme="minorBidi"/>
            <w:b w:val="0"/>
          </w:rPr>
          <w:tab/>
        </w:r>
        <w:r w:rsidR="000B34B4" w:rsidRPr="004D6A9E">
          <w:rPr>
            <w:rStyle w:val="Hyperlink"/>
          </w:rPr>
          <w:t>Conclusions</w:t>
        </w:r>
        <w:r w:rsidR="000B34B4">
          <w:rPr>
            <w:webHidden/>
          </w:rPr>
          <w:tab/>
        </w:r>
        <w:r w:rsidR="000B34B4">
          <w:rPr>
            <w:webHidden/>
          </w:rPr>
          <w:fldChar w:fldCharType="begin"/>
        </w:r>
        <w:r w:rsidR="000B34B4">
          <w:rPr>
            <w:webHidden/>
          </w:rPr>
          <w:instrText xml:space="preserve"> PAGEREF _Toc388533416 \h </w:instrText>
        </w:r>
        <w:r w:rsidR="000B34B4">
          <w:rPr>
            <w:webHidden/>
          </w:rPr>
        </w:r>
        <w:r w:rsidR="000B34B4">
          <w:rPr>
            <w:webHidden/>
          </w:rPr>
          <w:fldChar w:fldCharType="separate"/>
        </w:r>
        <w:r w:rsidR="000E2BF2">
          <w:rPr>
            <w:webHidden/>
          </w:rPr>
          <w:t>11</w:t>
        </w:r>
        <w:r w:rsidR="000B34B4">
          <w:rPr>
            <w:webHidden/>
          </w:rPr>
          <w:fldChar w:fldCharType="end"/>
        </w:r>
      </w:hyperlink>
    </w:p>
    <w:p w:rsidR="00C336B6" w:rsidRPr="00C336B6" w:rsidRDefault="00DC71AC" w:rsidP="00074D12">
      <w:pPr>
        <w:pStyle w:val="TOCHeading"/>
      </w:pPr>
      <w:r>
        <w:rPr>
          <w:noProof/>
          <w:sz w:val="22"/>
          <w:lang w:eastAsia="en-US"/>
        </w:rPr>
        <w:fldChar w:fldCharType="end"/>
      </w:r>
      <w:r w:rsidR="00C336B6" w:rsidRPr="00C336B6">
        <w:t>Appendices</w:t>
      </w:r>
    </w:p>
    <w:p w:rsidR="007961BC" w:rsidRDefault="00DC71AC">
      <w:pPr>
        <w:pStyle w:val="TOC4"/>
        <w:rPr>
          <w:rFonts w:asciiTheme="minorHAnsi" w:eastAsiaTheme="minorEastAsia" w:hAnsiTheme="minorHAnsi" w:cstheme="minorBidi"/>
          <w:sz w:val="22"/>
          <w:lang w:eastAsia="en-AU"/>
        </w:rPr>
      </w:pPr>
      <w:r>
        <w:rPr>
          <w:b/>
        </w:rPr>
        <w:fldChar w:fldCharType="begin"/>
      </w:r>
      <w:r w:rsidR="006A3822">
        <w:rPr>
          <w:b/>
        </w:rPr>
        <w:instrText xml:space="preserve"> TOC \n \h \z \t "Heading,6,Appendix Heading,4" </w:instrText>
      </w:r>
      <w:r>
        <w:rPr>
          <w:b/>
        </w:rPr>
        <w:fldChar w:fldCharType="separate"/>
      </w:r>
      <w:hyperlink w:anchor="_Toc359423998" w:history="1">
        <w:r w:rsidR="007961BC" w:rsidRPr="00C342AF">
          <w:rPr>
            <w:rStyle w:val="Hyperlink"/>
          </w:rPr>
          <w:t>Loading Vehicle Swept paths</w:t>
        </w:r>
      </w:hyperlink>
    </w:p>
    <w:p w:rsidR="0018267B" w:rsidRDefault="00DC71AC" w:rsidP="00074D12">
      <w:pPr>
        <w:pStyle w:val="TOCHeading"/>
        <w:rPr>
          <w:b/>
          <w:noProof/>
          <w:lang w:eastAsia="en-US"/>
        </w:rPr>
      </w:pPr>
      <w:r>
        <w:rPr>
          <w:b/>
          <w:noProof/>
          <w:lang w:eastAsia="en-US"/>
        </w:rPr>
        <w:fldChar w:fldCharType="end"/>
      </w:r>
    </w:p>
    <w:p w:rsidR="00B8136F" w:rsidRDefault="00B8136F">
      <w:pPr>
        <w:rPr>
          <w:rFonts w:eastAsiaTheme="majorEastAsia" w:cstheme="majorBidi"/>
          <w:spacing w:val="-20"/>
          <w:sz w:val="36"/>
          <w:szCs w:val="28"/>
        </w:rPr>
      </w:pPr>
      <w:r>
        <w:br w:type="page"/>
      </w:r>
    </w:p>
    <w:p w:rsidR="004E152B" w:rsidRDefault="004E152B" w:rsidP="00074D12">
      <w:pPr>
        <w:pStyle w:val="TOCHeading"/>
      </w:pPr>
      <w:r>
        <w:lastRenderedPageBreak/>
        <w:t>Tables</w:t>
      </w:r>
    </w:p>
    <w:p w:rsidR="00492620" w:rsidRDefault="00DC71AC">
      <w:pPr>
        <w:pStyle w:val="TOC5"/>
        <w:rPr>
          <w:rFonts w:asciiTheme="minorHAnsi" w:eastAsiaTheme="minorEastAsia" w:hAnsiTheme="minorHAnsi" w:cstheme="minorBidi"/>
          <w:noProof/>
          <w:sz w:val="22"/>
        </w:rPr>
      </w:pPr>
      <w:r>
        <w:fldChar w:fldCharType="begin"/>
      </w:r>
      <w:r w:rsidR="00D74B73">
        <w:instrText xml:space="preserve"> TOC \h \z \t "Table Caption,5" </w:instrText>
      </w:r>
      <w:r>
        <w:fldChar w:fldCharType="separate"/>
      </w:r>
      <w:hyperlink w:anchor="_Toc359420612" w:history="1">
        <w:r w:rsidR="00492620" w:rsidRPr="002B4D99">
          <w:rPr>
            <w:rStyle w:val="Hyperlink"/>
            <w:noProof/>
          </w:rPr>
          <w:t>Table 2-1</w:t>
        </w:r>
        <w:r w:rsidR="00492620">
          <w:rPr>
            <w:rFonts w:asciiTheme="minorHAnsi" w:eastAsiaTheme="minorEastAsia" w:hAnsiTheme="minorHAnsi" w:cstheme="minorBidi"/>
            <w:noProof/>
            <w:sz w:val="22"/>
          </w:rPr>
          <w:tab/>
        </w:r>
        <w:r w:rsidR="00492620" w:rsidRPr="002B4D99">
          <w:rPr>
            <w:rStyle w:val="Hyperlink"/>
            <w:noProof/>
          </w:rPr>
          <w:t>Murradoc Road Traffic Volumes</w:t>
        </w:r>
        <w:r w:rsidR="00492620">
          <w:rPr>
            <w:noProof/>
            <w:webHidden/>
          </w:rPr>
          <w:tab/>
        </w:r>
        <w:r w:rsidR="00492620">
          <w:rPr>
            <w:noProof/>
            <w:webHidden/>
          </w:rPr>
          <w:fldChar w:fldCharType="begin"/>
        </w:r>
        <w:r w:rsidR="00492620">
          <w:rPr>
            <w:noProof/>
            <w:webHidden/>
          </w:rPr>
          <w:instrText xml:space="preserve"> PAGEREF _Toc359420612 \h </w:instrText>
        </w:r>
        <w:r w:rsidR="00492620">
          <w:rPr>
            <w:noProof/>
            <w:webHidden/>
          </w:rPr>
        </w:r>
        <w:r w:rsidR="00492620">
          <w:rPr>
            <w:noProof/>
            <w:webHidden/>
          </w:rPr>
          <w:fldChar w:fldCharType="separate"/>
        </w:r>
        <w:r w:rsidR="000E2BF2">
          <w:rPr>
            <w:noProof/>
            <w:webHidden/>
          </w:rPr>
          <w:t>4</w:t>
        </w:r>
        <w:r w:rsidR="00492620">
          <w:rPr>
            <w:noProof/>
            <w:webHidden/>
          </w:rPr>
          <w:fldChar w:fldCharType="end"/>
        </w:r>
      </w:hyperlink>
    </w:p>
    <w:p w:rsidR="00492620" w:rsidRDefault="00C965C6">
      <w:pPr>
        <w:pStyle w:val="TOC5"/>
        <w:rPr>
          <w:rFonts w:asciiTheme="minorHAnsi" w:eastAsiaTheme="minorEastAsia" w:hAnsiTheme="minorHAnsi" w:cstheme="minorBidi"/>
          <w:noProof/>
          <w:sz w:val="22"/>
        </w:rPr>
      </w:pPr>
      <w:hyperlink w:anchor="_Toc359420613" w:history="1">
        <w:r w:rsidR="00492620" w:rsidRPr="002B4D99">
          <w:rPr>
            <w:rStyle w:val="Hyperlink"/>
            <w:noProof/>
          </w:rPr>
          <w:t>Table 2-2</w:t>
        </w:r>
        <w:r w:rsidR="00492620">
          <w:rPr>
            <w:rFonts w:asciiTheme="minorHAnsi" w:eastAsiaTheme="minorEastAsia" w:hAnsiTheme="minorHAnsi" w:cstheme="minorBidi"/>
            <w:noProof/>
            <w:sz w:val="22"/>
          </w:rPr>
          <w:tab/>
        </w:r>
        <w:r w:rsidR="00492620" w:rsidRPr="002B4D99">
          <w:rPr>
            <w:rStyle w:val="Hyperlink"/>
            <w:noProof/>
          </w:rPr>
          <w:t>Rating of Degrees of Saturation</w:t>
        </w:r>
        <w:r w:rsidR="00492620">
          <w:rPr>
            <w:noProof/>
            <w:webHidden/>
          </w:rPr>
          <w:tab/>
        </w:r>
        <w:r w:rsidR="00492620">
          <w:rPr>
            <w:noProof/>
            <w:webHidden/>
          </w:rPr>
          <w:fldChar w:fldCharType="begin"/>
        </w:r>
        <w:r w:rsidR="00492620">
          <w:rPr>
            <w:noProof/>
            <w:webHidden/>
          </w:rPr>
          <w:instrText xml:space="preserve"> PAGEREF _Toc359420613 \h </w:instrText>
        </w:r>
        <w:r w:rsidR="00492620">
          <w:rPr>
            <w:noProof/>
            <w:webHidden/>
          </w:rPr>
        </w:r>
        <w:r w:rsidR="00492620">
          <w:rPr>
            <w:noProof/>
            <w:webHidden/>
          </w:rPr>
          <w:fldChar w:fldCharType="separate"/>
        </w:r>
        <w:r w:rsidR="000E2BF2">
          <w:rPr>
            <w:noProof/>
            <w:webHidden/>
          </w:rPr>
          <w:t>4</w:t>
        </w:r>
        <w:r w:rsidR="00492620">
          <w:rPr>
            <w:noProof/>
            <w:webHidden/>
          </w:rPr>
          <w:fldChar w:fldCharType="end"/>
        </w:r>
      </w:hyperlink>
    </w:p>
    <w:p w:rsidR="00492620" w:rsidRDefault="00C965C6">
      <w:pPr>
        <w:pStyle w:val="TOC5"/>
        <w:rPr>
          <w:rFonts w:asciiTheme="minorHAnsi" w:eastAsiaTheme="minorEastAsia" w:hAnsiTheme="minorHAnsi" w:cstheme="minorBidi"/>
          <w:noProof/>
          <w:sz w:val="22"/>
        </w:rPr>
      </w:pPr>
      <w:hyperlink w:anchor="_Toc359420614" w:history="1">
        <w:r w:rsidR="00492620" w:rsidRPr="002B4D99">
          <w:rPr>
            <w:rStyle w:val="Hyperlink"/>
            <w:noProof/>
          </w:rPr>
          <w:t>Table 2-3</w:t>
        </w:r>
        <w:r w:rsidR="00492620">
          <w:rPr>
            <w:rFonts w:asciiTheme="minorHAnsi" w:eastAsiaTheme="minorEastAsia" w:hAnsiTheme="minorHAnsi" w:cstheme="minorBidi"/>
            <w:noProof/>
            <w:sz w:val="22"/>
          </w:rPr>
          <w:tab/>
        </w:r>
        <w:r w:rsidR="00492620" w:rsidRPr="002B4D99">
          <w:rPr>
            <w:rStyle w:val="Hyperlink"/>
            <w:noProof/>
          </w:rPr>
          <w:t>SIDRA Intersection Analysis Summary</w:t>
        </w:r>
        <w:r w:rsidR="00492620">
          <w:rPr>
            <w:noProof/>
            <w:webHidden/>
          </w:rPr>
          <w:tab/>
        </w:r>
        <w:r w:rsidR="00492620">
          <w:rPr>
            <w:noProof/>
            <w:webHidden/>
          </w:rPr>
          <w:fldChar w:fldCharType="begin"/>
        </w:r>
        <w:r w:rsidR="00492620">
          <w:rPr>
            <w:noProof/>
            <w:webHidden/>
          </w:rPr>
          <w:instrText xml:space="preserve"> PAGEREF _Toc359420614 \h </w:instrText>
        </w:r>
        <w:r w:rsidR="00492620">
          <w:rPr>
            <w:noProof/>
            <w:webHidden/>
          </w:rPr>
        </w:r>
        <w:r w:rsidR="00492620">
          <w:rPr>
            <w:noProof/>
            <w:webHidden/>
          </w:rPr>
          <w:fldChar w:fldCharType="separate"/>
        </w:r>
        <w:r w:rsidR="000E2BF2">
          <w:rPr>
            <w:noProof/>
            <w:webHidden/>
          </w:rPr>
          <w:t>5</w:t>
        </w:r>
        <w:r w:rsidR="00492620">
          <w:rPr>
            <w:noProof/>
            <w:webHidden/>
          </w:rPr>
          <w:fldChar w:fldCharType="end"/>
        </w:r>
      </w:hyperlink>
    </w:p>
    <w:p w:rsidR="00492620" w:rsidRDefault="00C965C6">
      <w:pPr>
        <w:pStyle w:val="TOC5"/>
        <w:rPr>
          <w:rFonts w:asciiTheme="minorHAnsi" w:eastAsiaTheme="minorEastAsia" w:hAnsiTheme="minorHAnsi" w:cstheme="minorBidi"/>
          <w:noProof/>
          <w:sz w:val="22"/>
        </w:rPr>
      </w:pPr>
      <w:hyperlink w:anchor="_Toc359420615" w:history="1">
        <w:r w:rsidR="00492620" w:rsidRPr="002B4D99">
          <w:rPr>
            <w:rStyle w:val="Hyperlink"/>
            <w:noProof/>
          </w:rPr>
          <w:t>Table 7-1</w:t>
        </w:r>
        <w:r w:rsidR="00492620">
          <w:rPr>
            <w:rFonts w:asciiTheme="minorHAnsi" w:eastAsiaTheme="minorEastAsia" w:hAnsiTheme="minorHAnsi" w:cstheme="minorBidi"/>
            <w:noProof/>
            <w:sz w:val="22"/>
          </w:rPr>
          <w:tab/>
        </w:r>
        <w:r w:rsidR="00492620" w:rsidRPr="002B4D99">
          <w:rPr>
            <w:rStyle w:val="Hyperlink"/>
            <w:noProof/>
          </w:rPr>
          <w:t>Planning Scheme Car Parking Requirements – Clause 52.06-5</w:t>
        </w:r>
        <w:r w:rsidR="00492620">
          <w:rPr>
            <w:noProof/>
            <w:webHidden/>
          </w:rPr>
          <w:tab/>
        </w:r>
        <w:r w:rsidR="00492620">
          <w:rPr>
            <w:noProof/>
            <w:webHidden/>
          </w:rPr>
          <w:fldChar w:fldCharType="begin"/>
        </w:r>
        <w:r w:rsidR="00492620">
          <w:rPr>
            <w:noProof/>
            <w:webHidden/>
          </w:rPr>
          <w:instrText xml:space="preserve"> PAGEREF _Toc359420615 \h </w:instrText>
        </w:r>
        <w:r w:rsidR="00492620">
          <w:rPr>
            <w:noProof/>
            <w:webHidden/>
          </w:rPr>
        </w:r>
        <w:r w:rsidR="00492620">
          <w:rPr>
            <w:noProof/>
            <w:webHidden/>
          </w:rPr>
          <w:fldChar w:fldCharType="separate"/>
        </w:r>
        <w:r w:rsidR="000E2BF2">
          <w:rPr>
            <w:noProof/>
            <w:webHidden/>
          </w:rPr>
          <w:t>8</w:t>
        </w:r>
        <w:r w:rsidR="00492620">
          <w:rPr>
            <w:noProof/>
            <w:webHidden/>
          </w:rPr>
          <w:fldChar w:fldCharType="end"/>
        </w:r>
      </w:hyperlink>
    </w:p>
    <w:p w:rsidR="00492620" w:rsidRDefault="00C965C6">
      <w:pPr>
        <w:pStyle w:val="TOC5"/>
        <w:rPr>
          <w:rFonts w:asciiTheme="minorHAnsi" w:eastAsiaTheme="minorEastAsia" w:hAnsiTheme="minorHAnsi" w:cstheme="minorBidi"/>
          <w:noProof/>
          <w:sz w:val="22"/>
        </w:rPr>
      </w:pPr>
      <w:hyperlink w:anchor="_Toc359420616" w:history="1">
        <w:r w:rsidR="00492620" w:rsidRPr="002B4D99">
          <w:rPr>
            <w:rStyle w:val="Hyperlink"/>
            <w:noProof/>
          </w:rPr>
          <w:t>Table 7-2</w:t>
        </w:r>
        <w:r w:rsidR="00492620">
          <w:rPr>
            <w:rFonts w:asciiTheme="minorHAnsi" w:eastAsiaTheme="minorEastAsia" w:hAnsiTheme="minorHAnsi" w:cstheme="minorBidi"/>
            <w:noProof/>
            <w:sz w:val="22"/>
          </w:rPr>
          <w:tab/>
        </w:r>
        <w:r w:rsidR="00492620" w:rsidRPr="002B4D99">
          <w:rPr>
            <w:rStyle w:val="Hyperlink"/>
            <w:noProof/>
          </w:rPr>
          <w:t>Supermarket Parking Survey Summary</w:t>
        </w:r>
        <w:r w:rsidR="00492620">
          <w:rPr>
            <w:noProof/>
            <w:webHidden/>
          </w:rPr>
          <w:tab/>
        </w:r>
        <w:r w:rsidR="00492620">
          <w:rPr>
            <w:noProof/>
            <w:webHidden/>
          </w:rPr>
          <w:fldChar w:fldCharType="begin"/>
        </w:r>
        <w:r w:rsidR="00492620">
          <w:rPr>
            <w:noProof/>
            <w:webHidden/>
          </w:rPr>
          <w:instrText xml:space="preserve"> PAGEREF _Toc359420616 \h </w:instrText>
        </w:r>
        <w:r w:rsidR="00492620">
          <w:rPr>
            <w:noProof/>
            <w:webHidden/>
          </w:rPr>
        </w:r>
        <w:r w:rsidR="00492620">
          <w:rPr>
            <w:noProof/>
            <w:webHidden/>
          </w:rPr>
          <w:fldChar w:fldCharType="separate"/>
        </w:r>
        <w:r w:rsidR="000E2BF2">
          <w:rPr>
            <w:noProof/>
            <w:webHidden/>
          </w:rPr>
          <w:t>9</w:t>
        </w:r>
        <w:r w:rsidR="00492620">
          <w:rPr>
            <w:noProof/>
            <w:webHidden/>
          </w:rPr>
          <w:fldChar w:fldCharType="end"/>
        </w:r>
      </w:hyperlink>
    </w:p>
    <w:p w:rsidR="00492620" w:rsidRDefault="00C965C6">
      <w:pPr>
        <w:pStyle w:val="TOC5"/>
        <w:rPr>
          <w:rFonts w:asciiTheme="minorHAnsi" w:eastAsiaTheme="minorEastAsia" w:hAnsiTheme="minorHAnsi" w:cstheme="minorBidi"/>
          <w:noProof/>
          <w:sz w:val="22"/>
        </w:rPr>
      </w:pPr>
      <w:hyperlink w:anchor="_Toc359420617" w:history="1">
        <w:r w:rsidR="00492620" w:rsidRPr="002B4D99">
          <w:rPr>
            <w:rStyle w:val="Hyperlink"/>
            <w:noProof/>
          </w:rPr>
          <w:t>Table 8-1</w:t>
        </w:r>
        <w:r w:rsidR="00492620">
          <w:rPr>
            <w:rFonts w:asciiTheme="minorHAnsi" w:eastAsiaTheme="minorEastAsia" w:hAnsiTheme="minorHAnsi" w:cstheme="minorBidi"/>
            <w:noProof/>
            <w:sz w:val="22"/>
          </w:rPr>
          <w:tab/>
        </w:r>
        <w:r w:rsidR="00492620" w:rsidRPr="002B4D99">
          <w:rPr>
            <w:rStyle w:val="Hyperlink"/>
            <w:noProof/>
          </w:rPr>
          <w:t>SIDRA Intersection Analysis Summary</w:t>
        </w:r>
        <w:r w:rsidR="00492620">
          <w:rPr>
            <w:noProof/>
            <w:webHidden/>
          </w:rPr>
          <w:tab/>
        </w:r>
        <w:r w:rsidR="00492620">
          <w:rPr>
            <w:noProof/>
            <w:webHidden/>
          </w:rPr>
          <w:fldChar w:fldCharType="begin"/>
        </w:r>
        <w:r w:rsidR="00492620">
          <w:rPr>
            <w:noProof/>
            <w:webHidden/>
          </w:rPr>
          <w:instrText xml:space="preserve"> PAGEREF _Toc359420617 \h </w:instrText>
        </w:r>
        <w:r w:rsidR="00492620">
          <w:rPr>
            <w:noProof/>
            <w:webHidden/>
          </w:rPr>
        </w:r>
        <w:r w:rsidR="00492620">
          <w:rPr>
            <w:noProof/>
            <w:webHidden/>
          </w:rPr>
          <w:fldChar w:fldCharType="separate"/>
        </w:r>
        <w:r w:rsidR="000E2BF2">
          <w:rPr>
            <w:noProof/>
            <w:webHidden/>
          </w:rPr>
          <w:t>10</w:t>
        </w:r>
        <w:r w:rsidR="00492620">
          <w:rPr>
            <w:noProof/>
            <w:webHidden/>
          </w:rPr>
          <w:fldChar w:fldCharType="end"/>
        </w:r>
      </w:hyperlink>
    </w:p>
    <w:p w:rsidR="004E152B" w:rsidRDefault="00DC71AC" w:rsidP="00074D12">
      <w:pPr>
        <w:pStyle w:val="TOCHeading"/>
      </w:pPr>
      <w:r>
        <w:fldChar w:fldCharType="end"/>
      </w:r>
      <w:r w:rsidR="004E152B">
        <w:t>Figures</w:t>
      </w:r>
    </w:p>
    <w:p w:rsidR="000B34B4" w:rsidRDefault="00DC71AC">
      <w:pPr>
        <w:pStyle w:val="TOC5"/>
        <w:rPr>
          <w:rFonts w:asciiTheme="minorHAnsi" w:eastAsiaTheme="minorEastAsia" w:hAnsiTheme="minorHAnsi" w:cstheme="minorBidi"/>
          <w:noProof/>
          <w:sz w:val="22"/>
        </w:rPr>
      </w:pPr>
      <w:r>
        <w:fldChar w:fldCharType="begin"/>
      </w:r>
      <w:r w:rsidR="00F10685">
        <w:instrText xml:space="preserve"> TOC \h \z \t "Figure Caption,5" </w:instrText>
      </w:r>
      <w:r>
        <w:fldChar w:fldCharType="separate"/>
      </w:r>
      <w:hyperlink w:anchor="_Toc388533417" w:history="1">
        <w:r w:rsidR="000B34B4" w:rsidRPr="00D01073">
          <w:rPr>
            <w:rStyle w:val="Hyperlink"/>
            <w:noProof/>
          </w:rPr>
          <w:t>Figure 2-1</w:t>
        </w:r>
        <w:r w:rsidR="000B34B4">
          <w:rPr>
            <w:rFonts w:asciiTheme="minorHAnsi" w:eastAsiaTheme="minorEastAsia" w:hAnsiTheme="minorHAnsi" w:cstheme="minorBidi"/>
            <w:noProof/>
            <w:sz w:val="22"/>
          </w:rPr>
          <w:tab/>
        </w:r>
        <w:r w:rsidR="000B34B4" w:rsidRPr="00D01073">
          <w:rPr>
            <w:rStyle w:val="Hyperlink"/>
            <w:noProof/>
          </w:rPr>
          <w:t>Site Location</w:t>
        </w:r>
        <w:r w:rsidR="000B34B4">
          <w:rPr>
            <w:noProof/>
            <w:webHidden/>
          </w:rPr>
          <w:tab/>
        </w:r>
        <w:r w:rsidR="000B34B4">
          <w:rPr>
            <w:noProof/>
            <w:webHidden/>
          </w:rPr>
          <w:fldChar w:fldCharType="begin"/>
        </w:r>
        <w:r w:rsidR="000B34B4">
          <w:rPr>
            <w:noProof/>
            <w:webHidden/>
          </w:rPr>
          <w:instrText xml:space="preserve"> PAGEREF _Toc388533417 \h </w:instrText>
        </w:r>
        <w:r w:rsidR="000B34B4">
          <w:rPr>
            <w:noProof/>
            <w:webHidden/>
          </w:rPr>
        </w:r>
        <w:r w:rsidR="000B34B4">
          <w:rPr>
            <w:noProof/>
            <w:webHidden/>
          </w:rPr>
          <w:fldChar w:fldCharType="separate"/>
        </w:r>
        <w:r w:rsidR="000E2BF2">
          <w:rPr>
            <w:noProof/>
            <w:webHidden/>
          </w:rPr>
          <w:t>1</w:t>
        </w:r>
        <w:r w:rsidR="000B34B4">
          <w:rPr>
            <w:noProof/>
            <w:webHidden/>
          </w:rPr>
          <w:fldChar w:fldCharType="end"/>
        </w:r>
      </w:hyperlink>
    </w:p>
    <w:p w:rsidR="000B34B4" w:rsidRDefault="00C965C6">
      <w:pPr>
        <w:pStyle w:val="TOC5"/>
        <w:rPr>
          <w:rFonts w:asciiTheme="minorHAnsi" w:eastAsiaTheme="minorEastAsia" w:hAnsiTheme="minorHAnsi" w:cstheme="minorBidi"/>
          <w:noProof/>
          <w:sz w:val="22"/>
        </w:rPr>
      </w:pPr>
      <w:hyperlink w:anchor="_Toc388533418" w:history="1">
        <w:r w:rsidR="000B34B4" w:rsidRPr="00D01073">
          <w:rPr>
            <w:rStyle w:val="Hyperlink"/>
            <w:noProof/>
          </w:rPr>
          <w:t>Figure 2-2</w:t>
        </w:r>
        <w:r w:rsidR="000B34B4">
          <w:rPr>
            <w:rFonts w:asciiTheme="minorHAnsi" w:eastAsiaTheme="minorEastAsia" w:hAnsiTheme="minorHAnsi" w:cstheme="minorBidi"/>
            <w:noProof/>
            <w:sz w:val="22"/>
          </w:rPr>
          <w:tab/>
        </w:r>
        <w:r w:rsidR="000B34B4" w:rsidRPr="00D01073">
          <w:rPr>
            <w:rStyle w:val="Hyperlink"/>
            <w:noProof/>
          </w:rPr>
          <w:t>Murradoc Road, looking east towards the subject site</w:t>
        </w:r>
        <w:r w:rsidR="000B34B4">
          <w:rPr>
            <w:noProof/>
            <w:webHidden/>
          </w:rPr>
          <w:tab/>
        </w:r>
        <w:r w:rsidR="000B34B4">
          <w:rPr>
            <w:noProof/>
            <w:webHidden/>
          </w:rPr>
          <w:fldChar w:fldCharType="begin"/>
        </w:r>
        <w:r w:rsidR="000B34B4">
          <w:rPr>
            <w:noProof/>
            <w:webHidden/>
          </w:rPr>
          <w:instrText xml:space="preserve"> PAGEREF _Toc388533418 \h </w:instrText>
        </w:r>
        <w:r w:rsidR="000B34B4">
          <w:rPr>
            <w:noProof/>
            <w:webHidden/>
          </w:rPr>
        </w:r>
        <w:r w:rsidR="000B34B4">
          <w:rPr>
            <w:noProof/>
            <w:webHidden/>
          </w:rPr>
          <w:fldChar w:fldCharType="separate"/>
        </w:r>
        <w:r w:rsidR="000E2BF2">
          <w:rPr>
            <w:noProof/>
            <w:webHidden/>
          </w:rPr>
          <w:t>2</w:t>
        </w:r>
        <w:r w:rsidR="000B34B4">
          <w:rPr>
            <w:noProof/>
            <w:webHidden/>
          </w:rPr>
          <w:fldChar w:fldCharType="end"/>
        </w:r>
      </w:hyperlink>
    </w:p>
    <w:p w:rsidR="000B34B4" w:rsidRDefault="00C965C6">
      <w:pPr>
        <w:pStyle w:val="TOC5"/>
        <w:rPr>
          <w:rFonts w:asciiTheme="minorHAnsi" w:eastAsiaTheme="minorEastAsia" w:hAnsiTheme="minorHAnsi" w:cstheme="minorBidi"/>
          <w:noProof/>
          <w:sz w:val="22"/>
        </w:rPr>
      </w:pPr>
      <w:hyperlink w:anchor="_Toc388533419" w:history="1">
        <w:r w:rsidR="000B34B4" w:rsidRPr="00D01073">
          <w:rPr>
            <w:rStyle w:val="Hyperlink"/>
            <w:noProof/>
          </w:rPr>
          <w:t>Figure 2-3</w:t>
        </w:r>
        <w:r w:rsidR="000B34B4">
          <w:rPr>
            <w:rFonts w:asciiTheme="minorHAnsi" w:eastAsiaTheme="minorEastAsia" w:hAnsiTheme="minorHAnsi" w:cstheme="minorBidi"/>
            <w:noProof/>
            <w:sz w:val="22"/>
          </w:rPr>
          <w:tab/>
        </w:r>
        <w:r w:rsidR="000B34B4" w:rsidRPr="00D01073">
          <w:rPr>
            <w:rStyle w:val="Hyperlink"/>
            <w:noProof/>
          </w:rPr>
          <w:t>Murradoc Road, looking west from the subject site</w:t>
        </w:r>
        <w:r w:rsidR="000B34B4">
          <w:rPr>
            <w:noProof/>
            <w:webHidden/>
          </w:rPr>
          <w:tab/>
        </w:r>
        <w:r w:rsidR="000B34B4">
          <w:rPr>
            <w:noProof/>
            <w:webHidden/>
          </w:rPr>
          <w:fldChar w:fldCharType="begin"/>
        </w:r>
        <w:r w:rsidR="000B34B4">
          <w:rPr>
            <w:noProof/>
            <w:webHidden/>
          </w:rPr>
          <w:instrText xml:space="preserve"> PAGEREF _Toc388533419 \h </w:instrText>
        </w:r>
        <w:r w:rsidR="000B34B4">
          <w:rPr>
            <w:noProof/>
            <w:webHidden/>
          </w:rPr>
        </w:r>
        <w:r w:rsidR="000B34B4">
          <w:rPr>
            <w:noProof/>
            <w:webHidden/>
          </w:rPr>
          <w:fldChar w:fldCharType="separate"/>
        </w:r>
        <w:r w:rsidR="000E2BF2">
          <w:rPr>
            <w:noProof/>
            <w:webHidden/>
          </w:rPr>
          <w:t>2</w:t>
        </w:r>
        <w:r w:rsidR="000B34B4">
          <w:rPr>
            <w:noProof/>
            <w:webHidden/>
          </w:rPr>
          <w:fldChar w:fldCharType="end"/>
        </w:r>
      </w:hyperlink>
    </w:p>
    <w:p w:rsidR="000B34B4" w:rsidRDefault="00C965C6">
      <w:pPr>
        <w:pStyle w:val="TOC5"/>
        <w:rPr>
          <w:rFonts w:asciiTheme="minorHAnsi" w:eastAsiaTheme="minorEastAsia" w:hAnsiTheme="minorHAnsi" w:cstheme="minorBidi"/>
          <w:noProof/>
          <w:sz w:val="22"/>
        </w:rPr>
      </w:pPr>
      <w:hyperlink w:anchor="_Toc388533420" w:history="1">
        <w:r w:rsidR="000B34B4" w:rsidRPr="00D01073">
          <w:rPr>
            <w:rStyle w:val="Hyperlink"/>
            <w:noProof/>
          </w:rPr>
          <w:t>Figure 2-4</w:t>
        </w:r>
        <w:r w:rsidR="000B34B4">
          <w:rPr>
            <w:rFonts w:asciiTheme="minorHAnsi" w:eastAsiaTheme="minorEastAsia" w:hAnsiTheme="minorHAnsi" w:cstheme="minorBidi"/>
            <w:noProof/>
            <w:sz w:val="22"/>
          </w:rPr>
          <w:tab/>
        </w:r>
        <w:r w:rsidR="000B34B4" w:rsidRPr="00D01073">
          <w:rPr>
            <w:rStyle w:val="Hyperlink"/>
            <w:noProof/>
          </w:rPr>
          <w:t>Murradoc Road/Collins Street/Clifton-Springs Road/High Street Turning Movement Count</w:t>
        </w:r>
        <w:r w:rsidR="000B34B4">
          <w:rPr>
            <w:noProof/>
            <w:webHidden/>
          </w:rPr>
          <w:tab/>
        </w:r>
        <w:r w:rsidR="000B34B4">
          <w:rPr>
            <w:noProof/>
            <w:webHidden/>
          </w:rPr>
          <w:fldChar w:fldCharType="begin"/>
        </w:r>
        <w:r w:rsidR="000B34B4">
          <w:rPr>
            <w:noProof/>
            <w:webHidden/>
          </w:rPr>
          <w:instrText xml:space="preserve"> PAGEREF _Toc388533420 \h </w:instrText>
        </w:r>
        <w:r w:rsidR="000B34B4">
          <w:rPr>
            <w:noProof/>
            <w:webHidden/>
          </w:rPr>
        </w:r>
        <w:r w:rsidR="000B34B4">
          <w:rPr>
            <w:noProof/>
            <w:webHidden/>
          </w:rPr>
          <w:fldChar w:fldCharType="separate"/>
        </w:r>
        <w:r w:rsidR="000E2BF2">
          <w:rPr>
            <w:noProof/>
            <w:webHidden/>
          </w:rPr>
          <w:t>3</w:t>
        </w:r>
        <w:r w:rsidR="000B34B4">
          <w:rPr>
            <w:noProof/>
            <w:webHidden/>
          </w:rPr>
          <w:fldChar w:fldCharType="end"/>
        </w:r>
      </w:hyperlink>
    </w:p>
    <w:p w:rsidR="000B34B4" w:rsidRDefault="00C965C6">
      <w:pPr>
        <w:pStyle w:val="TOC5"/>
        <w:rPr>
          <w:rFonts w:asciiTheme="minorHAnsi" w:eastAsiaTheme="minorEastAsia" w:hAnsiTheme="minorHAnsi" w:cstheme="minorBidi"/>
          <w:noProof/>
          <w:sz w:val="22"/>
        </w:rPr>
      </w:pPr>
      <w:hyperlink w:anchor="_Toc388533421" w:history="1">
        <w:r w:rsidR="000B34B4" w:rsidRPr="00D01073">
          <w:rPr>
            <w:rStyle w:val="Hyperlink"/>
            <w:noProof/>
          </w:rPr>
          <w:t>Figure 3-1</w:t>
        </w:r>
        <w:r w:rsidR="000B34B4">
          <w:rPr>
            <w:rFonts w:asciiTheme="minorHAnsi" w:eastAsiaTheme="minorEastAsia" w:hAnsiTheme="minorHAnsi" w:cstheme="minorBidi"/>
            <w:noProof/>
            <w:sz w:val="22"/>
          </w:rPr>
          <w:tab/>
        </w:r>
        <w:r w:rsidR="000B34B4" w:rsidRPr="00D01073">
          <w:rPr>
            <w:rStyle w:val="Hyperlink"/>
            <w:noProof/>
          </w:rPr>
          <w:t>Proposed Car Parking, Loading Area and Access</w:t>
        </w:r>
        <w:r w:rsidR="000B34B4">
          <w:rPr>
            <w:noProof/>
            <w:webHidden/>
          </w:rPr>
          <w:tab/>
        </w:r>
        <w:r w:rsidR="000B34B4">
          <w:rPr>
            <w:noProof/>
            <w:webHidden/>
          </w:rPr>
          <w:fldChar w:fldCharType="begin"/>
        </w:r>
        <w:r w:rsidR="000B34B4">
          <w:rPr>
            <w:noProof/>
            <w:webHidden/>
          </w:rPr>
          <w:instrText xml:space="preserve"> PAGEREF _Toc388533421 \h </w:instrText>
        </w:r>
        <w:r w:rsidR="000B34B4">
          <w:rPr>
            <w:noProof/>
            <w:webHidden/>
          </w:rPr>
        </w:r>
        <w:r w:rsidR="000B34B4">
          <w:rPr>
            <w:noProof/>
            <w:webHidden/>
          </w:rPr>
          <w:fldChar w:fldCharType="separate"/>
        </w:r>
        <w:r w:rsidR="000E2BF2">
          <w:rPr>
            <w:noProof/>
            <w:webHidden/>
          </w:rPr>
          <w:t>6</w:t>
        </w:r>
        <w:r w:rsidR="000B34B4">
          <w:rPr>
            <w:noProof/>
            <w:webHidden/>
          </w:rPr>
          <w:fldChar w:fldCharType="end"/>
        </w:r>
      </w:hyperlink>
    </w:p>
    <w:p w:rsidR="000B34B4" w:rsidRDefault="00C965C6">
      <w:pPr>
        <w:pStyle w:val="TOC5"/>
        <w:rPr>
          <w:rFonts w:asciiTheme="minorHAnsi" w:eastAsiaTheme="minorEastAsia" w:hAnsiTheme="minorHAnsi" w:cstheme="minorBidi"/>
          <w:noProof/>
          <w:sz w:val="22"/>
        </w:rPr>
      </w:pPr>
      <w:hyperlink w:anchor="_Toc388533422" w:history="1">
        <w:r w:rsidR="000B34B4" w:rsidRPr="00D01073">
          <w:rPr>
            <w:rStyle w:val="Hyperlink"/>
            <w:noProof/>
          </w:rPr>
          <w:t>Figure 8-1</w:t>
        </w:r>
        <w:r w:rsidR="000B34B4">
          <w:rPr>
            <w:rFonts w:asciiTheme="minorHAnsi" w:eastAsiaTheme="minorEastAsia" w:hAnsiTheme="minorHAnsi" w:cstheme="minorBidi"/>
            <w:noProof/>
            <w:sz w:val="22"/>
          </w:rPr>
          <w:tab/>
        </w:r>
        <w:r w:rsidR="000B34B4" w:rsidRPr="00D01073">
          <w:rPr>
            <w:rStyle w:val="Hyperlink"/>
            <w:noProof/>
          </w:rPr>
          <w:t>Anticipated Development Generated PM Peak Hour Volumes</w:t>
        </w:r>
        <w:r w:rsidR="000B34B4">
          <w:rPr>
            <w:noProof/>
            <w:webHidden/>
          </w:rPr>
          <w:tab/>
        </w:r>
        <w:r w:rsidR="000B34B4">
          <w:rPr>
            <w:noProof/>
            <w:webHidden/>
          </w:rPr>
          <w:fldChar w:fldCharType="begin"/>
        </w:r>
        <w:r w:rsidR="000B34B4">
          <w:rPr>
            <w:noProof/>
            <w:webHidden/>
          </w:rPr>
          <w:instrText xml:space="preserve"> PAGEREF _Toc388533422 \h </w:instrText>
        </w:r>
        <w:r w:rsidR="000B34B4">
          <w:rPr>
            <w:noProof/>
            <w:webHidden/>
          </w:rPr>
        </w:r>
        <w:r w:rsidR="000B34B4">
          <w:rPr>
            <w:noProof/>
            <w:webHidden/>
          </w:rPr>
          <w:fldChar w:fldCharType="separate"/>
        </w:r>
        <w:r w:rsidR="000E2BF2">
          <w:rPr>
            <w:noProof/>
            <w:webHidden/>
          </w:rPr>
          <w:t>10</w:t>
        </w:r>
        <w:r w:rsidR="000B34B4">
          <w:rPr>
            <w:noProof/>
            <w:webHidden/>
          </w:rPr>
          <w:fldChar w:fldCharType="end"/>
        </w:r>
      </w:hyperlink>
    </w:p>
    <w:p w:rsidR="00622784" w:rsidRDefault="00DC71AC" w:rsidP="00B16E1C">
      <w:pPr>
        <w:pStyle w:val="BodyText"/>
      </w:pPr>
      <w:r>
        <w:fldChar w:fldCharType="end"/>
      </w:r>
    </w:p>
    <w:p w:rsidR="001C326C" w:rsidRDefault="001C326C" w:rsidP="00B16E1C">
      <w:pPr>
        <w:pStyle w:val="BodyText"/>
      </w:pPr>
    </w:p>
    <w:p w:rsidR="001C326C" w:rsidRDefault="001C326C" w:rsidP="00B16E1C">
      <w:pPr>
        <w:pStyle w:val="BodyText"/>
        <w:sectPr w:rsidR="001C326C" w:rsidSect="00EC0DD2">
          <w:headerReference w:type="even" r:id="rId20"/>
          <w:headerReference w:type="default" r:id="rId21"/>
          <w:footerReference w:type="even" r:id="rId22"/>
          <w:footerReference w:type="default" r:id="rId23"/>
          <w:pgSz w:w="11906" w:h="16838" w:code="9"/>
          <w:pgMar w:top="1418" w:right="1134" w:bottom="1134" w:left="1134" w:header="567" w:footer="567" w:gutter="0"/>
          <w:pgNumType w:fmt="lowerRoman"/>
          <w:cols w:space="567"/>
          <w:docGrid w:linePitch="360"/>
        </w:sectPr>
      </w:pPr>
    </w:p>
    <w:p w:rsidR="00EA014E" w:rsidRDefault="00EA014E" w:rsidP="00EA014E">
      <w:pPr>
        <w:pStyle w:val="Heading1"/>
      </w:pPr>
      <w:bookmarkStart w:id="2" w:name="_Toc388533390"/>
      <w:bookmarkStart w:id="3" w:name="TGen"/>
      <w:bookmarkStart w:id="4" w:name="_Toc320177932"/>
      <w:bookmarkStart w:id="5" w:name="_Toc322014126"/>
      <w:bookmarkStart w:id="6" w:name="_Toc329074299"/>
      <w:bookmarkStart w:id="7" w:name="_Toc212887240"/>
      <w:bookmarkStart w:id="8" w:name="_Toc292263984"/>
      <w:r>
        <w:lastRenderedPageBreak/>
        <w:t>Introduction</w:t>
      </w:r>
      <w:bookmarkEnd w:id="2"/>
    </w:p>
    <w:p w:rsidR="00E77E9C" w:rsidRPr="00C271C1" w:rsidRDefault="00E77E9C" w:rsidP="00E77E9C">
      <w:pPr>
        <w:pStyle w:val="BodyText"/>
      </w:pPr>
      <w:r>
        <w:t>Cardno</w:t>
      </w:r>
      <w:r w:rsidRPr="00C271C1">
        <w:t xml:space="preserve"> was retained by</w:t>
      </w:r>
      <w:r>
        <w:t xml:space="preserve"> </w:t>
      </w:r>
      <w:sdt>
        <w:sdtPr>
          <w:alias w:val="Client Name"/>
          <w:tag w:val=""/>
          <w:id w:val="4324404"/>
          <w:placeholder>
            <w:docPart w:val="DD7D562212B94650B3B3FCD873612F48"/>
          </w:placeholder>
          <w:dataBinding w:prefixMappings="xmlns:ns0='http://schemas.openxmlformats.org/officeDocument/2006/extended-properties' " w:xpath="/ns0:Properties[1]/ns0:Company[1]" w:storeItemID="{6668398D-A668-4E3E-A5EB-62B293D839F1}"/>
          <w:text/>
        </w:sdtPr>
        <w:sdtEndPr/>
        <w:sdtContent>
          <w:r>
            <w:t>Coles</w:t>
          </w:r>
        </w:sdtContent>
      </w:sdt>
      <w:r w:rsidRPr="00C271C1">
        <w:t xml:space="preserve"> </w:t>
      </w:r>
      <w:r w:rsidR="00DC71AC">
        <w:fldChar w:fldCharType="begin"/>
      </w:r>
      <w:r>
        <w:instrText xml:space="preserve"> DOCPROPERTY  Manager  \* MERGEFORMAT </w:instrText>
      </w:r>
      <w:r w:rsidR="00DC71AC">
        <w:fldChar w:fldCharType="end"/>
      </w:r>
      <w:r w:rsidRPr="00C271C1">
        <w:t xml:space="preserve">to undertake a traffic </w:t>
      </w:r>
      <w:r>
        <w:t>and transport</w:t>
      </w:r>
      <w:r w:rsidRPr="00C271C1">
        <w:t xml:space="preserve"> assessment of the proposed </w:t>
      </w:r>
      <w:r w:rsidR="006E468B">
        <w:t xml:space="preserve">Drysdale Supermarket to be located at </w:t>
      </w:r>
      <w:r w:rsidR="003C77E6">
        <w:t>26 to 32</w:t>
      </w:r>
      <w:r w:rsidR="006E468B">
        <w:t xml:space="preserve"> Murradoc Road</w:t>
      </w:r>
      <w:r w:rsidR="003C77E6">
        <w:t>, Drysdale</w:t>
      </w:r>
      <w:r w:rsidR="006E468B">
        <w:t>.</w:t>
      </w:r>
    </w:p>
    <w:p w:rsidR="00EA014E" w:rsidRPr="00EA014E" w:rsidRDefault="00E77E9C" w:rsidP="00EA014E">
      <w:pPr>
        <w:pStyle w:val="BodyText"/>
      </w:pPr>
      <w:r w:rsidRPr="00C271C1">
        <w:t>In the course of preparing this assessment, the subject site and its environs have been inspected, plans of the development examined, and all relevant traffic and parking data collected and analysed.</w:t>
      </w:r>
    </w:p>
    <w:p w:rsidR="00EA014E" w:rsidRDefault="00EA014E" w:rsidP="00EA014E">
      <w:pPr>
        <w:pStyle w:val="Heading1"/>
      </w:pPr>
      <w:bookmarkStart w:id="9" w:name="_Toc388533391"/>
      <w:r>
        <w:t>Background and Existing Conditions</w:t>
      </w:r>
      <w:bookmarkEnd w:id="9"/>
    </w:p>
    <w:p w:rsidR="00EA014E" w:rsidRDefault="00E77E9C" w:rsidP="00E77E9C">
      <w:pPr>
        <w:pStyle w:val="Heading2"/>
      </w:pPr>
      <w:bookmarkStart w:id="10" w:name="_Toc388533392"/>
      <w:r>
        <w:t>Location and Land Use</w:t>
      </w:r>
      <w:bookmarkEnd w:id="10"/>
    </w:p>
    <w:p w:rsidR="00E77E9C" w:rsidRPr="00C271C1" w:rsidRDefault="00E77E9C" w:rsidP="00E77E9C">
      <w:pPr>
        <w:pStyle w:val="BodyText"/>
      </w:pPr>
      <w:r>
        <w:t xml:space="preserve">The subject site is located on the south side of </w:t>
      </w:r>
      <w:r w:rsidR="00E0002D">
        <w:t>Murradoc</w:t>
      </w:r>
      <w:r w:rsidR="00C978CA">
        <w:t xml:space="preserve"> Road in Drysdale</w:t>
      </w:r>
      <w:r w:rsidRPr="00C271C1">
        <w:t>, as shown in</w:t>
      </w:r>
      <w:r>
        <w:t xml:space="preserve"> </w:t>
      </w:r>
      <w:r w:rsidR="00DC71AC">
        <w:fldChar w:fldCharType="begin"/>
      </w:r>
      <w:r>
        <w:instrText xml:space="preserve"> REF _Ref330393383 \r \h </w:instrText>
      </w:r>
      <w:r w:rsidR="00DC71AC">
        <w:fldChar w:fldCharType="separate"/>
      </w:r>
      <w:r w:rsidR="000E2BF2">
        <w:t>Figure 2-1</w:t>
      </w:r>
      <w:r w:rsidR="00DC71AC">
        <w:fldChar w:fldCharType="end"/>
      </w:r>
      <w:r>
        <w:t>.</w:t>
      </w:r>
    </w:p>
    <w:p w:rsidR="00E77E9C" w:rsidRPr="00C271C1" w:rsidRDefault="00E77E9C" w:rsidP="00E77E9C">
      <w:pPr>
        <w:pStyle w:val="FigureCaption"/>
      </w:pPr>
      <w:bookmarkStart w:id="11" w:name="_Toc292264114"/>
      <w:bookmarkStart w:id="12" w:name="_Toc329074455"/>
      <w:bookmarkStart w:id="13" w:name="_Ref330393383"/>
      <w:bookmarkStart w:id="14" w:name="_Toc337043401"/>
      <w:bookmarkStart w:id="15" w:name="_Toc388533417"/>
      <w:r w:rsidRPr="00C271C1">
        <w:t>Site Location</w:t>
      </w:r>
      <w:bookmarkEnd w:id="11"/>
      <w:bookmarkEnd w:id="12"/>
      <w:bookmarkEnd w:id="13"/>
      <w:bookmarkEnd w:id="14"/>
      <w:bookmarkEnd w:id="15"/>
    </w:p>
    <w:p w:rsidR="00E77E9C" w:rsidRDefault="003F744B" w:rsidP="00E77E9C">
      <w:pPr>
        <w:pStyle w:val="BodyText"/>
      </w:pPr>
      <w:r>
        <w:rPr>
          <w:noProof/>
        </w:rPr>
        <mc:AlternateContent>
          <mc:Choice Requires="wps">
            <w:drawing>
              <wp:anchor distT="0" distB="0" distL="114300" distR="114300" simplePos="0" relativeHeight="251659264" behindDoc="0" locked="0" layoutInCell="1" allowOverlap="1" wp14:anchorId="2C8A5C8E" wp14:editId="530D7EF7">
                <wp:simplePos x="0" y="0"/>
                <wp:positionH relativeFrom="column">
                  <wp:posOffset>3437890</wp:posOffset>
                </wp:positionH>
                <wp:positionV relativeFrom="paragraph">
                  <wp:posOffset>2235200</wp:posOffset>
                </wp:positionV>
                <wp:extent cx="149225" cy="264795"/>
                <wp:effectExtent l="46990" t="34925" r="41910" b="33655"/>
                <wp:wrapNone/>
                <wp:docPr id="39"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3331">
                          <a:off x="0" y="0"/>
                          <a:ext cx="149225" cy="264795"/>
                        </a:xfrm>
                        <a:prstGeom prst="rect">
                          <a:avLst/>
                        </a:prstGeom>
                        <a:solidFill>
                          <a:schemeClr val="tx2">
                            <a:lumMod val="100000"/>
                            <a:lumOff val="0"/>
                            <a:alpha val="50000"/>
                          </a:schemeClr>
                        </a:solidFill>
                        <a:ln w="19050">
                          <a:solidFill>
                            <a:schemeClr val="tx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026" style="position:absolute;margin-left:270.7pt;margin-top:176pt;width:11.75pt;height:20.85pt;rotation:57161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" fillcolor="#003359 [3215]" strokecolor="#003359 [3215]" strokeweight="1.5pt">
                <v:fill opacity="32896f"/>
              </v:rect>
            </w:pict>
          </mc:Fallback>
        </mc:AlternateContent>
      </w:r>
      <w:r>
        <w:rPr>
          <w:noProof/>
        </w:rPr>
        <mc:AlternateContent>
          <mc:Choice Requires="wps">
            <w:drawing>
              <wp:anchor distT="0" distB="0" distL="114300" distR="114300" simplePos="0" relativeHeight="251660288" behindDoc="0" locked="0" layoutInCell="1" allowOverlap="1" wp14:anchorId="47CC993B" wp14:editId="0F1F3B90">
                <wp:simplePos x="0" y="0"/>
                <wp:positionH relativeFrom="column">
                  <wp:posOffset>5156200</wp:posOffset>
                </wp:positionH>
                <wp:positionV relativeFrom="paragraph">
                  <wp:posOffset>3711575</wp:posOffset>
                </wp:positionV>
                <wp:extent cx="936625" cy="264160"/>
                <wp:effectExtent l="1651000" t="1282700" r="12700" b="15240"/>
                <wp:wrapNone/>
                <wp:docPr id="38" name="AutoShape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264160"/>
                        </a:xfrm>
                        <a:prstGeom prst="borderCallout2">
                          <a:avLst>
                            <a:gd name="adj1" fmla="val 43269"/>
                            <a:gd name="adj2" fmla="val -8134"/>
                            <a:gd name="adj3" fmla="val 43269"/>
                            <a:gd name="adj4" fmla="val -39185"/>
                            <a:gd name="adj5" fmla="val -482454"/>
                            <a:gd name="adj6" fmla="val -174847"/>
                          </a:avLst>
                        </a:prstGeom>
                        <a:noFill/>
                        <a:ln w="15875">
                          <a:solidFill>
                            <a:schemeClr val="tx2">
                              <a:lumMod val="100000"/>
                              <a:lumOff val="0"/>
                            </a:schemeClr>
                          </a:solidFill>
                          <a:miter lim="800000"/>
                          <a:headEnd/>
                          <a:tailEnd/>
                        </a:ln>
                        <a:extLst>
                          <a:ext uri="{909E8E84-426E-40DD-AFC4-6F175D3DCCD1}">
                            <a14:hiddenFill xmlns:a14="http://schemas.microsoft.com/office/drawing/2010/main">
                              <a:solidFill>
                                <a:schemeClr val="tx2">
                                  <a:lumMod val="100000"/>
                                  <a:lumOff val="0"/>
                                </a:schemeClr>
                              </a:solidFill>
                            </a14:hiddenFill>
                          </a:ext>
                        </a:extLst>
                      </wps:spPr>
                      <wps:txbx>
                        <w:txbxContent>
                          <w:p w:rsidR="008B5F6C" w:rsidRPr="00A76BFB" w:rsidRDefault="008B5F6C" w:rsidP="00C978CA">
                            <w:pPr>
                              <w:jc w:val="center"/>
                              <w:rPr>
                                <w:b/>
                                <w:i/>
                                <w:color w:val="003359" w:themeColor="text2"/>
                              </w:rPr>
                            </w:pPr>
                            <w:r w:rsidRPr="00A76BFB">
                              <w:rPr>
                                <w:b/>
                                <w:i/>
                                <w:color w:val="003359" w:themeColor="text2"/>
                              </w:rPr>
                              <w:t>Subject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186" o:spid="_x0000_s1029" type="#_x0000_t48" style="position:absolute;margin-left:406pt;margin-top:292.25pt;width:73.7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" adj="-37767,-104210,-8464,9346,-1757,9346" filled="f" fillcolor="#003359 [3215]" strokecolor="#003359 [3215]" strokeweight="1.25pt">
                <v:textbox>
                  <w:txbxContent>
                    <w:p w:rsidR="008B5F6C" w:rsidRPr="00A76BFB" w:rsidRDefault="008B5F6C" w:rsidP="00C978CA">
                      <w:pPr>
                        <w:jc w:val="center"/>
                        <w:rPr>
                          <w:b/>
                          <w:i/>
                          <w:color w:val="003359" w:themeColor="text2"/>
                        </w:rPr>
                      </w:pPr>
                      <w:r w:rsidRPr="00A76BFB">
                        <w:rPr>
                          <w:b/>
                          <w:i/>
                          <w:color w:val="003359" w:themeColor="text2"/>
                        </w:rPr>
                        <w:t>Subject Site</w:t>
                      </w:r>
                    </w:p>
                  </w:txbxContent>
                </v:textbox>
              </v:shape>
            </w:pict>
          </mc:Fallback>
        </mc:AlternateContent>
      </w:r>
      <w:r w:rsidR="00E77E9C">
        <w:rPr>
          <w:noProof/>
        </w:rPr>
        <w:drawing>
          <wp:inline distT="0" distB="0" distL="0" distR="0" wp14:anchorId="3C3CAF98" wp14:editId="7F294177">
            <wp:extent cx="6120130" cy="4338955"/>
            <wp:effectExtent l="19050" t="19050" r="13970" b="23495"/>
            <wp:docPr id="304" name="Picture 303" descr="Me34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470.BMP"/>
                    <pic:cNvPicPr/>
                  </pic:nvPicPr>
                  <pic:blipFill>
                    <a:blip r:embed="rId24"/>
                    <a:stretch>
                      <a:fillRect/>
                    </a:stretch>
                  </pic:blipFill>
                  <pic:spPr>
                    <a:xfrm>
                      <a:off x="0" y="0"/>
                      <a:ext cx="6120130" cy="4338955"/>
                    </a:xfrm>
                    <a:prstGeom prst="rect">
                      <a:avLst/>
                    </a:prstGeom>
                    <a:ln>
                      <a:solidFill>
                        <a:schemeClr val="tx1"/>
                      </a:solidFill>
                    </a:ln>
                  </pic:spPr>
                </pic:pic>
              </a:graphicData>
            </a:graphic>
          </wp:inline>
        </w:drawing>
      </w:r>
    </w:p>
    <w:p w:rsidR="00341F3A" w:rsidRDefault="00B17E19" w:rsidP="00E77E9C">
      <w:pPr>
        <w:pStyle w:val="BodyText"/>
      </w:pPr>
      <w:r>
        <w:t>T</w:t>
      </w:r>
      <w:r w:rsidR="00341F3A">
        <w:t>he subject site is currently</w:t>
      </w:r>
      <w:r w:rsidR="00A26BE3">
        <w:t xml:space="preserve"> over three </w:t>
      </w:r>
      <w:r w:rsidR="00341F3A">
        <w:t>block</w:t>
      </w:r>
      <w:r w:rsidR="00A26BE3">
        <w:t>s</w:t>
      </w:r>
      <w:r w:rsidR="004F0E7C">
        <w:t>.  The east block has a dilapidated dwelling, while the remaining two blocks are vacant.  The site has a total of around four v</w:t>
      </w:r>
      <w:r w:rsidR="00341F3A">
        <w:t xml:space="preserve">ehicle crossings to </w:t>
      </w:r>
      <w:r w:rsidR="00E0002D">
        <w:t>Murradoc</w:t>
      </w:r>
      <w:r w:rsidR="00341F3A">
        <w:t xml:space="preserve"> Road.</w:t>
      </w:r>
      <w:r w:rsidR="0018267B">
        <w:t xml:space="preserve">  </w:t>
      </w:r>
      <w:r w:rsidR="005A603C">
        <w:t>A</w:t>
      </w:r>
      <w:r w:rsidR="0018267B">
        <w:t>n existing ALDI super market with car park</w:t>
      </w:r>
      <w:r w:rsidR="005A603C">
        <w:t xml:space="preserve"> is located immediately adjacent the site to the west</w:t>
      </w:r>
      <w:r w:rsidR="0018267B">
        <w:t>.</w:t>
      </w:r>
    </w:p>
    <w:p w:rsidR="00C978CA" w:rsidRDefault="00A57BC5" w:rsidP="00E77E9C">
      <w:pPr>
        <w:pStyle w:val="BodyText"/>
      </w:pPr>
      <w:r>
        <w:t xml:space="preserve">Land uses surrounding the site, extending along </w:t>
      </w:r>
      <w:r w:rsidR="00E0002D">
        <w:t>Murradoc</w:t>
      </w:r>
      <w:r w:rsidR="00BA5551">
        <w:t xml:space="preserve"> Road, are generally commercial developments.</w:t>
      </w:r>
      <w:r w:rsidR="00E0002D">
        <w:t xml:space="preserve">  A residential estate is proposed to the immediate south.</w:t>
      </w:r>
    </w:p>
    <w:p w:rsidR="00341F3A" w:rsidRDefault="00BA5551" w:rsidP="00552180">
      <w:pPr>
        <w:pStyle w:val="BodyText"/>
      </w:pPr>
      <w:r>
        <w:t>The</w:t>
      </w:r>
      <w:r w:rsidR="004F0E7C">
        <w:t xml:space="preserve"> two west blocks of the </w:t>
      </w:r>
      <w:r>
        <w:t xml:space="preserve">subject site </w:t>
      </w:r>
      <w:r w:rsidR="004F0E7C">
        <w:t xml:space="preserve">are </w:t>
      </w:r>
      <w:r>
        <w:t xml:space="preserve">located </w:t>
      </w:r>
      <w:r w:rsidR="005A603C">
        <w:t xml:space="preserve">mainly within a Business 1 Zone (B1Z), with the east part </w:t>
      </w:r>
      <w:r w:rsidR="004F0E7C">
        <w:t>block</w:t>
      </w:r>
      <w:r w:rsidR="005A603C">
        <w:t xml:space="preserve"> within a </w:t>
      </w:r>
      <w:r>
        <w:t xml:space="preserve">Business 4 Zone </w:t>
      </w:r>
      <w:r w:rsidR="005A603C">
        <w:t>(B4Z)</w:t>
      </w:r>
      <w:r w:rsidR="004F0E7C">
        <w:t>,</w:t>
      </w:r>
      <w:r w:rsidR="005A603C">
        <w:t xml:space="preserve"> </w:t>
      </w:r>
      <w:r>
        <w:t xml:space="preserve">as specified within </w:t>
      </w:r>
      <w:r w:rsidR="00341F3A">
        <w:t>the Gre</w:t>
      </w:r>
      <w:r w:rsidR="00552180">
        <w:t>ater Geelong Planning Scheme.</w:t>
      </w:r>
    </w:p>
    <w:p w:rsidR="00C978CA" w:rsidRDefault="00341F3A" w:rsidP="00341F3A">
      <w:pPr>
        <w:pStyle w:val="Heading2"/>
      </w:pPr>
      <w:bookmarkStart w:id="16" w:name="_Toc388533393"/>
      <w:r>
        <w:lastRenderedPageBreak/>
        <w:t>Road Network</w:t>
      </w:r>
      <w:bookmarkEnd w:id="16"/>
    </w:p>
    <w:p w:rsidR="0087682B" w:rsidRDefault="000776A8" w:rsidP="0087682B">
      <w:pPr>
        <w:pStyle w:val="Heading3"/>
      </w:pPr>
      <w:bookmarkStart w:id="17" w:name="_Toc388533394"/>
      <w:r>
        <w:t>Murradoc Road (Drysdale - St Leonards Road)</w:t>
      </w:r>
      <w:bookmarkEnd w:id="17"/>
    </w:p>
    <w:p w:rsidR="00E235C9" w:rsidRDefault="000776A8" w:rsidP="0087682B">
      <w:pPr>
        <w:pStyle w:val="BodyText"/>
      </w:pPr>
      <w:r>
        <w:t>Murradoc Road, also known as Drysdale - St Leonards Road,</w:t>
      </w:r>
      <w:r w:rsidR="0087682B">
        <w:t xml:space="preserve"> is orientated in a general east-west direction between Drysdale and St Leonards.  It is identified as a Road Zone-Category 1, under the control of VicRoads</w:t>
      </w:r>
      <w:r w:rsidR="00E235C9">
        <w:t>.</w:t>
      </w:r>
    </w:p>
    <w:p w:rsidR="0087682B" w:rsidRDefault="00E235C9" w:rsidP="0087682B">
      <w:pPr>
        <w:pStyle w:val="BodyText"/>
      </w:pPr>
      <w:r>
        <w:t>The road</w:t>
      </w:r>
      <w:r w:rsidR="0087682B">
        <w:t xml:space="preserve"> consists of a single carriageway with one lane of traffic </w:t>
      </w:r>
      <w:r>
        <w:t xml:space="preserve">in either direction, with kerb side parking provided within the vicinity of the site, as shown in </w:t>
      </w:r>
      <w:r w:rsidR="00552180">
        <w:fldChar w:fldCharType="begin"/>
      </w:r>
      <w:r w:rsidR="00552180">
        <w:instrText xml:space="preserve"> REF _Ref356556854 \r \h </w:instrText>
      </w:r>
      <w:r w:rsidR="00552180">
        <w:fldChar w:fldCharType="separate"/>
      </w:r>
      <w:r w:rsidR="000E2BF2">
        <w:t>Figure 2-2</w:t>
      </w:r>
      <w:r w:rsidR="00552180">
        <w:fldChar w:fldCharType="end"/>
      </w:r>
      <w:r w:rsidR="00552180">
        <w:t xml:space="preserve"> and </w:t>
      </w:r>
      <w:r w:rsidR="00552180">
        <w:fldChar w:fldCharType="begin"/>
      </w:r>
      <w:r w:rsidR="00552180">
        <w:instrText xml:space="preserve"> REF _Ref356556857 \r \h </w:instrText>
      </w:r>
      <w:r w:rsidR="00552180">
        <w:fldChar w:fldCharType="separate"/>
      </w:r>
      <w:r w:rsidR="000E2BF2">
        <w:t>Figure 2-3</w:t>
      </w:r>
      <w:r w:rsidR="00552180">
        <w:fldChar w:fldCharType="end"/>
      </w:r>
      <w:r w:rsidR="00552180">
        <w:t>.</w:t>
      </w:r>
    </w:p>
    <w:p w:rsidR="00B17E19" w:rsidRDefault="000776A8" w:rsidP="00B17E19">
      <w:pPr>
        <w:pStyle w:val="FigureCaption"/>
      </w:pPr>
      <w:bookmarkStart w:id="18" w:name="_Ref356556854"/>
      <w:bookmarkStart w:id="19" w:name="_Toc388533418"/>
      <w:r>
        <w:t>Murradoc Road,</w:t>
      </w:r>
      <w:r w:rsidR="00B17E19">
        <w:t xml:space="preserve"> looking east towards the subject site</w:t>
      </w:r>
      <w:bookmarkEnd w:id="18"/>
      <w:bookmarkEnd w:id="19"/>
    </w:p>
    <w:p w:rsidR="00B17E19" w:rsidRDefault="00B17E19" w:rsidP="0087682B">
      <w:pPr>
        <w:pStyle w:val="BodyText"/>
      </w:pPr>
      <w:r>
        <w:rPr>
          <w:noProof/>
        </w:rPr>
        <w:drawing>
          <wp:inline distT="0" distB="0" distL="0" distR="0" wp14:anchorId="6CC17DF8" wp14:editId="560A8A27">
            <wp:extent cx="6120130" cy="3058160"/>
            <wp:effectExtent l="19050" t="1905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120668PHO001.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3058160"/>
                    </a:xfrm>
                    <a:prstGeom prst="rect">
                      <a:avLst/>
                    </a:prstGeom>
                    <a:ln>
                      <a:solidFill>
                        <a:schemeClr val="tx1"/>
                      </a:solidFill>
                    </a:ln>
                  </pic:spPr>
                </pic:pic>
              </a:graphicData>
            </a:graphic>
          </wp:inline>
        </w:drawing>
      </w:r>
    </w:p>
    <w:p w:rsidR="00B17E19" w:rsidRDefault="000776A8" w:rsidP="00B17E19">
      <w:pPr>
        <w:pStyle w:val="FigureCaption"/>
      </w:pPr>
      <w:bookmarkStart w:id="20" w:name="_Ref356556857"/>
      <w:bookmarkStart w:id="21" w:name="_Toc388533419"/>
      <w:r>
        <w:t>Murradoc Road,</w:t>
      </w:r>
      <w:r w:rsidR="00B17E19">
        <w:t xml:space="preserve"> looking west from the subject site</w:t>
      </w:r>
      <w:bookmarkEnd w:id="20"/>
      <w:bookmarkEnd w:id="21"/>
    </w:p>
    <w:p w:rsidR="00E235C9" w:rsidRDefault="00B17E19" w:rsidP="0087682B">
      <w:pPr>
        <w:pStyle w:val="BodyText"/>
      </w:pPr>
      <w:r>
        <w:rPr>
          <w:noProof/>
        </w:rPr>
        <w:drawing>
          <wp:inline distT="0" distB="0" distL="0" distR="0" wp14:anchorId="6D62EC22" wp14:editId="0709B8C2">
            <wp:extent cx="6120130" cy="3058160"/>
            <wp:effectExtent l="19050" t="1905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120668PHO002.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3058160"/>
                    </a:xfrm>
                    <a:prstGeom prst="rect">
                      <a:avLst/>
                    </a:prstGeom>
                    <a:ln>
                      <a:solidFill>
                        <a:schemeClr val="tx1"/>
                      </a:solidFill>
                    </a:ln>
                  </pic:spPr>
                </pic:pic>
              </a:graphicData>
            </a:graphic>
          </wp:inline>
        </w:drawing>
      </w:r>
    </w:p>
    <w:p w:rsidR="00E235C9" w:rsidRDefault="00E235C9" w:rsidP="0087682B">
      <w:pPr>
        <w:pStyle w:val="BodyText"/>
      </w:pPr>
      <w:r>
        <w:t xml:space="preserve">The intersection of </w:t>
      </w:r>
      <w:r w:rsidR="000776A8">
        <w:t>Murradoc</w:t>
      </w:r>
      <w:r>
        <w:t xml:space="preserve"> Road with Collins Street/High Street is </w:t>
      </w:r>
      <w:r w:rsidR="00CA459E">
        <w:t xml:space="preserve">controlled </w:t>
      </w:r>
      <w:r>
        <w:t xml:space="preserve">via a roundabout.  </w:t>
      </w:r>
    </w:p>
    <w:p w:rsidR="00B72367" w:rsidRDefault="00B72367" w:rsidP="0087682B">
      <w:pPr>
        <w:pStyle w:val="BodyText"/>
      </w:pPr>
    </w:p>
    <w:p w:rsidR="00E235C9" w:rsidRDefault="00E235C9" w:rsidP="00E235C9">
      <w:pPr>
        <w:pStyle w:val="Heading2"/>
      </w:pPr>
      <w:bookmarkStart w:id="22" w:name="_Toc388533395"/>
      <w:r>
        <w:lastRenderedPageBreak/>
        <w:t>Traffic Volumes</w:t>
      </w:r>
      <w:bookmarkEnd w:id="22"/>
    </w:p>
    <w:p w:rsidR="00E235C9" w:rsidRDefault="00B72367" w:rsidP="00E235C9">
      <w:pPr>
        <w:pStyle w:val="BodyText"/>
      </w:pPr>
      <w:r>
        <w:t xml:space="preserve">In order to determine the existing operation of the surrounding road network and in particular the operation of the intersection between </w:t>
      </w:r>
      <w:r w:rsidR="000776A8">
        <w:t>Murradoc</w:t>
      </w:r>
      <w:r>
        <w:t xml:space="preserve"> Road, Collins Street, Clifton Springs Road and High Street, Trans Traffic Surveys, on behalf of Cardno, were commissioned to collect traffic volumes at this intersection.  </w:t>
      </w:r>
    </w:p>
    <w:p w:rsidR="00B72367" w:rsidRDefault="00B72367" w:rsidP="00E235C9">
      <w:pPr>
        <w:pStyle w:val="BodyText"/>
      </w:pPr>
      <w:r>
        <w:t>The traffic volume count was undertaken for the period of 2:30pm to 7:00pm, on the 10</w:t>
      </w:r>
      <w:r w:rsidRPr="00B72367">
        <w:rPr>
          <w:vertAlign w:val="superscript"/>
        </w:rPr>
        <w:t>th</w:t>
      </w:r>
      <w:r>
        <w:t xml:space="preserve"> October 2012.  The peak hour for traffic at the roundabout was identified to begin at 3:15pm.  The turning movement counts during that peak hour are shown in</w:t>
      </w:r>
      <w:r w:rsidR="00B836B1">
        <w:t xml:space="preserve"> </w:t>
      </w:r>
      <w:r w:rsidR="00DC71AC">
        <w:fldChar w:fldCharType="begin"/>
      </w:r>
      <w:r w:rsidR="00B836B1">
        <w:instrText xml:space="preserve"> REF _Ref338923406 \r \h </w:instrText>
      </w:r>
      <w:r w:rsidR="00DC71AC">
        <w:fldChar w:fldCharType="separate"/>
      </w:r>
      <w:r w:rsidR="000E2BF2">
        <w:t>Figure 2-4</w:t>
      </w:r>
      <w:r w:rsidR="00DC71AC">
        <w:fldChar w:fldCharType="end"/>
      </w:r>
      <w:r w:rsidR="00B836B1">
        <w:t>.</w:t>
      </w:r>
    </w:p>
    <w:p w:rsidR="00B72367" w:rsidRDefault="000776A8" w:rsidP="00B72367">
      <w:pPr>
        <w:pStyle w:val="FigureCaption"/>
      </w:pPr>
      <w:bookmarkStart w:id="23" w:name="_Ref338923406"/>
      <w:bookmarkStart w:id="24" w:name="_Toc388533420"/>
      <w:r>
        <w:t>Murradoc</w:t>
      </w:r>
      <w:r w:rsidR="00B836B1">
        <w:t xml:space="preserve"> Road/Collins Street/Clifton-Springs Road/High Street Turning Movement Count</w:t>
      </w:r>
      <w:bookmarkEnd w:id="23"/>
      <w:bookmarkEnd w:id="24"/>
    </w:p>
    <w:p w:rsidR="00B72367" w:rsidRDefault="00552180" w:rsidP="00E235C9">
      <w:pPr>
        <w:pStyle w:val="BodyText"/>
      </w:pPr>
      <w:r>
        <w:rPr>
          <w:noProof/>
        </w:rPr>
        <w:drawing>
          <wp:inline distT="0" distB="0" distL="0" distR="0" wp14:anchorId="1B01AD3E" wp14:editId="2A5FD0EE">
            <wp:extent cx="4718685" cy="3871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685" cy="3871595"/>
                    </a:xfrm>
                    <a:prstGeom prst="rect">
                      <a:avLst/>
                    </a:prstGeom>
                    <a:noFill/>
                  </pic:spPr>
                </pic:pic>
              </a:graphicData>
            </a:graphic>
          </wp:inline>
        </w:drawing>
      </w:r>
    </w:p>
    <w:p w:rsidR="00A76BFB" w:rsidRDefault="005F07FE" w:rsidP="00E235C9">
      <w:pPr>
        <w:pStyle w:val="BodyText"/>
      </w:pPr>
      <w:r>
        <w:t xml:space="preserve">Further to this turning movement count, Trans Traffic Surveys were also commissioned to collect seven day traffic volume data for </w:t>
      </w:r>
      <w:r w:rsidR="000776A8">
        <w:t>Murradoc</w:t>
      </w:r>
      <w:r>
        <w:t xml:space="preserve"> Road.  </w:t>
      </w:r>
      <w:r w:rsidR="006964B1">
        <w:t>The count was undertaken from Friday 12</w:t>
      </w:r>
      <w:r w:rsidR="006964B1" w:rsidRPr="006964B1">
        <w:rPr>
          <w:vertAlign w:val="superscript"/>
        </w:rPr>
        <w:t>th</w:t>
      </w:r>
      <w:r w:rsidR="006964B1">
        <w:t xml:space="preserve"> October</w:t>
      </w:r>
      <w:r w:rsidR="000C5291">
        <w:t xml:space="preserve"> 2012</w:t>
      </w:r>
      <w:r w:rsidR="006964B1">
        <w:t xml:space="preserve"> through to Friday 19</w:t>
      </w:r>
      <w:r w:rsidR="006964B1" w:rsidRPr="006964B1">
        <w:rPr>
          <w:vertAlign w:val="superscript"/>
        </w:rPr>
        <w:t>th</w:t>
      </w:r>
      <w:r w:rsidR="006964B1">
        <w:t xml:space="preserve"> October</w:t>
      </w:r>
      <w:r w:rsidR="000C5291">
        <w:t xml:space="preserve"> 2012</w:t>
      </w:r>
      <w:r w:rsidR="006964B1">
        <w:t xml:space="preserve">.  The results of the survey are shown in </w:t>
      </w:r>
      <w:r w:rsidR="00DC71AC">
        <w:fldChar w:fldCharType="begin"/>
      </w:r>
      <w:r w:rsidR="006964B1">
        <w:instrText xml:space="preserve"> REF _Ref338925477 \r \h </w:instrText>
      </w:r>
      <w:r w:rsidR="00DC71AC">
        <w:fldChar w:fldCharType="separate"/>
      </w:r>
      <w:r w:rsidR="000E2BF2">
        <w:t>Table 2-1</w:t>
      </w:r>
      <w:r w:rsidR="00DC71AC">
        <w:fldChar w:fldCharType="end"/>
      </w:r>
      <w:r w:rsidR="006964B1">
        <w:t>.</w:t>
      </w:r>
    </w:p>
    <w:p w:rsidR="00A76BFB" w:rsidRDefault="00A76BFB">
      <w:r>
        <w:br w:type="page"/>
      </w:r>
    </w:p>
    <w:p w:rsidR="006964B1" w:rsidRDefault="000776A8" w:rsidP="006964B1">
      <w:pPr>
        <w:pStyle w:val="TableCaption"/>
      </w:pPr>
      <w:bookmarkStart w:id="25" w:name="_Ref338925477"/>
      <w:bookmarkStart w:id="26" w:name="_Toc359420612"/>
      <w:r>
        <w:lastRenderedPageBreak/>
        <w:t>Murradoc</w:t>
      </w:r>
      <w:r w:rsidR="006964B1">
        <w:t xml:space="preserve"> Road Traffic Volumes</w:t>
      </w:r>
      <w:bookmarkEnd w:id="25"/>
      <w:bookmarkEnd w:id="26"/>
    </w:p>
    <w:tbl>
      <w:tblPr>
        <w:tblStyle w:val="TaupeTableBorders"/>
        <w:tblW w:w="0" w:type="auto"/>
        <w:tblLook w:val="04A0" w:firstRow="1" w:lastRow="0" w:firstColumn="1" w:lastColumn="0" w:noHBand="0" w:noVBand="1"/>
      </w:tblPr>
      <w:tblGrid>
        <w:gridCol w:w="1527"/>
        <w:gridCol w:w="496"/>
        <w:gridCol w:w="2238"/>
        <w:gridCol w:w="1096"/>
        <w:gridCol w:w="1196"/>
        <w:gridCol w:w="1146"/>
      </w:tblGrid>
      <w:tr w:rsidR="006964B1" w:rsidRPr="006964B1" w:rsidTr="006964B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gridSpan w:val="3"/>
            <w:vMerge w:val="restart"/>
            <w:hideMark/>
          </w:tcPr>
          <w:p w:rsidR="006964B1" w:rsidRPr="006964B1" w:rsidRDefault="006964B1" w:rsidP="006964B1">
            <w:pPr>
              <w:pStyle w:val="TableText"/>
            </w:pPr>
          </w:p>
        </w:tc>
        <w:tc>
          <w:tcPr>
            <w:tcW w:w="0" w:type="auto"/>
            <w:gridSpan w:val="3"/>
            <w:hideMark/>
          </w:tcPr>
          <w:p w:rsidR="006964B1" w:rsidRPr="006964B1" w:rsidRDefault="006964B1" w:rsidP="006964B1">
            <w:pPr>
              <w:pStyle w:val="TableText"/>
              <w:cnfStyle w:val="100000000000" w:firstRow="1" w:lastRow="0" w:firstColumn="0" w:lastColumn="0" w:oddVBand="0" w:evenVBand="0" w:oddHBand="0" w:evenHBand="0" w:firstRowFirstColumn="0" w:firstRowLastColumn="0" w:lastRowFirstColumn="0" w:lastRowLastColumn="0"/>
              <w:rPr>
                <w:bCs/>
              </w:rPr>
            </w:pPr>
            <w:r w:rsidRPr="006964B1">
              <w:rPr>
                <w:bCs/>
              </w:rPr>
              <w:t>Direction of Travel</w:t>
            </w:r>
          </w:p>
        </w:tc>
      </w:tr>
      <w:tr w:rsidR="006964B1" w:rsidRPr="006964B1" w:rsidTr="006964B1">
        <w:trPr>
          <w:trHeight w:val="328"/>
        </w:trPr>
        <w:tc>
          <w:tcPr>
            <w:cnfStyle w:val="001000000000" w:firstRow="0" w:lastRow="0" w:firstColumn="1" w:lastColumn="0" w:oddVBand="0" w:evenVBand="0" w:oddHBand="0" w:evenHBand="0" w:firstRowFirstColumn="0" w:firstRowLastColumn="0" w:lastRowFirstColumn="0" w:lastRowLastColumn="0"/>
            <w:tcW w:w="0" w:type="auto"/>
            <w:gridSpan w:val="3"/>
            <w:vMerge/>
            <w:hideMark/>
          </w:tcPr>
          <w:p w:rsidR="006964B1" w:rsidRPr="006964B1" w:rsidRDefault="006964B1" w:rsidP="006964B1">
            <w:pPr>
              <w:pStyle w:val="TableText"/>
            </w:pPr>
          </w:p>
        </w:tc>
        <w:tc>
          <w:tcPr>
            <w:tcW w:w="0" w:type="auto"/>
            <w:hideMark/>
          </w:tcPr>
          <w:p w:rsidR="006964B1" w:rsidRPr="006964B1"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64B1">
              <w:rPr>
                <w:b/>
                <w:bCs/>
              </w:rPr>
              <w:t>Combined</w:t>
            </w:r>
          </w:p>
        </w:tc>
        <w:tc>
          <w:tcPr>
            <w:tcW w:w="0" w:type="auto"/>
            <w:hideMark/>
          </w:tcPr>
          <w:p w:rsidR="006964B1" w:rsidRPr="006964B1"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64B1">
              <w:rPr>
                <w:b/>
                <w:bCs/>
              </w:rPr>
              <w:t>Westbound</w:t>
            </w:r>
          </w:p>
        </w:tc>
        <w:tc>
          <w:tcPr>
            <w:tcW w:w="0" w:type="auto"/>
            <w:hideMark/>
          </w:tcPr>
          <w:p w:rsidR="006964B1" w:rsidRPr="006964B1"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64B1">
              <w:rPr>
                <w:b/>
                <w:bCs/>
              </w:rPr>
              <w:t>Eastbound</w:t>
            </w:r>
          </w:p>
        </w:tc>
      </w:tr>
      <w:tr w:rsidR="006964B1" w:rsidRPr="006964B1" w:rsidTr="006964B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vMerge w:val="restart"/>
            <w:noWrap/>
            <w:hideMark/>
          </w:tcPr>
          <w:p w:rsidR="006964B1" w:rsidRPr="006964B1" w:rsidRDefault="006964B1" w:rsidP="006964B1">
            <w:pPr>
              <w:pStyle w:val="TableText"/>
              <w:rPr>
                <w:b/>
                <w:bCs/>
              </w:rPr>
            </w:pPr>
            <w:r w:rsidRPr="006964B1">
              <w:rPr>
                <w:b/>
                <w:bCs/>
              </w:rPr>
              <w:t>Traffic Volume :</w:t>
            </w:r>
          </w:p>
          <w:p w:rsidR="006964B1" w:rsidRPr="006964B1" w:rsidRDefault="006964B1" w:rsidP="006964B1">
            <w:pPr>
              <w:pStyle w:val="TableText"/>
              <w:rPr>
                <w:b/>
                <w:bCs/>
              </w:rPr>
            </w:pPr>
            <w:r w:rsidRPr="006964B1">
              <w:rPr>
                <w:b/>
                <w:bCs/>
              </w:rPr>
              <w:t>(Vehicles/Day)</w:t>
            </w:r>
          </w:p>
        </w:tc>
        <w:tc>
          <w:tcPr>
            <w:tcW w:w="0" w:type="auto"/>
            <w:noWrap/>
            <w:hideMark/>
          </w:tcPr>
          <w:p w:rsidR="006964B1" w:rsidRPr="006964B1" w:rsidRDefault="006964B1" w:rsidP="006964B1">
            <w:pPr>
              <w:pStyle w:val="TableText"/>
              <w:cnfStyle w:val="000000010000" w:firstRow="0" w:lastRow="0" w:firstColumn="0" w:lastColumn="0" w:oddVBand="0" w:evenVBand="0" w:oddHBand="0" w:evenHBand="1" w:firstRowFirstColumn="0" w:firstRowLastColumn="0" w:lastRowFirstColumn="0" w:lastRowLastColumn="0"/>
            </w:pPr>
            <w:r w:rsidRPr="006964B1">
              <w:t>Weekdays Average</w:t>
            </w:r>
          </w:p>
        </w:tc>
        <w:tc>
          <w:tcPr>
            <w:tcW w:w="0" w:type="auto"/>
            <w:noWrap/>
            <w:hideMark/>
          </w:tcPr>
          <w:p w:rsidR="006964B1" w:rsidRPr="00A76BFB"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rPr>
                <w:b/>
              </w:rPr>
            </w:pPr>
            <w:r w:rsidRPr="00A76BFB">
              <w:rPr>
                <w:b/>
              </w:rPr>
              <w:t>7,460</w:t>
            </w:r>
          </w:p>
        </w:tc>
        <w:tc>
          <w:tcPr>
            <w:tcW w:w="0" w:type="auto"/>
            <w:noWrap/>
            <w:hideMark/>
          </w:tcPr>
          <w:p w:rsidR="006964B1" w:rsidRPr="006964B1"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pPr>
            <w:r w:rsidRPr="006964B1">
              <w:t>3,700</w:t>
            </w:r>
          </w:p>
        </w:tc>
        <w:tc>
          <w:tcPr>
            <w:tcW w:w="0" w:type="auto"/>
            <w:noWrap/>
            <w:hideMark/>
          </w:tcPr>
          <w:p w:rsidR="006964B1" w:rsidRPr="006964B1"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pPr>
            <w:r w:rsidRPr="006964B1">
              <w:t>3,760</w:t>
            </w:r>
          </w:p>
        </w:tc>
      </w:tr>
      <w:tr w:rsidR="006964B1" w:rsidRPr="006964B1" w:rsidTr="006964B1">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rsidR="006964B1" w:rsidRPr="006964B1" w:rsidRDefault="006964B1" w:rsidP="006964B1">
            <w:pPr>
              <w:pStyle w:val="TableText"/>
              <w:rPr>
                <w:b/>
                <w:bCs/>
              </w:rPr>
            </w:pPr>
          </w:p>
        </w:tc>
        <w:tc>
          <w:tcPr>
            <w:tcW w:w="0" w:type="auto"/>
            <w:noWrap/>
            <w:hideMark/>
          </w:tcPr>
          <w:p w:rsidR="006964B1" w:rsidRPr="006964B1" w:rsidRDefault="006964B1" w:rsidP="006964B1">
            <w:pPr>
              <w:pStyle w:val="TableText"/>
              <w:cnfStyle w:val="000000000000" w:firstRow="0" w:lastRow="0" w:firstColumn="0" w:lastColumn="0" w:oddVBand="0" w:evenVBand="0" w:oddHBand="0" w:evenHBand="0" w:firstRowFirstColumn="0" w:firstRowLastColumn="0" w:lastRowFirstColumn="0" w:lastRowLastColumn="0"/>
            </w:pPr>
            <w:r w:rsidRPr="006964B1">
              <w:t>7 Day Average</w:t>
            </w:r>
          </w:p>
        </w:tc>
        <w:tc>
          <w:tcPr>
            <w:tcW w:w="0" w:type="auto"/>
            <w:hideMark/>
          </w:tcPr>
          <w:p w:rsidR="006964B1" w:rsidRPr="00A76BFB"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rPr>
                <w:b/>
              </w:rPr>
            </w:pPr>
            <w:r w:rsidRPr="00A76BFB">
              <w:rPr>
                <w:b/>
              </w:rPr>
              <w:t>7,032</w:t>
            </w:r>
          </w:p>
        </w:tc>
        <w:tc>
          <w:tcPr>
            <w:tcW w:w="0" w:type="auto"/>
            <w:hideMark/>
          </w:tcPr>
          <w:p w:rsidR="006964B1" w:rsidRPr="006964B1"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pPr>
            <w:r w:rsidRPr="006964B1">
              <w:t>3,494</w:t>
            </w:r>
          </w:p>
        </w:tc>
        <w:tc>
          <w:tcPr>
            <w:tcW w:w="0" w:type="auto"/>
            <w:hideMark/>
          </w:tcPr>
          <w:p w:rsidR="006964B1" w:rsidRPr="006964B1"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pPr>
            <w:r w:rsidRPr="006964B1">
              <w:t>3,538</w:t>
            </w:r>
          </w:p>
        </w:tc>
      </w:tr>
      <w:tr w:rsidR="006964B1" w:rsidRPr="006964B1" w:rsidTr="006964B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6964B1" w:rsidRPr="006964B1" w:rsidRDefault="006964B1" w:rsidP="006964B1">
            <w:pPr>
              <w:pStyle w:val="TableText"/>
              <w:rPr>
                <w:b/>
                <w:bCs/>
              </w:rPr>
            </w:pPr>
            <w:r w:rsidRPr="006964B1">
              <w:rPr>
                <w:b/>
                <w:bCs/>
              </w:rPr>
              <w:t>Weekday</w:t>
            </w:r>
          </w:p>
          <w:p w:rsidR="006964B1" w:rsidRPr="006964B1" w:rsidRDefault="006964B1" w:rsidP="006964B1">
            <w:pPr>
              <w:pStyle w:val="TableText"/>
              <w:rPr>
                <w:b/>
                <w:bCs/>
              </w:rPr>
            </w:pPr>
            <w:r w:rsidRPr="006964B1">
              <w:rPr>
                <w:b/>
                <w:bCs/>
              </w:rPr>
              <w:t>Peak hour start</w:t>
            </w:r>
          </w:p>
        </w:tc>
        <w:tc>
          <w:tcPr>
            <w:tcW w:w="0" w:type="auto"/>
            <w:noWrap/>
            <w:hideMark/>
          </w:tcPr>
          <w:p w:rsidR="006964B1" w:rsidRPr="006964B1" w:rsidRDefault="006964B1" w:rsidP="006964B1">
            <w:pPr>
              <w:pStyle w:val="TableText"/>
              <w:cnfStyle w:val="000000010000" w:firstRow="0" w:lastRow="0" w:firstColumn="0" w:lastColumn="0" w:oddVBand="0" w:evenVBand="0" w:oddHBand="0" w:evenHBand="1" w:firstRowFirstColumn="0" w:firstRowLastColumn="0" w:lastRowFirstColumn="0" w:lastRowLastColumn="0"/>
              <w:rPr>
                <w:b/>
              </w:rPr>
            </w:pPr>
            <w:r w:rsidRPr="006964B1">
              <w:rPr>
                <w:b/>
              </w:rPr>
              <w:t>AM</w:t>
            </w:r>
          </w:p>
        </w:tc>
        <w:tc>
          <w:tcPr>
            <w:tcW w:w="0" w:type="auto"/>
            <w:noWrap/>
            <w:hideMark/>
          </w:tcPr>
          <w:p w:rsidR="006964B1" w:rsidRPr="006964B1" w:rsidRDefault="006964B1" w:rsidP="006964B1">
            <w:pPr>
              <w:pStyle w:val="TableText"/>
              <w:cnfStyle w:val="000000010000" w:firstRow="0" w:lastRow="0" w:firstColumn="0" w:lastColumn="0" w:oddVBand="0" w:evenVBand="0" w:oddHBand="0" w:evenHBand="1" w:firstRowFirstColumn="0" w:firstRowLastColumn="0" w:lastRowFirstColumn="0" w:lastRowLastColumn="0"/>
            </w:pPr>
            <w:r w:rsidRPr="006964B1">
              <w:t>11:00</w:t>
            </w:r>
          </w:p>
        </w:tc>
        <w:tc>
          <w:tcPr>
            <w:tcW w:w="0" w:type="auto"/>
            <w:hideMark/>
          </w:tcPr>
          <w:p w:rsidR="006964B1" w:rsidRPr="00A76BFB"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rPr>
                <w:b/>
              </w:rPr>
            </w:pPr>
            <w:r w:rsidRPr="00A76BFB">
              <w:rPr>
                <w:b/>
              </w:rPr>
              <w:t>647</w:t>
            </w:r>
          </w:p>
        </w:tc>
        <w:tc>
          <w:tcPr>
            <w:tcW w:w="0" w:type="auto"/>
            <w:hideMark/>
          </w:tcPr>
          <w:p w:rsidR="006964B1" w:rsidRPr="006964B1"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pPr>
            <w:r w:rsidRPr="006964B1">
              <w:t>331</w:t>
            </w:r>
          </w:p>
        </w:tc>
        <w:tc>
          <w:tcPr>
            <w:tcW w:w="0" w:type="auto"/>
            <w:hideMark/>
          </w:tcPr>
          <w:p w:rsidR="006964B1" w:rsidRPr="006964B1"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pPr>
            <w:r w:rsidRPr="006964B1">
              <w:t>316</w:t>
            </w:r>
          </w:p>
        </w:tc>
      </w:tr>
      <w:tr w:rsidR="006964B1" w:rsidRPr="006964B1" w:rsidTr="006964B1">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rsidR="006964B1" w:rsidRPr="006964B1" w:rsidRDefault="006964B1" w:rsidP="006964B1">
            <w:pPr>
              <w:pStyle w:val="TableText"/>
              <w:rPr>
                <w:b/>
                <w:bCs/>
              </w:rPr>
            </w:pPr>
          </w:p>
        </w:tc>
        <w:tc>
          <w:tcPr>
            <w:tcW w:w="0" w:type="auto"/>
            <w:noWrap/>
            <w:hideMark/>
          </w:tcPr>
          <w:p w:rsidR="006964B1" w:rsidRPr="006964B1" w:rsidRDefault="006964B1" w:rsidP="006964B1">
            <w:pPr>
              <w:pStyle w:val="TableText"/>
              <w:cnfStyle w:val="000000000000" w:firstRow="0" w:lastRow="0" w:firstColumn="0" w:lastColumn="0" w:oddVBand="0" w:evenVBand="0" w:oddHBand="0" w:evenHBand="0" w:firstRowFirstColumn="0" w:firstRowLastColumn="0" w:lastRowFirstColumn="0" w:lastRowLastColumn="0"/>
              <w:rPr>
                <w:b/>
              </w:rPr>
            </w:pPr>
            <w:r w:rsidRPr="006964B1">
              <w:rPr>
                <w:b/>
              </w:rPr>
              <w:t>PM</w:t>
            </w:r>
          </w:p>
        </w:tc>
        <w:tc>
          <w:tcPr>
            <w:tcW w:w="0" w:type="auto"/>
            <w:hideMark/>
          </w:tcPr>
          <w:p w:rsidR="006964B1" w:rsidRPr="006964B1" w:rsidRDefault="006964B1" w:rsidP="006964B1">
            <w:pPr>
              <w:pStyle w:val="TableText"/>
              <w:cnfStyle w:val="000000000000" w:firstRow="0" w:lastRow="0" w:firstColumn="0" w:lastColumn="0" w:oddVBand="0" w:evenVBand="0" w:oddHBand="0" w:evenHBand="0" w:firstRowFirstColumn="0" w:firstRowLastColumn="0" w:lastRowFirstColumn="0" w:lastRowLastColumn="0"/>
            </w:pPr>
            <w:r w:rsidRPr="006964B1">
              <w:t>15:00</w:t>
            </w:r>
          </w:p>
        </w:tc>
        <w:tc>
          <w:tcPr>
            <w:tcW w:w="0" w:type="auto"/>
            <w:hideMark/>
          </w:tcPr>
          <w:p w:rsidR="006964B1" w:rsidRPr="00A76BFB"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rPr>
                <w:b/>
              </w:rPr>
            </w:pPr>
            <w:r w:rsidRPr="00A76BFB">
              <w:rPr>
                <w:b/>
              </w:rPr>
              <w:t>668</w:t>
            </w:r>
          </w:p>
        </w:tc>
        <w:tc>
          <w:tcPr>
            <w:tcW w:w="0" w:type="auto"/>
            <w:hideMark/>
          </w:tcPr>
          <w:p w:rsidR="006964B1" w:rsidRPr="006964B1"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pPr>
            <w:r w:rsidRPr="006964B1">
              <w:t>322</w:t>
            </w:r>
          </w:p>
        </w:tc>
        <w:tc>
          <w:tcPr>
            <w:tcW w:w="0" w:type="auto"/>
            <w:hideMark/>
          </w:tcPr>
          <w:p w:rsidR="006964B1" w:rsidRPr="006964B1"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pPr>
            <w:r w:rsidRPr="006964B1">
              <w:t>353</w:t>
            </w:r>
          </w:p>
        </w:tc>
      </w:tr>
      <w:tr w:rsidR="006964B1" w:rsidRPr="006964B1" w:rsidTr="006964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vMerge w:val="restart"/>
            <w:hideMark/>
          </w:tcPr>
          <w:p w:rsidR="006964B1" w:rsidRPr="006964B1" w:rsidRDefault="006964B1" w:rsidP="006964B1">
            <w:pPr>
              <w:pStyle w:val="TableText"/>
              <w:rPr>
                <w:b/>
                <w:bCs/>
              </w:rPr>
            </w:pPr>
            <w:r w:rsidRPr="006964B1">
              <w:rPr>
                <w:b/>
                <w:bCs/>
              </w:rPr>
              <w:t>Speeds :</w:t>
            </w:r>
          </w:p>
          <w:p w:rsidR="006964B1" w:rsidRPr="006964B1" w:rsidRDefault="006964B1" w:rsidP="006964B1">
            <w:pPr>
              <w:pStyle w:val="TableText"/>
              <w:rPr>
                <w:b/>
                <w:bCs/>
              </w:rPr>
            </w:pPr>
            <w:r w:rsidRPr="006964B1">
              <w:rPr>
                <w:b/>
                <w:bCs/>
              </w:rPr>
              <w:t>(Km/Hr)</w:t>
            </w:r>
          </w:p>
        </w:tc>
        <w:tc>
          <w:tcPr>
            <w:tcW w:w="0" w:type="auto"/>
            <w:hideMark/>
          </w:tcPr>
          <w:p w:rsidR="006964B1" w:rsidRPr="006964B1" w:rsidRDefault="006964B1" w:rsidP="006964B1">
            <w:pPr>
              <w:pStyle w:val="TableText"/>
              <w:cnfStyle w:val="000000010000" w:firstRow="0" w:lastRow="0" w:firstColumn="0" w:lastColumn="0" w:oddVBand="0" w:evenVBand="0" w:oddHBand="0" w:evenHBand="1" w:firstRowFirstColumn="0" w:firstRowLastColumn="0" w:lastRowFirstColumn="0" w:lastRowLastColumn="0"/>
            </w:pPr>
            <w:r w:rsidRPr="006964B1">
              <w:t>85th Percentile</w:t>
            </w:r>
          </w:p>
        </w:tc>
        <w:tc>
          <w:tcPr>
            <w:tcW w:w="0" w:type="auto"/>
            <w:hideMark/>
          </w:tcPr>
          <w:p w:rsidR="006964B1" w:rsidRPr="00A76BFB"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rPr>
                <w:b/>
              </w:rPr>
            </w:pPr>
            <w:r w:rsidRPr="00A76BFB">
              <w:rPr>
                <w:b/>
              </w:rPr>
              <w:t>56.3</w:t>
            </w:r>
          </w:p>
        </w:tc>
        <w:tc>
          <w:tcPr>
            <w:tcW w:w="0" w:type="auto"/>
            <w:hideMark/>
          </w:tcPr>
          <w:p w:rsidR="006964B1" w:rsidRPr="006964B1"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pPr>
            <w:r w:rsidRPr="006964B1">
              <w:t>56.6</w:t>
            </w:r>
          </w:p>
        </w:tc>
        <w:tc>
          <w:tcPr>
            <w:tcW w:w="0" w:type="auto"/>
            <w:hideMark/>
          </w:tcPr>
          <w:p w:rsidR="006964B1" w:rsidRPr="006964B1"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pPr>
            <w:r w:rsidRPr="006964B1">
              <w:t>56.1</w:t>
            </w:r>
          </w:p>
        </w:tc>
      </w:tr>
      <w:tr w:rsidR="006964B1" w:rsidRPr="006964B1" w:rsidTr="006964B1">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rsidR="006964B1" w:rsidRPr="006964B1" w:rsidRDefault="006964B1" w:rsidP="006964B1">
            <w:pPr>
              <w:pStyle w:val="TableText"/>
              <w:rPr>
                <w:b/>
                <w:bCs/>
              </w:rPr>
            </w:pPr>
          </w:p>
        </w:tc>
        <w:tc>
          <w:tcPr>
            <w:tcW w:w="0" w:type="auto"/>
            <w:hideMark/>
          </w:tcPr>
          <w:p w:rsidR="006964B1" w:rsidRPr="006964B1" w:rsidRDefault="006964B1" w:rsidP="006964B1">
            <w:pPr>
              <w:pStyle w:val="TableText"/>
              <w:cnfStyle w:val="000000000000" w:firstRow="0" w:lastRow="0" w:firstColumn="0" w:lastColumn="0" w:oddVBand="0" w:evenVBand="0" w:oddHBand="0" w:evenHBand="0" w:firstRowFirstColumn="0" w:firstRowLastColumn="0" w:lastRowFirstColumn="0" w:lastRowLastColumn="0"/>
            </w:pPr>
            <w:r w:rsidRPr="006964B1">
              <w:t>Average</w:t>
            </w:r>
          </w:p>
        </w:tc>
        <w:tc>
          <w:tcPr>
            <w:tcW w:w="0" w:type="auto"/>
            <w:hideMark/>
          </w:tcPr>
          <w:p w:rsidR="006964B1" w:rsidRPr="00A76BFB"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rPr>
                <w:b/>
              </w:rPr>
            </w:pPr>
            <w:r w:rsidRPr="00A76BFB">
              <w:rPr>
                <w:b/>
              </w:rPr>
              <w:t>52.0</w:t>
            </w:r>
          </w:p>
        </w:tc>
        <w:tc>
          <w:tcPr>
            <w:tcW w:w="0" w:type="auto"/>
            <w:hideMark/>
          </w:tcPr>
          <w:p w:rsidR="006964B1" w:rsidRPr="006964B1"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pPr>
            <w:r w:rsidRPr="006964B1">
              <w:t>52.8</w:t>
            </w:r>
          </w:p>
        </w:tc>
        <w:tc>
          <w:tcPr>
            <w:tcW w:w="0" w:type="auto"/>
            <w:hideMark/>
          </w:tcPr>
          <w:p w:rsidR="006964B1" w:rsidRPr="006964B1" w:rsidRDefault="006964B1" w:rsidP="00BF1BAF">
            <w:pPr>
              <w:pStyle w:val="TableText"/>
              <w:jc w:val="center"/>
              <w:cnfStyle w:val="000000000000" w:firstRow="0" w:lastRow="0" w:firstColumn="0" w:lastColumn="0" w:oddVBand="0" w:evenVBand="0" w:oddHBand="0" w:evenHBand="0" w:firstRowFirstColumn="0" w:firstRowLastColumn="0" w:lastRowFirstColumn="0" w:lastRowLastColumn="0"/>
            </w:pPr>
            <w:r w:rsidRPr="006964B1">
              <w:t>51.1</w:t>
            </w:r>
          </w:p>
        </w:tc>
      </w:tr>
      <w:tr w:rsidR="006964B1" w:rsidRPr="006964B1" w:rsidTr="006964B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6964B1" w:rsidRPr="006964B1" w:rsidRDefault="006964B1" w:rsidP="006964B1">
            <w:pPr>
              <w:pStyle w:val="TableText"/>
              <w:rPr>
                <w:b/>
                <w:bCs/>
              </w:rPr>
            </w:pPr>
            <w:r w:rsidRPr="006964B1">
              <w:rPr>
                <w:b/>
                <w:bCs/>
              </w:rPr>
              <w:t>Classification % :</w:t>
            </w:r>
          </w:p>
        </w:tc>
        <w:tc>
          <w:tcPr>
            <w:tcW w:w="0" w:type="auto"/>
            <w:hideMark/>
          </w:tcPr>
          <w:p w:rsidR="006964B1" w:rsidRPr="006964B1" w:rsidRDefault="006964B1" w:rsidP="006964B1">
            <w:pPr>
              <w:pStyle w:val="TableText"/>
              <w:cnfStyle w:val="000000010000" w:firstRow="0" w:lastRow="0" w:firstColumn="0" w:lastColumn="0" w:oddVBand="0" w:evenVBand="0" w:oddHBand="0" w:evenHBand="1" w:firstRowFirstColumn="0" w:firstRowLastColumn="0" w:lastRowFirstColumn="0" w:lastRowLastColumn="0"/>
            </w:pPr>
            <w:r w:rsidRPr="006964B1">
              <w:t>Light Vehicles up to 5.5m</w:t>
            </w:r>
          </w:p>
        </w:tc>
        <w:tc>
          <w:tcPr>
            <w:tcW w:w="0" w:type="auto"/>
            <w:hideMark/>
          </w:tcPr>
          <w:p w:rsidR="006964B1" w:rsidRPr="00A76BFB"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rPr>
                <w:b/>
              </w:rPr>
            </w:pPr>
            <w:r w:rsidRPr="00A76BFB">
              <w:rPr>
                <w:b/>
              </w:rPr>
              <w:t>91.0%</w:t>
            </w:r>
          </w:p>
        </w:tc>
        <w:tc>
          <w:tcPr>
            <w:tcW w:w="0" w:type="auto"/>
            <w:hideMark/>
          </w:tcPr>
          <w:p w:rsidR="006964B1" w:rsidRPr="006964B1"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pPr>
            <w:r w:rsidRPr="006964B1">
              <w:t>90.0%</w:t>
            </w:r>
          </w:p>
        </w:tc>
        <w:tc>
          <w:tcPr>
            <w:tcW w:w="0" w:type="auto"/>
            <w:hideMark/>
          </w:tcPr>
          <w:p w:rsidR="006964B1" w:rsidRPr="006964B1" w:rsidRDefault="006964B1" w:rsidP="00BF1BAF">
            <w:pPr>
              <w:pStyle w:val="TableText"/>
              <w:jc w:val="center"/>
              <w:cnfStyle w:val="000000010000" w:firstRow="0" w:lastRow="0" w:firstColumn="0" w:lastColumn="0" w:oddVBand="0" w:evenVBand="0" w:oddHBand="0" w:evenHBand="1" w:firstRowFirstColumn="0" w:firstRowLastColumn="0" w:lastRowFirstColumn="0" w:lastRowLastColumn="0"/>
            </w:pPr>
            <w:r w:rsidRPr="006964B1">
              <w:t>92.0%</w:t>
            </w:r>
          </w:p>
        </w:tc>
      </w:tr>
    </w:tbl>
    <w:p w:rsidR="006964B1" w:rsidRDefault="006964B1" w:rsidP="00E235C9">
      <w:pPr>
        <w:pStyle w:val="BodyText"/>
      </w:pPr>
      <w:r>
        <w:t xml:space="preserve">As shown in </w:t>
      </w:r>
      <w:r w:rsidR="00DC71AC">
        <w:fldChar w:fldCharType="begin"/>
      </w:r>
      <w:r>
        <w:instrText xml:space="preserve"> REF _Ref338925477 \r \h </w:instrText>
      </w:r>
      <w:r w:rsidR="00DC71AC">
        <w:fldChar w:fldCharType="separate"/>
      </w:r>
      <w:r w:rsidR="000E2BF2">
        <w:t>Table 2-1</w:t>
      </w:r>
      <w:r w:rsidR="00DC71AC">
        <w:fldChar w:fldCharType="end"/>
      </w:r>
      <w:r>
        <w:t xml:space="preserve">, the peak hour for traffic on </w:t>
      </w:r>
      <w:r w:rsidR="000776A8">
        <w:t>Murradoc</w:t>
      </w:r>
      <w:r>
        <w:t xml:space="preserve"> Road occurs at 11:00am for the AM period and at 3:00pm for the PM period.  These volumes during the peak hour are consistent with the peak hour volumes identified in the turning movement count shown in </w:t>
      </w:r>
      <w:r w:rsidR="00DC71AC">
        <w:fldChar w:fldCharType="begin"/>
      </w:r>
      <w:r>
        <w:instrText xml:space="preserve"> REF _Ref338923406 \r \h </w:instrText>
      </w:r>
      <w:r w:rsidR="00DC71AC">
        <w:fldChar w:fldCharType="separate"/>
      </w:r>
      <w:r w:rsidR="000E2BF2">
        <w:t>Figure 2-4</w:t>
      </w:r>
      <w:r w:rsidR="00DC71AC">
        <w:fldChar w:fldCharType="end"/>
      </w:r>
      <w:r>
        <w:t xml:space="preserve">.  </w:t>
      </w:r>
    </w:p>
    <w:p w:rsidR="006964B1" w:rsidRDefault="00713AB6" w:rsidP="00713AB6">
      <w:pPr>
        <w:pStyle w:val="Heading3"/>
      </w:pPr>
      <w:bookmarkStart w:id="27" w:name="_Toc388533396"/>
      <w:r>
        <w:t>Intersection Analysis</w:t>
      </w:r>
      <w:bookmarkEnd w:id="27"/>
    </w:p>
    <w:p w:rsidR="002A456A" w:rsidRDefault="00713AB6" w:rsidP="00713AB6">
      <w:pPr>
        <w:pStyle w:val="BodyText"/>
      </w:pPr>
      <w:r>
        <w:t xml:space="preserve">In order to assess the existing operation of the </w:t>
      </w:r>
      <w:r w:rsidR="000776A8">
        <w:t>Murradoc</w:t>
      </w:r>
      <w:r>
        <w:t xml:space="preserve"> Road/Collins Street/Clifton-Springs Road/High Street roundabout an analysis has been undertaken.  </w:t>
      </w:r>
    </w:p>
    <w:p w:rsidR="002A456A" w:rsidRPr="00C271C1" w:rsidRDefault="00713AB6" w:rsidP="002A456A">
      <w:pPr>
        <w:pStyle w:val="BodyText"/>
      </w:pPr>
      <w:r w:rsidRPr="00C94A24">
        <w:t>SIDRA was utilised to analyse the performance of the intersection in conjunction with typical parameters for unsignalised intersections</w:t>
      </w:r>
      <w:r>
        <w:t xml:space="preserve"> and the collected volumes.</w:t>
      </w:r>
      <w:r w:rsidR="002A456A">
        <w:t xml:space="preserve">  </w:t>
      </w:r>
      <w:r w:rsidR="002A456A" w:rsidRPr="00C271C1">
        <w:t>This computer package, originally developed by the Australian Road Research Board, provides information about the capacity of an intersection in terms of a range of parameters, as described below</w:t>
      </w:r>
      <w:r w:rsidR="00667005">
        <w:t>.</w:t>
      </w:r>
    </w:p>
    <w:p w:rsidR="002A456A" w:rsidRPr="00C271C1" w:rsidRDefault="002A456A" w:rsidP="002A456A">
      <w:pPr>
        <w:pStyle w:val="BodyText"/>
      </w:pPr>
      <w:r w:rsidRPr="00C271C1">
        <w:rPr>
          <w:b/>
          <w:bCs/>
          <w:i/>
          <w:iCs/>
        </w:rPr>
        <w:t>Degree of Saturation</w:t>
      </w:r>
      <w:r w:rsidRPr="00C271C1">
        <w:t xml:space="preserve"> </w:t>
      </w:r>
      <w:r w:rsidRPr="00C271C1">
        <w:rPr>
          <w:b/>
          <w:bCs/>
          <w:i/>
          <w:iCs/>
        </w:rPr>
        <w:t>(D.O.S.)</w:t>
      </w:r>
      <w:r w:rsidRPr="00C271C1">
        <w:t xml:space="preserve"> is the ratio of the volume of traffic observed making a particular movement compared to the maximum capacity for that movement.  Various values of degree of saturation and their rating are shown in</w:t>
      </w:r>
      <w:r>
        <w:t xml:space="preserve"> </w:t>
      </w:r>
      <w:r w:rsidR="00DC71AC">
        <w:fldChar w:fldCharType="begin"/>
      </w:r>
      <w:r>
        <w:instrText xml:space="preserve"> REF _Ref330395284 \r \h </w:instrText>
      </w:r>
      <w:r w:rsidR="00DC71AC">
        <w:fldChar w:fldCharType="separate"/>
      </w:r>
      <w:r w:rsidR="000E2BF2">
        <w:t>Table 2-2</w:t>
      </w:r>
      <w:r w:rsidR="00DC71AC">
        <w:fldChar w:fldCharType="end"/>
      </w:r>
      <w:r>
        <w:t>.</w:t>
      </w:r>
    </w:p>
    <w:p w:rsidR="002A456A" w:rsidRPr="00C271C1" w:rsidRDefault="002A456A" w:rsidP="002A456A">
      <w:pPr>
        <w:pStyle w:val="TableCaption"/>
      </w:pPr>
      <w:bookmarkStart w:id="28" w:name="_Toc212887384"/>
      <w:bookmarkStart w:id="29" w:name="_Toc292264112"/>
      <w:bookmarkStart w:id="30" w:name="_Toc329074452"/>
      <w:bookmarkStart w:id="31" w:name="_Ref330395284"/>
      <w:bookmarkStart w:id="32" w:name="_Toc338941339"/>
      <w:bookmarkStart w:id="33" w:name="_Toc359420613"/>
      <w:r w:rsidRPr="00C271C1">
        <w:t>Rating of Degrees of Saturation</w:t>
      </w:r>
      <w:bookmarkEnd w:id="28"/>
      <w:bookmarkEnd w:id="29"/>
      <w:bookmarkEnd w:id="30"/>
      <w:bookmarkEnd w:id="31"/>
      <w:bookmarkEnd w:id="32"/>
      <w:bookmarkEnd w:id="33"/>
    </w:p>
    <w:tbl>
      <w:tblPr>
        <w:tblStyle w:val="TaupeTable"/>
        <w:tblW w:w="0" w:type="auto"/>
        <w:tblLayout w:type="fixed"/>
        <w:tblLook w:val="06A0" w:firstRow="1" w:lastRow="0" w:firstColumn="1" w:lastColumn="0" w:noHBand="1" w:noVBand="1"/>
      </w:tblPr>
      <w:tblGrid>
        <w:gridCol w:w="1985"/>
        <w:gridCol w:w="1984"/>
      </w:tblGrid>
      <w:tr w:rsidR="002A456A" w:rsidRPr="00C271C1" w:rsidTr="002A4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A456A" w:rsidRPr="00C271C1" w:rsidRDefault="002A456A" w:rsidP="002A456A">
            <w:pPr>
              <w:pStyle w:val="TableText"/>
            </w:pPr>
            <w:r w:rsidRPr="00C271C1">
              <w:t>D.O.S.</w:t>
            </w:r>
          </w:p>
        </w:tc>
        <w:tc>
          <w:tcPr>
            <w:tcW w:w="1984" w:type="dxa"/>
          </w:tcPr>
          <w:p w:rsidR="002A456A" w:rsidRPr="00C271C1" w:rsidRDefault="002A456A" w:rsidP="002A456A">
            <w:pPr>
              <w:pStyle w:val="TableText"/>
              <w:cnfStyle w:val="100000000000" w:firstRow="1" w:lastRow="0" w:firstColumn="0" w:lastColumn="0" w:oddVBand="0" w:evenVBand="0" w:oddHBand="0" w:evenHBand="0" w:firstRowFirstColumn="0" w:firstRowLastColumn="0" w:lastRowFirstColumn="0" w:lastRowLastColumn="0"/>
            </w:pPr>
            <w:r w:rsidRPr="00C271C1">
              <w:t>Rating</w:t>
            </w:r>
          </w:p>
        </w:tc>
      </w:tr>
      <w:tr w:rsidR="002A456A" w:rsidRPr="00C271C1" w:rsidTr="002A456A">
        <w:tc>
          <w:tcPr>
            <w:cnfStyle w:val="001000000000" w:firstRow="0" w:lastRow="0" w:firstColumn="1" w:lastColumn="0" w:oddVBand="0" w:evenVBand="0" w:oddHBand="0" w:evenHBand="0" w:firstRowFirstColumn="0" w:firstRowLastColumn="0" w:lastRowFirstColumn="0" w:lastRowLastColumn="0"/>
            <w:tcW w:w="1985" w:type="dxa"/>
          </w:tcPr>
          <w:p w:rsidR="002A456A" w:rsidRPr="00C271C1" w:rsidRDefault="002A456A" w:rsidP="002A456A">
            <w:pPr>
              <w:pStyle w:val="TableText"/>
            </w:pPr>
            <w:r w:rsidRPr="00C271C1">
              <w:t>Up to 0.6</w:t>
            </w:r>
          </w:p>
        </w:tc>
        <w:tc>
          <w:tcPr>
            <w:tcW w:w="1984" w:type="dxa"/>
          </w:tcPr>
          <w:p w:rsidR="002A456A" w:rsidRPr="00C271C1" w:rsidRDefault="002A456A" w:rsidP="002A456A">
            <w:pPr>
              <w:pStyle w:val="TableText"/>
              <w:cnfStyle w:val="000000000000" w:firstRow="0" w:lastRow="0" w:firstColumn="0" w:lastColumn="0" w:oddVBand="0" w:evenVBand="0" w:oddHBand="0" w:evenHBand="0" w:firstRowFirstColumn="0" w:firstRowLastColumn="0" w:lastRowFirstColumn="0" w:lastRowLastColumn="0"/>
            </w:pPr>
            <w:r w:rsidRPr="00C271C1">
              <w:t>Excellent</w:t>
            </w:r>
          </w:p>
        </w:tc>
      </w:tr>
      <w:tr w:rsidR="002A456A" w:rsidRPr="00C271C1" w:rsidTr="002A456A">
        <w:tc>
          <w:tcPr>
            <w:cnfStyle w:val="001000000000" w:firstRow="0" w:lastRow="0" w:firstColumn="1" w:lastColumn="0" w:oddVBand="0" w:evenVBand="0" w:oddHBand="0" w:evenHBand="0" w:firstRowFirstColumn="0" w:firstRowLastColumn="0" w:lastRowFirstColumn="0" w:lastRowLastColumn="0"/>
            <w:tcW w:w="1985" w:type="dxa"/>
          </w:tcPr>
          <w:p w:rsidR="002A456A" w:rsidRPr="00C271C1" w:rsidRDefault="002A456A" w:rsidP="002A456A">
            <w:pPr>
              <w:pStyle w:val="TableText"/>
            </w:pPr>
            <w:r w:rsidRPr="00C271C1">
              <w:t>0.6 to 0.7</w:t>
            </w:r>
          </w:p>
        </w:tc>
        <w:tc>
          <w:tcPr>
            <w:tcW w:w="1984" w:type="dxa"/>
          </w:tcPr>
          <w:p w:rsidR="002A456A" w:rsidRPr="00C271C1" w:rsidRDefault="002A456A" w:rsidP="002A456A">
            <w:pPr>
              <w:pStyle w:val="TableText"/>
              <w:cnfStyle w:val="000000000000" w:firstRow="0" w:lastRow="0" w:firstColumn="0" w:lastColumn="0" w:oddVBand="0" w:evenVBand="0" w:oddHBand="0" w:evenHBand="0" w:firstRowFirstColumn="0" w:firstRowLastColumn="0" w:lastRowFirstColumn="0" w:lastRowLastColumn="0"/>
            </w:pPr>
            <w:r w:rsidRPr="00C271C1">
              <w:t>Very Good</w:t>
            </w:r>
          </w:p>
        </w:tc>
      </w:tr>
      <w:tr w:rsidR="002A456A" w:rsidRPr="00C271C1" w:rsidTr="002A456A">
        <w:tc>
          <w:tcPr>
            <w:cnfStyle w:val="001000000000" w:firstRow="0" w:lastRow="0" w:firstColumn="1" w:lastColumn="0" w:oddVBand="0" w:evenVBand="0" w:oddHBand="0" w:evenHBand="0" w:firstRowFirstColumn="0" w:firstRowLastColumn="0" w:lastRowFirstColumn="0" w:lastRowLastColumn="0"/>
            <w:tcW w:w="1985" w:type="dxa"/>
          </w:tcPr>
          <w:p w:rsidR="002A456A" w:rsidRPr="00C271C1" w:rsidRDefault="002A456A" w:rsidP="002A456A">
            <w:pPr>
              <w:pStyle w:val="TableText"/>
            </w:pPr>
            <w:r w:rsidRPr="00C271C1">
              <w:t>0.7 to 0.8</w:t>
            </w:r>
          </w:p>
        </w:tc>
        <w:tc>
          <w:tcPr>
            <w:tcW w:w="1984" w:type="dxa"/>
          </w:tcPr>
          <w:p w:rsidR="002A456A" w:rsidRPr="00C271C1" w:rsidRDefault="002A456A" w:rsidP="002A456A">
            <w:pPr>
              <w:pStyle w:val="TableText"/>
              <w:cnfStyle w:val="000000000000" w:firstRow="0" w:lastRow="0" w:firstColumn="0" w:lastColumn="0" w:oddVBand="0" w:evenVBand="0" w:oddHBand="0" w:evenHBand="0" w:firstRowFirstColumn="0" w:firstRowLastColumn="0" w:lastRowFirstColumn="0" w:lastRowLastColumn="0"/>
            </w:pPr>
            <w:r w:rsidRPr="00C271C1">
              <w:t>Good</w:t>
            </w:r>
          </w:p>
        </w:tc>
      </w:tr>
      <w:tr w:rsidR="002A456A" w:rsidRPr="00C271C1" w:rsidTr="002A456A">
        <w:tc>
          <w:tcPr>
            <w:cnfStyle w:val="001000000000" w:firstRow="0" w:lastRow="0" w:firstColumn="1" w:lastColumn="0" w:oddVBand="0" w:evenVBand="0" w:oddHBand="0" w:evenHBand="0" w:firstRowFirstColumn="0" w:firstRowLastColumn="0" w:lastRowFirstColumn="0" w:lastRowLastColumn="0"/>
            <w:tcW w:w="1985" w:type="dxa"/>
          </w:tcPr>
          <w:p w:rsidR="002A456A" w:rsidRPr="00C271C1" w:rsidRDefault="002A456A" w:rsidP="002A456A">
            <w:pPr>
              <w:pStyle w:val="TableText"/>
            </w:pPr>
            <w:r w:rsidRPr="00C271C1">
              <w:t>0.8 to 0.9</w:t>
            </w:r>
          </w:p>
        </w:tc>
        <w:tc>
          <w:tcPr>
            <w:tcW w:w="1984" w:type="dxa"/>
          </w:tcPr>
          <w:p w:rsidR="002A456A" w:rsidRPr="00C271C1" w:rsidRDefault="002A456A" w:rsidP="002A456A">
            <w:pPr>
              <w:pStyle w:val="TableText"/>
              <w:cnfStyle w:val="000000000000" w:firstRow="0" w:lastRow="0" w:firstColumn="0" w:lastColumn="0" w:oddVBand="0" w:evenVBand="0" w:oddHBand="0" w:evenHBand="0" w:firstRowFirstColumn="0" w:firstRowLastColumn="0" w:lastRowFirstColumn="0" w:lastRowLastColumn="0"/>
            </w:pPr>
            <w:r>
              <w:t>Fair</w:t>
            </w:r>
          </w:p>
        </w:tc>
      </w:tr>
      <w:tr w:rsidR="002A456A" w:rsidRPr="00C271C1" w:rsidTr="002A456A">
        <w:tc>
          <w:tcPr>
            <w:cnfStyle w:val="001000000000" w:firstRow="0" w:lastRow="0" w:firstColumn="1" w:lastColumn="0" w:oddVBand="0" w:evenVBand="0" w:oddHBand="0" w:evenHBand="0" w:firstRowFirstColumn="0" w:firstRowLastColumn="0" w:lastRowFirstColumn="0" w:lastRowLastColumn="0"/>
            <w:tcW w:w="1985" w:type="dxa"/>
          </w:tcPr>
          <w:p w:rsidR="002A456A" w:rsidRPr="00C271C1" w:rsidRDefault="002A456A" w:rsidP="002A456A">
            <w:pPr>
              <w:pStyle w:val="TableText"/>
            </w:pPr>
            <w:r w:rsidRPr="00C271C1">
              <w:t>0.9 to 1.0</w:t>
            </w:r>
          </w:p>
        </w:tc>
        <w:tc>
          <w:tcPr>
            <w:tcW w:w="1984" w:type="dxa"/>
          </w:tcPr>
          <w:p w:rsidR="002A456A" w:rsidRPr="00C271C1" w:rsidRDefault="002A456A" w:rsidP="002A456A">
            <w:pPr>
              <w:pStyle w:val="TableText"/>
              <w:cnfStyle w:val="000000000000" w:firstRow="0" w:lastRow="0" w:firstColumn="0" w:lastColumn="0" w:oddVBand="0" w:evenVBand="0" w:oddHBand="0" w:evenHBand="0" w:firstRowFirstColumn="0" w:firstRowLastColumn="0" w:lastRowFirstColumn="0" w:lastRowLastColumn="0"/>
            </w:pPr>
            <w:r w:rsidRPr="00C271C1">
              <w:t>Poor</w:t>
            </w:r>
          </w:p>
        </w:tc>
      </w:tr>
      <w:tr w:rsidR="002A456A" w:rsidRPr="00C271C1" w:rsidTr="002A456A">
        <w:tc>
          <w:tcPr>
            <w:cnfStyle w:val="001000000000" w:firstRow="0" w:lastRow="0" w:firstColumn="1" w:lastColumn="0" w:oddVBand="0" w:evenVBand="0" w:oddHBand="0" w:evenHBand="0" w:firstRowFirstColumn="0" w:firstRowLastColumn="0" w:lastRowFirstColumn="0" w:lastRowLastColumn="0"/>
            <w:tcW w:w="1985" w:type="dxa"/>
          </w:tcPr>
          <w:p w:rsidR="002A456A" w:rsidRPr="00C271C1" w:rsidRDefault="002A456A" w:rsidP="002A456A">
            <w:pPr>
              <w:pStyle w:val="TableText"/>
            </w:pPr>
            <w:r w:rsidRPr="00C271C1">
              <w:t>Above 1.0</w:t>
            </w:r>
          </w:p>
        </w:tc>
        <w:tc>
          <w:tcPr>
            <w:tcW w:w="1984" w:type="dxa"/>
          </w:tcPr>
          <w:p w:rsidR="002A456A" w:rsidRPr="00C271C1" w:rsidRDefault="002A456A" w:rsidP="002A456A">
            <w:pPr>
              <w:pStyle w:val="TableText"/>
              <w:cnfStyle w:val="000000000000" w:firstRow="0" w:lastRow="0" w:firstColumn="0" w:lastColumn="0" w:oddVBand="0" w:evenVBand="0" w:oddHBand="0" w:evenHBand="0" w:firstRowFirstColumn="0" w:firstRowLastColumn="0" w:lastRowFirstColumn="0" w:lastRowLastColumn="0"/>
            </w:pPr>
            <w:r w:rsidRPr="00C271C1">
              <w:t>Very Poor</w:t>
            </w:r>
          </w:p>
        </w:tc>
      </w:tr>
    </w:tbl>
    <w:p w:rsidR="002A456A" w:rsidRPr="00C271C1" w:rsidRDefault="002A456A" w:rsidP="002A456A">
      <w:pPr>
        <w:pStyle w:val="BodyText"/>
      </w:pPr>
      <w:r w:rsidRPr="00C271C1">
        <w:t xml:space="preserve">The </w:t>
      </w:r>
      <w:r w:rsidRPr="00C271C1">
        <w:rPr>
          <w:b/>
          <w:bCs/>
          <w:i/>
          <w:iCs/>
        </w:rPr>
        <w:t>95th Percentile (95%ile) Queue</w:t>
      </w:r>
      <w:r w:rsidRPr="00C271C1">
        <w:t xml:space="preserve"> represents the maximum queue length, in metres, that can be expected in 95% of observed queue lengths in the peak hour; and</w:t>
      </w:r>
    </w:p>
    <w:p w:rsidR="002A456A" w:rsidRPr="00C271C1" w:rsidRDefault="002A456A" w:rsidP="002A456A">
      <w:pPr>
        <w:pStyle w:val="BodyText"/>
      </w:pPr>
      <w:r w:rsidRPr="00C271C1">
        <w:rPr>
          <w:b/>
          <w:bCs/>
          <w:i/>
          <w:iCs/>
        </w:rPr>
        <w:t>Average Delay</w:t>
      </w:r>
      <w:r w:rsidRPr="00C271C1">
        <w:t xml:space="preserve"> is the delay time, in seconds, which can be expected over all vehicles making a particular movement in the peak hour.</w:t>
      </w:r>
    </w:p>
    <w:p w:rsidR="002A456A" w:rsidRPr="00C271C1" w:rsidRDefault="002A456A" w:rsidP="002A456A">
      <w:pPr>
        <w:pStyle w:val="BodyText"/>
      </w:pPr>
      <w:r w:rsidRPr="00C271C1">
        <w:t>The results of the SIDRA Intersection analysis are summarised in</w:t>
      </w:r>
      <w:r>
        <w:t xml:space="preserve"> </w:t>
      </w:r>
      <w:r w:rsidR="001153B4">
        <w:t>Table 2-3</w:t>
      </w:r>
      <w:r w:rsidRPr="00C271C1">
        <w:t>.</w:t>
      </w:r>
    </w:p>
    <w:p w:rsidR="0050799A" w:rsidRDefault="0050799A">
      <w:pPr>
        <w:rPr>
          <w:b/>
        </w:rPr>
      </w:pPr>
      <w:bookmarkStart w:id="34" w:name="_Toc212887385"/>
      <w:bookmarkStart w:id="35" w:name="_Toc292264113"/>
      <w:bookmarkStart w:id="36" w:name="_Toc329074453"/>
      <w:bookmarkStart w:id="37" w:name="_Ref330395295"/>
      <w:bookmarkStart w:id="38" w:name="_Toc338941340"/>
      <w:r>
        <w:br w:type="page"/>
      </w:r>
    </w:p>
    <w:p w:rsidR="002A456A" w:rsidRPr="00C271C1" w:rsidRDefault="002A456A" w:rsidP="002A456A">
      <w:pPr>
        <w:pStyle w:val="TableCaption"/>
      </w:pPr>
      <w:bookmarkStart w:id="39" w:name="_Toc359420614"/>
      <w:r w:rsidRPr="00C271C1">
        <w:lastRenderedPageBreak/>
        <w:t>SIDRA Intersection Analysis Summary</w:t>
      </w:r>
      <w:bookmarkEnd w:id="34"/>
      <w:bookmarkEnd w:id="35"/>
      <w:bookmarkEnd w:id="36"/>
      <w:bookmarkEnd w:id="37"/>
      <w:bookmarkEnd w:id="38"/>
      <w:bookmarkEnd w:id="39"/>
    </w:p>
    <w:tbl>
      <w:tblPr>
        <w:tblStyle w:val="TaupeTable"/>
        <w:tblpPr w:leftFromText="180" w:rightFromText="180" w:vertAnchor="text" w:tblpY="1"/>
        <w:tblOverlap w:val="never"/>
        <w:tblW w:w="0" w:type="auto"/>
        <w:tblLook w:val="06A0" w:firstRow="1" w:lastRow="0" w:firstColumn="1" w:lastColumn="0" w:noHBand="1" w:noVBand="1"/>
      </w:tblPr>
      <w:tblGrid>
        <w:gridCol w:w="1147"/>
        <w:gridCol w:w="2006"/>
        <w:gridCol w:w="1987"/>
        <w:gridCol w:w="1500"/>
        <w:gridCol w:w="1457"/>
      </w:tblGrid>
      <w:tr w:rsidR="002A456A" w:rsidRPr="00C271C1" w:rsidTr="00AC3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A456A" w:rsidRPr="00C271C1" w:rsidRDefault="002A456A" w:rsidP="00AC34CC">
            <w:pPr>
              <w:pStyle w:val="TableText"/>
            </w:pPr>
          </w:p>
        </w:tc>
        <w:tc>
          <w:tcPr>
            <w:tcW w:w="0" w:type="auto"/>
          </w:tcPr>
          <w:p w:rsidR="002A456A" w:rsidRPr="00C271C1" w:rsidRDefault="002A456A" w:rsidP="00AC34CC">
            <w:pPr>
              <w:pStyle w:val="TableText"/>
              <w:cnfStyle w:val="100000000000" w:firstRow="1" w:lastRow="0" w:firstColumn="0" w:lastColumn="0" w:oddVBand="0" w:evenVBand="0" w:oddHBand="0" w:evenHBand="0" w:firstRowFirstColumn="0" w:firstRowLastColumn="0" w:lastRowFirstColumn="0" w:lastRowLastColumn="0"/>
            </w:pPr>
            <w:r w:rsidRPr="00C271C1">
              <w:t>Approach</w:t>
            </w:r>
          </w:p>
        </w:tc>
        <w:tc>
          <w:tcPr>
            <w:tcW w:w="0" w:type="auto"/>
          </w:tcPr>
          <w:p w:rsidR="002A456A" w:rsidRPr="00C271C1" w:rsidRDefault="002A456A" w:rsidP="00AC34CC">
            <w:pPr>
              <w:pStyle w:val="TableText"/>
              <w:cnfStyle w:val="100000000000" w:firstRow="1" w:lastRow="0" w:firstColumn="0" w:lastColumn="0" w:oddVBand="0" w:evenVBand="0" w:oddHBand="0" w:evenHBand="0" w:firstRowFirstColumn="0" w:firstRowLastColumn="0" w:lastRowFirstColumn="0" w:lastRowLastColumn="0"/>
            </w:pPr>
            <w:r w:rsidRPr="00C271C1">
              <w:t>Degree of Saturation</w:t>
            </w:r>
          </w:p>
        </w:tc>
        <w:tc>
          <w:tcPr>
            <w:tcW w:w="0" w:type="auto"/>
          </w:tcPr>
          <w:p w:rsidR="002A456A" w:rsidRPr="00C271C1" w:rsidRDefault="002A456A" w:rsidP="00AC34CC">
            <w:pPr>
              <w:pStyle w:val="TableText"/>
              <w:cnfStyle w:val="100000000000" w:firstRow="1" w:lastRow="0" w:firstColumn="0" w:lastColumn="0" w:oddVBand="0" w:evenVBand="0" w:oddHBand="0" w:evenHBand="0" w:firstRowFirstColumn="0" w:firstRowLastColumn="0" w:lastRowFirstColumn="0" w:lastRowLastColumn="0"/>
            </w:pPr>
            <w:r w:rsidRPr="00C271C1">
              <w:t>95</w:t>
            </w:r>
            <w:r w:rsidRPr="00C271C1">
              <w:rPr>
                <w:vertAlign w:val="superscript"/>
              </w:rPr>
              <w:t>th</w:t>
            </w:r>
            <w:r w:rsidRPr="00C271C1">
              <w:t>%ile Queue</w:t>
            </w:r>
          </w:p>
        </w:tc>
        <w:tc>
          <w:tcPr>
            <w:tcW w:w="0" w:type="auto"/>
          </w:tcPr>
          <w:p w:rsidR="002A456A" w:rsidRPr="00C271C1" w:rsidRDefault="002A456A" w:rsidP="00AC34CC">
            <w:pPr>
              <w:pStyle w:val="TableText"/>
              <w:cnfStyle w:val="100000000000" w:firstRow="1" w:lastRow="0" w:firstColumn="0" w:lastColumn="0" w:oddVBand="0" w:evenVBand="0" w:oddHBand="0" w:evenHBand="0" w:firstRowFirstColumn="0" w:firstRowLastColumn="0" w:lastRowFirstColumn="0" w:lastRowLastColumn="0"/>
            </w:pPr>
            <w:r w:rsidRPr="00C271C1">
              <w:t>Average Delay</w:t>
            </w:r>
          </w:p>
        </w:tc>
      </w:tr>
      <w:tr w:rsidR="00AC34CC" w:rsidRPr="00C271C1" w:rsidTr="00AC34CC">
        <w:tc>
          <w:tcPr>
            <w:cnfStyle w:val="001000000000" w:firstRow="0" w:lastRow="0" w:firstColumn="1" w:lastColumn="0" w:oddVBand="0" w:evenVBand="0" w:oddHBand="0" w:evenHBand="0" w:firstRowFirstColumn="0" w:firstRowLastColumn="0" w:lastRowFirstColumn="0" w:lastRowLastColumn="0"/>
            <w:tcW w:w="0" w:type="auto"/>
            <w:vMerge w:val="restart"/>
          </w:tcPr>
          <w:p w:rsidR="00AC34CC" w:rsidRDefault="008D2DF8" w:rsidP="00AC34CC">
            <w:pPr>
              <w:pStyle w:val="TableText"/>
            </w:pPr>
            <w:r>
              <w:t>P</w:t>
            </w:r>
            <w:r w:rsidR="00AC34CC" w:rsidRPr="00C271C1">
              <w:t>M Peak</w:t>
            </w:r>
          </w:p>
          <w:p w:rsidR="008D2DF8" w:rsidRPr="00C271C1" w:rsidRDefault="008D2DF8" w:rsidP="00AC34CC">
            <w:pPr>
              <w:pStyle w:val="TableText"/>
            </w:pPr>
            <w:r>
              <w:t>(3:15pm)</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rPr>
                <w:rFonts w:cs="Arial"/>
                <w:b/>
                <w:bCs/>
                <w:szCs w:val="18"/>
              </w:rPr>
            </w:pPr>
            <w:r>
              <w:rPr>
                <w:rFonts w:cs="Arial"/>
                <w:b/>
                <w:bCs/>
                <w:szCs w:val="18"/>
              </w:rPr>
              <w:t>Collins Street</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0.299</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14.5 m</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8.4 sec</w:t>
            </w:r>
          </w:p>
        </w:tc>
      </w:tr>
      <w:tr w:rsidR="00AC34CC" w:rsidRPr="00C271C1" w:rsidTr="00AC34CC">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AC34CC" w:rsidRPr="00C271C1" w:rsidRDefault="00AC34CC" w:rsidP="00AC34CC">
            <w:pPr>
              <w:pStyle w:val="TableText"/>
            </w:pP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rPr>
                <w:rFonts w:cs="Arial"/>
                <w:b/>
                <w:bCs/>
                <w:szCs w:val="18"/>
              </w:rPr>
            </w:pPr>
            <w:r>
              <w:rPr>
                <w:rFonts w:cs="Arial"/>
                <w:b/>
                <w:bCs/>
                <w:szCs w:val="18"/>
              </w:rPr>
              <w:t>Clifton Springs Road</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0.377</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19.5 m</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13.2 sec</w:t>
            </w:r>
          </w:p>
        </w:tc>
      </w:tr>
      <w:tr w:rsidR="00AC34CC" w:rsidRPr="00C271C1" w:rsidTr="00AC34CC">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AC34CC" w:rsidRPr="00C271C1" w:rsidRDefault="00AC34CC" w:rsidP="00AC34CC">
            <w:pPr>
              <w:pStyle w:val="TableText"/>
            </w:pP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rPr>
                <w:rFonts w:cs="Arial"/>
                <w:b/>
                <w:bCs/>
                <w:szCs w:val="18"/>
              </w:rPr>
            </w:pPr>
            <w:r>
              <w:rPr>
                <w:rFonts w:cs="Arial"/>
                <w:b/>
                <w:bCs/>
                <w:szCs w:val="18"/>
              </w:rPr>
              <w:t>High Street</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0.538</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32.2 m</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8.8 sec</w:t>
            </w:r>
          </w:p>
        </w:tc>
      </w:tr>
      <w:tr w:rsidR="00AC34CC" w:rsidRPr="00C271C1" w:rsidTr="00AC34CC">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AC34CC" w:rsidRPr="00C271C1" w:rsidRDefault="00AC34CC" w:rsidP="00AC34CC">
            <w:pPr>
              <w:pStyle w:val="TableText"/>
            </w:pP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rPr>
                <w:rFonts w:cs="Arial"/>
                <w:b/>
                <w:bCs/>
                <w:szCs w:val="18"/>
              </w:rPr>
            </w:pPr>
            <w:r>
              <w:rPr>
                <w:rFonts w:cs="Arial"/>
                <w:b/>
                <w:bCs/>
                <w:szCs w:val="18"/>
              </w:rPr>
              <w:t>Murradoc Road</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0.348</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16.5 m</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pPr>
            <w:r>
              <w:t>9.2 sec</w:t>
            </w:r>
          </w:p>
        </w:tc>
      </w:tr>
      <w:tr w:rsidR="00AC34CC" w:rsidRPr="00C271C1" w:rsidTr="00AC34CC">
        <w:tc>
          <w:tcPr>
            <w:cnfStyle w:val="001000000000" w:firstRow="0" w:lastRow="0" w:firstColumn="1" w:lastColumn="0" w:oddVBand="0" w:evenVBand="0" w:oddHBand="0" w:evenHBand="0" w:firstRowFirstColumn="0" w:firstRowLastColumn="0" w:lastRowFirstColumn="0" w:lastRowLastColumn="0"/>
            <w:tcW w:w="0" w:type="auto"/>
          </w:tcPr>
          <w:p w:rsidR="00AC34CC" w:rsidRPr="00C271C1" w:rsidRDefault="00AC34CC" w:rsidP="00AC34CC">
            <w:pPr>
              <w:pStyle w:val="TableText"/>
            </w:pPr>
            <w:r>
              <w:t>Intersection</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rPr>
                <w:rFonts w:cs="Arial"/>
                <w:b/>
                <w:bCs/>
                <w:szCs w:val="18"/>
              </w:rPr>
            </w:pP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rPr>
                <w:b/>
                <w:bCs/>
              </w:rPr>
            </w:pPr>
            <w:r>
              <w:rPr>
                <w:b/>
                <w:bCs/>
              </w:rPr>
              <w:t>0.538</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rPr>
                <w:b/>
                <w:bCs/>
              </w:rPr>
            </w:pPr>
            <w:r>
              <w:rPr>
                <w:b/>
                <w:bCs/>
              </w:rPr>
              <w:t>32.2 m</w:t>
            </w:r>
          </w:p>
        </w:tc>
        <w:tc>
          <w:tcPr>
            <w:tcW w:w="0" w:type="auto"/>
          </w:tcPr>
          <w:p w:rsidR="00AC34CC" w:rsidRDefault="00AC34CC" w:rsidP="00AC34CC">
            <w:pPr>
              <w:pStyle w:val="TableText"/>
              <w:cnfStyle w:val="000000000000" w:firstRow="0" w:lastRow="0" w:firstColumn="0" w:lastColumn="0" w:oddVBand="0" w:evenVBand="0" w:oddHBand="0" w:evenHBand="0" w:firstRowFirstColumn="0" w:firstRowLastColumn="0" w:lastRowFirstColumn="0" w:lastRowLastColumn="0"/>
              <w:rPr>
                <w:b/>
                <w:bCs/>
              </w:rPr>
            </w:pPr>
            <w:r>
              <w:rPr>
                <w:b/>
                <w:bCs/>
              </w:rPr>
              <w:t>9.3 sec</w:t>
            </w:r>
          </w:p>
        </w:tc>
      </w:tr>
    </w:tbl>
    <w:p w:rsidR="00713AB6" w:rsidRPr="00C94A24" w:rsidRDefault="00AC34CC" w:rsidP="00713AB6">
      <w:pPr>
        <w:pStyle w:val="BodyText"/>
      </w:pPr>
      <w:r>
        <w:br w:type="textWrapping" w:clear="all"/>
      </w:r>
      <w:r w:rsidR="00216594">
        <w:t>The SIDRA analysis indicates that the roundabout is currently operating with an ‘excellent’ rating.</w:t>
      </w:r>
    </w:p>
    <w:p w:rsidR="006964B1" w:rsidRDefault="006964B1" w:rsidP="006964B1">
      <w:pPr>
        <w:pStyle w:val="Heading2"/>
      </w:pPr>
      <w:bookmarkStart w:id="40" w:name="_Toc388533397"/>
      <w:r>
        <w:t>Public Transport</w:t>
      </w:r>
      <w:bookmarkEnd w:id="40"/>
    </w:p>
    <w:p w:rsidR="006964B1" w:rsidRDefault="006E231C" w:rsidP="00306149">
      <w:pPr>
        <w:pStyle w:val="BodyText"/>
      </w:pPr>
      <w:r>
        <w:t xml:space="preserve">Drysdale is provided with public transport in the form of </w:t>
      </w:r>
      <w:r w:rsidR="00306149">
        <w:t>three regional bus services.  The bus services are provided as:</w:t>
      </w:r>
    </w:p>
    <w:p w:rsidR="00306149" w:rsidRDefault="00306149" w:rsidP="00306149">
      <w:pPr>
        <w:pStyle w:val="ListBullet"/>
      </w:pPr>
      <w:r>
        <w:t>Route 78 – Drysdale to Clifton Springs</w:t>
      </w:r>
    </w:p>
    <w:p w:rsidR="00306149" w:rsidRDefault="00306149" w:rsidP="00306149">
      <w:pPr>
        <w:pStyle w:val="ListBullet"/>
      </w:pPr>
      <w:r>
        <w:t>Route 79 – Geelong to S Leonards, via Leopold and Drysdale</w:t>
      </w:r>
    </w:p>
    <w:p w:rsidR="00306149" w:rsidRDefault="00306149" w:rsidP="00306149">
      <w:pPr>
        <w:pStyle w:val="ListBullet"/>
      </w:pPr>
      <w:r>
        <w:t>Route 81 – Drysdale to Ocean Grove</w:t>
      </w:r>
    </w:p>
    <w:p w:rsidR="00306149" w:rsidRPr="006964B1" w:rsidRDefault="00306149" w:rsidP="00306149">
      <w:pPr>
        <w:pStyle w:val="BodyText"/>
      </w:pPr>
      <w:r>
        <w:t xml:space="preserve">The nearest bus stop to the subject site for these services is located within the Drysdale Village Shopping Centre, which is approximately </w:t>
      </w:r>
      <w:r w:rsidR="007A3A2E">
        <w:t>300 metres west of the site.</w:t>
      </w:r>
    </w:p>
    <w:p w:rsidR="00B8136F" w:rsidRDefault="00B8136F">
      <w:pPr>
        <w:rPr>
          <w:rFonts w:asciiTheme="majorHAnsi" w:hAnsiTheme="majorHAnsi" w:cs="Arial"/>
          <w:bCs/>
          <w:kern w:val="32"/>
          <w:sz w:val="36"/>
          <w:szCs w:val="32"/>
        </w:rPr>
      </w:pPr>
      <w:r>
        <w:br w:type="page"/>
      </w:r>
    </w:p>
    <w:p w:rsidR="00EA014E" w:rsidRDefault="00EA014E" w:rsidP="00EA014E">
      <w:pPr>
        <w:pStyle w:val="Heading1"/>
      </w:pPr>
      <w:bookmarkStart w:id="41" w:name="_Toc388533398"/>
      <w:r>
        <w:lastRenderedPageBreak/>
        <w:t>Proposed Development</w:t>
      </w:r>
      <w:bookmarkEnd w:id="41"/>
    </w:p>
    <w:p w:rsidR="000235B3" w:rsidRDefault="000235B3" w:rsidP="000235B3">
      <w:pPr>
        <w:pStyle w:val="Heading2"/>
      </w:pPr>
      <w:bookmarkStart w:id="42" w:name="_Toc388533399"/>
      <w:r>
        <w:t>General</w:t>
      </w:r>
      <w:bookmarkEnd w:id="42"/>
    </w:p>
    <w:p w:rsidR="00EA014E" w:rsidRDefault="00A75FB5" w:rsidP="00EA014E">
      <w:pPr>
        <w:pStyle w:val="BodyText"/>
      </w:pPr>
      <w:r>
        <w:t>I</w:t>
      </w:r>
      <w:r w:rsidR="00E6229B">
        <w:t xml:space="preserve">t is proposed to develop a </w:t>
      </w:r>
      <w:r w:rsidR="00C276C1">
        <w:t>Coles</w:t>
      </w:r>
      <w:r w:rsidR="00E6229B">
        <w:t xml:space="preserve"> supermarket on the site with a floor area of </w:t>
      </w:r>
      <w:r w:rsidR="000235B3">
        <w:t xml:space="preserve">approximately </w:t>
      </w:r>
      <w:r w:rsidR="005C68CB">
        <w:t>3,8</w:t>
      </w:r>
      <w:r w:rsidR="00724E53">
        <w:t>92</w:t>
      </w:r>
      <w:r w:rsidR="00E6229B">
        <w:t xml:space="preserve"> square metres</w:t>
      </w:r>
      <w:r>
        <w:t xml:space="preserve">, as shown </w:t>
      </w:r>
      <w:r w:rsidRPr="00BD669C">
        <w:t>by the plans prepared by i2C Town Planning.</w:t>
      </w:r>
    </w:p>
    <w:p w:rsidR="00C276C1" w:rsidRDefault="000235B3" w:rsidP="00C276C1">
      <w:pPr>
        <w:pStyle w:val="Heading2"/>
      </w:pPr>
      <w:bookmarkStart w:id="43" w:name="_Toc388533400"/>
      <w:r>
        <w:t>Car Parking and Loading</w:t>
      </w:r>
      <w:bookmarkEnd w:id="43"/>
    </w:p>
    <w:p w:rsidR="000235B3" w:rsidRDefault="000235B3" w:rsidP="000235B3">
      <w:pPr>
        <w:pStyle w:val="BodyText"/>
      </w:pPr>
      <w:r>
        <w:t>There are 14</w:t>
      </w:r>
      <w:r w:rsidR="00724E53">
        <w:t>6</w:t>
      </w:r>
      <w:r>
        <w:t xml:space="preserve"> car parking spaces proposed within an at grade car park, </w:t>
      </w:r>
      <w:r w:rsidR="00A75FB5">
        <w:t xml:space="preserve">inclusive of </w:t>
      </w:r>
      <w:r>
        <w:t>four disabled access spaces.</w:t>
      </w:r>
    </w:p>
    <w:p w:rsidR="000235B3" w:rsidRDefault="000235B3" w:rsidP="000235B3">
      <w:pPr>
        <w:pStyle w:val="BodyText"/>
      </w:pPr>
      <w:r>
        <w:t xml:space="preserve">A designated loading area </w:t>
      </w:r>
      <w:r w:rsidR="000776A8">
        <w:t>is located on the eastern side of the supermarket building</w:t>
      </w:r>
      <w:r w:rsidR="00A75FB5">
        <w:t xml:space="preserve">, designed to accommodate </w:t>
      </w:r>
      <w:r w:rsidR="000776A8">
        <w:t>semi-trailer</w:t>
      </w:r>
      <w:r w:rsidR="00A75FB5">
        <w:t xml:space="preserve"> truck access</w:t>
      </w:r>
      <w:r w:rsidR="000776A8">
        <w:t>.</w:t>
      </w:r>
    </w:p>
    <w:p w:rsidR="000776A8" w:rsidRDefault="000776A8" w:rsidP="000776A8">
      <w:pPr>
        <w:pStyle w:val="Heading2"/>
      </w:pPr>
      <w:bookmarkStart w:id="44" w:name="_Toc388533401"/>
      <w:r>
        <w:t>Vehicle and Pedestrian Access</w:t>
      </w:r>
      <w:bookmarkEnd w:id="44"/>
    </w:p>
    <w:p w:rsidR="000776A8" w:rsidRDefault="000776A8" w:rsidP="000776A8">
      <w:pPr>
        <w:pStyle w:val="BodyText"/>
      </w:pPr>
      <w:r>
        <w:t>Vehicle access for the proposed development is made via an entry/exit point to Murradoc Road</w:t>
      </w:r>
      <w:r w:rsidR="00A75FB5">
        <w:t>,</w:t>
      </w:r>
      <w:r>
        <w:t xml:space="preserve"> </w:t>
      </w:r>
      <w:r w:rsidR="00F74804">
        <w:t xml:space="preserve">as well as three separate points </w:t>
      </w:r>
      <w:r w:rsidR="00A75FB5">
        <w:t xml:space="preserve">of vehicle access </w:t>
      </w:r>
      <w:r w:rsidR="00BD669C">
        <w:t xml:space="preserve">that </w:t>
      </w:r>
      <w:r w:rsidR="00A75FB5">
        <w:t>serv</w:t>
      </w:r>
      <w:r w:rsidR="00BD669C">
        <w:t xml:space="preserve">e </w:t>
      </w:r>
      <w:r w:rsidR="00A75FB5">
        <w:t xml:space="preserve">to integrate the development with </w:t>
      </w:r>
      <w:r w:rsidR="00F74804">
        <w:t>the existing ALDI car park which abuts to the west.</w:t>
      </w:r>
    </w:p>
    <w:p w:rsidR="00F74804" w:rsidRDefault="00F74804" w:rsidP="000776A8">
      <w:pPr>
        <w:pStyle w:val="BodyText"/>
      </w:pPr>
      <w:r>
        <w:t xml:space="preserve">The </w:t>
      </w:r>
      <w:r w:rsidR="00A75FB5">
        <w:t xml:space="preserve">redundant </w:t>
      </w:r>
      <w:r>
        <w:t xml:space="preserve">Murradoc Road </w:t>
      </w:r>
      <w:r w:rsidR="00A75FB5">
        <w:t xml:space="preserve">crossovers are to </w:t>
      </w:r>
      <w:r>
        <w:t>be re</w:t>
      </w:r>
      <w:r w:rsidR="00A75FB5">
        <w:t xml:space="preserve">moved, and </w:t>
      </w:r>
      <w:r>
        <w:t>kerb and channel</w:t>
      </w:r>
      <w:r w:rsidR="00A75FB5">
        <w:t xml:space="preserve"> is to be reinstated</w:t>
      </w:r>
      <w:r>
        <w:t>.</w:t>
      </w:r>
    </w:p>
    <w:p w:rsidR="00F74804" w:rsidRDefault="00F74804" w:rsidP="000776A8">
      <w:pPr>
        <w:pStyle w:val="BodyText"/>
      </w:pPr>
      <w:r>
        <w:t xml:space="preserve">A pedestrian footpath </w:t>
      </w:r>
      <w:r w:rsidR="00B90999">
        <w:t xml:space="preserve">is located </w:t>
      </w:r>
      <w:r>
        <w:t>along the western boundary of the site</w:t>
      </w:r>
      <w:r w:rsidR="00A75FB5">
        <w:t xml:space="preserve">, oriented north-south from the Murradoc Road site </w:t>
      </w:r>
      <w:r>
        <w:t xml:space="preserve">frontage.  This pedestrian linkage </w:t>
      </w:r>
      <w:r w:rsidR="001D5E0C">
        <w:t>extends to the south boundary</w:t>
      </w:r>
      <w:r w:rsidR="00B90999">
        <w:t>.</w:t>
      </w:r>
    </w:p>
    <w:p w:rsidR="00F74804" w:rsidRDefault="00F74804" w:rsidP="000776A8">
      <w:pPr>
        <w:pStyle w:val="BodyText"/>
      </w:pPr>
      <w:r>
        <w:t xml:space="preserve">The access points and parking areas are detailed in </w:t>
      </w:r>
      <w:r w:rsidR="00F856EB">
        <w:fldChar w:fldCharType="begin"/>
      </w:r>
      <w:r w:rsidR="00F856EB">
        <w:instrText xml:space="preserve"> REF _Ref356569175 \r \h </w:instrText>
      </w:r>
      <w:r w:rsidR="00F856EB">
        <w:fldChar w:fldCharType="separate"/>
      </w:r>
      <w:r w:rsidR="000E2BF2">
        <w:t>Figure 3-1</w:t>
      </w:r>
      <w:r w:rsidR="00F856EB">
        <w:fldChar w:fldCharType="end"/>
      </w:r>
      <w:r w:rsidR="00F856EB">
        <w:t>.</w:t>
      </w:r>
    </w:p>
    <w:p w:rsidR="00F74804" w:rsidRPr="00667005" w:rsidRDefault="00F74804" w:rsidP="00F74804">
      <w:pPr>
        <w:pStyle w:val="FigureCaption"/>
      </w:pPr>
      <w:bookmarkStart w:id="45" w:name="_Ref356569175"/>
      <w:bookmarkStart w:id="46" w:name="_Toc388533421"/>
      <w:r w:rsidRPr="00667005">
        <w:t>Proposed Car Parking, Loading Area and Access</w:t>
      </w:r>
      <w:bookmarkEnd w:id="45"/>
      <w:bookmarkEnd w:id="46"/>
    </w:p>
    <w:p w:rsidR="00F74804" w:rsidRPr="00F74804" w:rsidRDefault="00BD1EF9" w:rsidP="00F74804">
      <w:pPr>
        <w:pStyle w:val="BodyText"/>
      </w:pPr>
      <w:r>
        <w:rPr>
          <w:noProof/>
        </w:rPr>
        <mc:AlternateContent>
          <mc:Choice Requires="wps">
            <w:drawing>
              <wp:anchor distT="0" distB="0" distL="114300" distR="114300" simplePos="0" relativeHeight="251698176" behindDoc="0" locked="0" layoutInCell="1" allowOverlap="1" wp14:anchorId="38DF1726" wp14:editId="6187DABA">
                <wp:simplePos x="0" y="0"/>
                <wp:positionH relativeFrom="page">
                  <wp:posOffset>2360930</wp:posOffset>
                </wp:positionH>
                <wp:positionV relativeFrom="page">
                  <wp:posOffset>8902700</wp:posOffset>
                </wp:positionV>
                <wp:extent cx="635" cy="571500"/>
                <wp:effectExtent l="57150" t="38100" r="75565" b="38100"/>
                <wp:wrapNone/>
                <wp:docPr id="17" name="AutoShap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1500"/>
                        </a:xfrm>
                        <a:prstGeom prst="straightConnector1">
                          <a:avLst/>
                        </a:prstGeom>
                        <a:noFill/>
                        <a:ln w="38100">
                          <a:solidFill>
                            <a:schemeClr val="accent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195" o:spid="_x0000_s1026" type="#_x0000_t32" style="position:absolute;margin-left:185.9pt;margin-top:701pt;width:.05pt;height:45pt;flip:y;z-index:2516981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" strokecolor="#d95e00 [3205]" strokeweight="3pt">
                <v:stroke startarrow="block" endarrow="block"/>
                <w10:wrap anchorx="page" anchory="page"/>
              </v:shape>
            </w:pict>
          </mc:Fallback>
        </mc:AlternateContent>
      </w:r>
      <w:r>
        <w:rPr>
          <w:noProof/>
        </w:rPr>
        <mc:AlternateContent>
          <mc:Choice Requires="wps">
            <w:drawing>
              <wp:anchor distT="0" distB="0" distL="114300" distR="114300" simplePos="0" relativeHeight="251695104" behindDoc="0" locked="0" layoutInCell="1" allowOverlap="1" wp14:anchorId="33DF0E2D" wp14:editId="0F2FB0D0">
                <wp:simplePos x="0" y="0"/>
                <wp:positionH relativeFrom="page">
                  <wp:posOffset>4738208</wp:posOffset>
                </wp:positionH>
                <wp:positionV relativeFrom="page">
                  <wp:posOffset>8851900</wp:posOffset>
                </wp:positionV>
                <wp:extent cx="5715" cy="611505"/>
                <wp:effectExtent l="95250" t="38100" r="70485" b="55245"/>
                <wp:wrapNone/>
                <wp:docPr id="13"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611505"/>
                        </a:xfrm>
                        <a:prstGeom prst="straightConnector1">
                          <a:avLst/>
                        </a:prstGeom>
                        <a:noFill/>
                        <a:ln w="38100">
                          <a:solidFill>
                            <a:schemeClr val="accent1">
                              <a:lumMod val="50000"/>
                              <a:lumOff val="50000"/>
                            </a:schemeClr>
                          </a:solidFill>
                          <a:round/>
                          <a:headEnd type="triangle"/>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89" o:spid="_x0000_s1026" type="#_x0000_t32" style="position:absolute;margin-left:373.1pt;margin-top:697pt;width:.45pt;height:48.15pt;flip:y;z-index:2516951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" strokecolor="#2da5ff [1620]" strokeweight="3pt">
                <v:stroke startarrow="block" endarrow="block"/>
                <w10:wrap anchorx="page" anchory="page"/>
              </v:shape>
            </w:pict>
          </mc:Fallback>
        </mc:AlternateContent>
      </w:r>
      <w:r>
        <w:rPr>
          <w:noProof/>
        </w:rPr>
        <mc:AlternateContent>
          <mc:Choice Requires="wps">
            <w:drawing>
              <wp:anchor distT="0" distB="0" distL="114300" distR="114300" simplePos="0" relativeHeight="251708416" behindDoc="0" locked="0" layoutInCell="1" allowOverlap="1" wp14:anchorId="339ED496" wp14:editId="6F4E3ABB">
                <wp:simplePos x="0" y="0"/>
                <wp:positionH relativeFrom="page">
                  <wp:posOffset>2121535</wp:posOffset>
                </wp:positionH>
                <wp:positionV relativeFrom="page">
                  <wp:posOffset>7432040</wp:posOffset>
                </wp:positionV>
                <wp:extent cx="130175" cy="1425575"/>
                <wp:effectExtent l="0" t="0" r="22225" b="22225"/>
                <wp:wrapNone/>
                <wp:docPr id="26"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425575"/>
                        </a:xfrm>
                        <a:prstGeom prst="rect">
                          <a:avLst/>
                        </a:prstGeom>
                        <a:solidFill>
                          <a:srgbClr val="003359">
                            <a:alpha val="60001"/>
                          </a:srgb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anchor>
            </w:drawing>
          </mc:Choice>
          <mc:Fallback>
            <w:pict>
              <v:rect id="Rectangle 1204" o:spid="_x0000_s1026" style="position:absolute;margin-left:167.05pt;margin-top:585.2pt;width:10.25pt;height:112.25pt;z-index:251708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" fillcolor="#003359" strokecolor="#003359 [3204]">
                <v:fill opacity="39321f"/>
                <w10:wrap anchorx="page" anchory="page"/>
              </v:rect>
            </w:pict>
          </mc:Fallback>
        </mc:AlternateContent>
      </w:r>
      <w:r>
        <w:rPr>
          <w:noProof/>
        </w:rPr>
        <mc:AlternateContent>
          <mc:Choice Requires="wps">
            <w:drawing>
              <wp:anchor distT="0" distB="0" distL="114300" distR="114300" simplePos="0" relativeHeight="251702272" behindDoc="0" locked="0" layoutInCell="1" allowOverlap="1" wp14:anchorId="273019A3" wp14:editId="7B5445DF">
                <wp:simplePos x="0" y="0"/>
                <wp:positionH relativeFrom="page">
                  <wp:posOffset>3105150</wp:posOffset>
                </wp:positionH>
                <wp:positionV relativeFrom="page">
                  <wp:posOffset>7290908</wp:posOffset>
                </wp:positionV>
                <wp:extent cx="586740" cy="156845"/>
                <wp:effectExtent l="0" t="0" r="22860" b="14605"/>
                <wp:wrapNone/>
                <wp:docPr id="18"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56845"/>
                        </a:xfrm>
                        <a:prstGeom prst="rect">
                          <a:avLst/>
                        </a:prstGeom>
                        <a:solidFill>
                          <a:srgbClr val="003359">
                            <a:alpha val="60001"/>
                          </a:srgb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anchor>
            </w:drawing>
          </mc:Choice>
          <mc:Fallback>
            <w:pict>
              <v:rect id="Rectangle 1196" o:spid="_x0000_s1026" style="position:absolute;margin-left:244.5pt;margin-top:574.1pt;width:46.2pt;height:12.35pt;z-index:251702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" fillcolor="#003359" strokecolor="#003359 [3204]">
                <v:fill opacity="39321f"/>
                <w10:wrap anchorx="page" anchory="page"/>
              </v:rect>
            </w:pict>
          </mc:Fallback>
        </mc:AlternateContent>
      </w:r>
      <w:r>
        <w:rPr>
          <w:noProof/>
        </w:rPr>
        <mc:AlternateContent>
          <mc:Choice Requires="wps">
            <w:drawing>
              <wp:anchor distT="0" distB="0" distL="114300" distR="114300" simplePos="0" relativeHeight="251707392" behindDoc="0" locked="0" layoutInCell="1" allowOverlap="1" wp14:anchorId="6B097D09" wp14:editId="660EBA3A">
                <wp:simplePos x="0" y="0"/>
                <wp:positionH relativeFrom="page">
                  <wp:posOffset>2515235</wp:posOffset>
                </wp:positionH>
                <wp:positionV relativeFrom="page">
                  <wp:posOffset>8686800</wp:posOffset>
                </wp:positionV>
                <wp:extent cx="2012950" cy="165735"/>
                <wp:effectExtent l="0" t="0" r="25400" b="24765"/>
                <wp:wrapNone/>
                <wp:docPr id="23"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165735"/>
                        </a:xfrm>
                        <a:prstGeom prst="rect">
                          <a:avLst/>
                        </a:prstGeom>
                        <a:solidFill>
                          <a:srgbClr val="003359">
                            <a:alpha val="60001"/>
                          </a:srgb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anchor>
            </w:drawing>
          </mc:Choice>
          <mc:Fallback>
            <w:pict>
              <v:rect id="Rectangle 1201" o:spid="_x0000_s1026" style="position:absolute;margin-left:198.05pt;margin-top:684pt;width:158.5pt;height:13.05pt;z-index:25170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" fillcolor="#003359" strokecolor="#003359 [3204]">
                <v:fill opacity="39321f"/>
                <w10:wrap anchorx="page" anchory="page"/>
              </v:rect>
            </w:pict>
          </mc:Fallback>
        </mc:AlternateContent>
      </w:r>
      <w:r>
        <w:rPr>
          <w:noProof/>
        </w:rPr>
        <mc:AlternateContent>
          <mc:Choice Requires="wps">
            <w:drawing>
              <wp:anchor distT="0" distB="0" distL="114300" distR="114300" simplePos="0" relativeHeight="251705344" behindDoc="0" locked="0" layoutInCell="1" allowOverlap="1" wp14:anchorId="5E0B3BEE" wp14:editId="7006F2C6">
                <wp:simplePos x="0" y="0"/>
                <wp:positionH relativeFrom="page">
                  <wp:posOffset>2530549</wp:posOffset>
                </wp:positionH>
                <wp:positionV relativeFrom="page">
                  <wp:posOffset>8176437</wp:posOffset>
                </wp:positionV>
                <wp:extent cx="1033529" cy="325120"/>
                <wp:effectExtent l="0" t="0" r="14605" b="17780"/>
                <wp:wrapNone/>
                <wp:docPr id="21"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529" cy="325120"/>
                        </a:xfrm>
                        <a:prstGeom prst="rect">
                          <a:avLst/>
                        </a:prstGeom>
                        <a:solidFill>
                          <a:srgbClr val="003359">
                            <a:alpha val="60001"/>
                          </a:srgb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199" o:spid="_x0000_s1026" style="position:absolute;margin-left:199.25pt;margin-top:643.8pt;width:81.4pt;height:25.6pt;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" fillcolor="#003359" strokecolor="#003359 [3204]">
                <v:fill opacity="39321f"/>
                <w10:wrap anchorx="page" anchory="page"/>
              </v:rect>
            </w:pict>
          </mc:Fallback>
        </mc:AlternateContent>
      </w:r>
      <w:r>
        <w:rPr>
          <w:noProof/>
        </w:rPr>
        <mc:AlternateContent>
          <mc:Choice Requires="wps">
            <w:drawing>
              <wp:anchor distT="0" distB="0" distL="114300" distR="114300" simplePos="0" relativeHeight="251703296" behindDoc="0" locked="0" layoutInCell="1" allowOverlap="1" wp14:anchorId="559C838C" wp14:editId="706F882B">
                <wp:simplePos x="0" y="0"/>
                <wp:positionH relativeFrom="page">
                  <wp:posOffset>2530313</wp:posOffset>
                </wp:positionH>
                <wp:positionV relativeFrom="page">
                  <wp:posOffset>7644765</wp:posOffset>
                </wp:positionV>
                <wp:extent cx="1043940" cy="325120"/>
                <wp:effectExtent l="0" t="0" r="22860" b="17780"/>
                <wp:wrapNone/>
                <wp:docPr id="19"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325120"/>
                        </a:xfrm>
                        <a:prstGeom prst="rect">
                          <a:avLst/>
                        </a:prstGeom>
                        <a:solidFill>
                          <a:srgbClr val="003359">
                            <a:alpha val="60001"/>
                          </a:srgb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197" o:spid="_x0000_s1026" style="position:absolute;margin-left:199.25pt;margin-top:601.95pt;width:82.2pt;height:25.6pt;z-index:2517032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" fillcolor="#003359" strokecolor="#003359 [3204]">
                <v:fill opacity="39321f"/>
                <w10:wrap anchorx="page" anchory="page"/>
              </v:rect>
            </w:pict>
          </mc:Fallback>
        </mc:AlternateContent>
      </w:r>
      <w:r>
        <w:rPr>
          <w:noProof/>
        </w:rPr>
        <mc:AlternateContent>
          <mc:Choice Requires="wps">
            <w:drawing>
              <wp:anchor distT="0" distB="0" distL="114300" distR="114300" simplePos="0" relativeHeight="251704320" behindDoc="0" locked="0" layoutInCell="1" allowOverlap="1" wp14:anchorId="01C7D28F" wp14:editId="69E571DE">
                <wp:simplePos x="0" y="0"/>
                <wp:positionH relativeFrom="page">
                  <wp:posOffset>3622513</wp:posOffset>
                </wp:positionH>
                <wp:positionV relativeFrom="page">
                  <wp:posOffset>7630160</wp:posOffset>
                </wp:positionV>
                <wp:extent cx="948690" cy="325120"/>
                <wp:effectExtent l="0" t="0" r="22860" b="17780"/>
                <wp:wrapNone/>
                <wp:docPr id="20"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25120"/>
                        </a:xfrm>
                        <a:prstGeom prst="rect">
                          <a:avLst/>
                        </a:prstGeom>
                        <a:solidFill>
                          <a:srgbClr val="003359">
                            <a:alpha val="60001"/>
                          </a:srgb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anchor>
            </w:drawing>
          </mc:Choice>
          <mc:Fallback>
            <w:pict>
              <v:rect id="Rectangle 1198" o:spid="_x0000_s1026" style="position:absolute;margin-left:285.25pt;margin-top:600.8pt;width:74.7pt;height:25.6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" fillcolor="#003359" strokecolor="#003359 [3204]">
                <v:fill opacity="39321f"/>
                <w10:wrap anchorx="page" anchory="page"/>
              </v:rect>
            </w:pict>
          </mc:Fallback>
        </mc:AlternateContent>
      </w:r>
      <w:r>
        <w:rPr>
          <w:noProof/>
        </w:rPr>
        <mc:AlternateContent>
          <mc:Choice Requires="wps">
            <w:drawing>
              <wp:anchor distT="0" distB="0" distL="114300" distR="114300" simplePos="0" relativeHeight="251706368" behindDoc="0" locked="0" layoutInCell="1" allowOverlap="1" wp14:anchorId="224E3B27" wp14:editId="2E40080F">
                <wp:simplePos x="0" y="0"/>
                <wp:positionH relativeFrom="page">
                  <wp:posOffset>3615055</wp:posOffset>
                </wp:positionH>
                <wp:positionV relativeFrom="page">
                  <wp:posOffset>8177530</wp:posOffset>
                </wp:positionV>
                <wp:extent cx="948690" cy="325120"/>
                <wp:effectExtent l="0" t="0" r="22860" b="17780"/>
                <wp:wrapNone/>
                <wp:docPr id="22"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25120"/>
                        </a:xfrm>
                        <a:prstGeom prst="rect">
                          <a:avLst/>
                        </a:prstGeom>
                        <a:solidFill>
                          <a:srgbClr val="003359">
                            <a:alpha val="60001"/>
                          </a:srgb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anchor>
            </w:drawing>
          </mc:Choice>
          <mc:Fallback>
            <w:pict>
              <v:rect id="Rectangle 1200" o:spid="_x0000_s1026" style="position:absolute;margin-left:284.65pt;margin-top:643.9pt;width:74.7pt;height:25.6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" fillcolor="#003359" strokecolor="#003359 [3204]">
                <v:fill opacity="39321f"/>
                <w10:wrap anchorx="page" anchory="page"/>
              </v:rect>
            </w:pict>
          </mc:Fallback>
        </mc:AlternateContent>
      </w:r>
      <w:r>
        <w:rPr>
          <w:noProof/>
        </w:rPr>
        <mc:AlternateContent>
          <mc:Choice Requires="wps">
            <w:drawing>
              <wp:anchor distT="0" distB="0" distL="114300" distR="114300" simplePos="0" relativeHeight="251696128" behindDoc="0" locked="0" layoutInCell="1" allowOverlap="1" wp14:anchorId="6981E676" wp14:editId="377333DB">
                <wp:simplePos x="0" y="0"/>
                <wp:positionH relativeFrom="page">
                  <wp:posOffset>4386580</wp:posOffset>
                </wp:positionH>
                <wp:positionV relativeFrom="page">
                  <wp:posOffset>7607935</wp:posOffset>
                </wp:positionV>
                <wp:extent cx="361950" cy="9525"/>
                <wp:effectExtent l="0" t="95250" r="0" b="104775"/>
                <wp:wrapNone/>
                <wp:docPr id="15" name="AutoShap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9525"/>
                        </a:xfrm>
                        <a:prstGeom prst="straightConnector1">
                          <a:avLst/>
                        </a:prstGeom>
                        <a:noFill/>
                        <a:ln w="38100">
                          <a:solidFill>
                            <a:schemeClr val="accent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92" o:spid="_x0000_s1026" type="#_x0000_t32" style="position:absolute;margin-left:345.4pt;margin-top:599.05pt;width:28.5pt;height:.75pt;flip:x;z-index:2516961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" strokecolor="#d95e00 [3205]" strokeweight="3pt">
                <v:stroke startarrow="block" endarrow="block"/>
                <w10:wrap anchorx="page" anchory="page"/>
              </v:shape>
            </w:pict>
          </mc:Fallback>
        </mc:AlternateContent>
      </w:r>
      <w:r>
        <w:rPr>
          <w:noProof/>
        </w:rPr>
        <mc:AlternateContent>
          <mc:Choice Requires="wps">
            <w:drawing>
              <wp:anchor distT="0" distB="0" distL="114300" distR="114300" simplePos="0" relativeHeight="251699200" behindDoc="0" locked="0" layoutInCell="1" allowOverlap="1" wp14:anchorId="59991D1E" wp14:editId="61FEE974">
                <wp:simplePos x="0" y="0"/>
                <wp:positionH relativeFrom="page">
                  <wp:posOffset>4389917</wp:posOffset>
                </wp:positionH>
                <wp:positionV relativeFrom="page">
                  <wp:posOffset>8580120</wp:posOffset>
                </wp:positionV>
                <wp:extent cx="361950" cy="9525"/>
                <wp:effectExtent l="0" t="95250" r="0" b="104775"/>
                <wp:wrapNone/>
                <wp:docPr id="34" name="AutoShap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9525"/>
                        </a:xfrm>
                        <a:prstGeom prst="straightConnector1">
                          <a:avLst/>
                        </a:prstGeom>
                        <a:noFill/>
                        <a:ln w="38100">
                          <a:solidFill>
                            <a:schemeClr val="accent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94" o:spid="_x0000_s1026" type="#_x0000_t32" style="position:absolute;margin-left:345.65pt;margin-top:675.6pt;width:28.5pt;height:.75pt;flip:x;z-index:2516992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" strokecolor="#d95e00 [3205]" strokeweight="3pt">
                <v:stroke startarrow="block" endarrow="block"/>
                <w10:wrap anchorx="page" anchory="page"/>
              </v:shape>
            </w:pict>
          </mc:Fallback>
        </mc:AlternateContent>
      </w:r>
      <w:r>
        <w:rPr>
          <w:noProof/>
        </w:rPr>
        <mc:AlternateContent>
          <mc:Choice Requires="wps">
            <w:drawing>
              <wp:anchor distT="0" distB="0" distL="114300" distR="114300" simplePos="0" relativeHeight="251697152" behindDoc="0" locked="0" layoutInCell="1" allowOverlap="1" wp14:anchorId="0B4EF404" wp14:editId="6EF3EE01">
                <wp:simplePos x="0" y="0"/>
                <wp:positionH relativeFrom="page">
                  <wp:posOffset>4406900</wp:posOffset>
                </wp:positionH>
                <wp:positionV relativeFrom="page">
                  <wp:posOffset>8031007</wp:posOffset>
                </wp:positionV>
                <wp:extent cx="361950" cy="9525"/>
                <wp:effectExtent l="0" t="95250" r="0" b="104775"/>
                <wp:wrapNone/>
                <wp:docPr id="14" name="AutoShap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9525"/>
                        </a:xfrm>
                        <a:prstGeom prst="straightConnector1">
                          <a:avLst/>
                        </a:prstGeom>
                        <a:noFill/>
                        <a:ln w="38100">
                          <a:solidFill>
                            <a:schemeClr val="accent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93" o:spid="_x0000_s1026" type="#_x0000_t32" style="position:absolute;margin-left:347pt;margin-top:632.35pt;width:28.5pt;height:.75pt;flip:x;z-index:2516971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" strokecolor="#d95e00 [3205]" strokeweight="3pt">
                <v:stroke startarrow="block" endarrow="block"/>
                <w10:wrap anchorx="page" anchory="page"/>
              </v:shape>
            </w:pict>
          </mc:Fallback>
        </mc:AlternateContent>
      </w:r>
      <w:r>
        <w:rPr>
          <w:noProof/>
        </w:rPr>
        <mc:AlternateContent>
          <mc:Choice Requires="wps">
            <w:drawing>
              <wp:anchor distT="0" distB="0" distL="114300" distR="114300" simplePos="0" relativeHeight="251709440" behindDoc="0" locked="0" layoutInCell="1" allowOverlap="1" wp14:anchorId="1EFE912E" wp14:editId="27144C15">
                <wp:simplePos x="0" y="0"/>
                <wp:positionH relativeFrom="page">
                  <wp:posOffset>2136140</wp:posOffset>
                </wp:positionH>
                <wp:positionV relativeFrom="page">
                  <wp:posOffset>5897880</wp:posOffset>
                </wp:positionV>
                <wp:extent cx="307340" cy="1104265"/>
                <wp:effectExtent l="0" t="0" r="16510" b="19685"/>
                <wp:wrapNone/>
                <wp:docPr id="27"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104265"/>
                        </a:xfrm>
                        <a:prstGeom prst="rect">
                          <a:avLst/>
                        </a:prstGeom>
                        <a:solidFill>
                          <a:schemeClr val="accent4">
                            <a:lumMod val="60000"/>
                            <a:lumOff val="40000"/>
                            <a:alpha val="60001"/>
                          </a:schemeClr>
                        </a:solidFill>
                        <a:ln w="9525">
                          <a:solidFill>
                            <a:schemeClr val="accent4">
                              <a:lumMod val="60000"/>
                              <a:lumOff val="40000"/>
                            </a:schemeClr>
                          </a:solidFill>
                          <a:miter lim="800000"/>
                          <a:headEnd/>
                          <a:tailEnd/>
                        </a:ln>
                      </wps:spPr>
                      <wps:bodyPr rot="0" vert="horz" wrap="square" lIns="91440" tIns="45720" rIns="91440" bIns="45720" anchor="t" anchorCtr="0" upright="1">
                        <a:noAutofit/>
                      </wps:bodyPr>
                    </wps:wsp>
                  </a:graphicData>
                </a:graphic>
              </wp:anchor>
            </w:drawing>
          </mc:Choice>
          <mc:Fallback>
            <w:pict>
              <v:rect id="Rectangle 1205" o:spid="_x0000_s1026" style="position:absolute;margin-left:168.2pt;margin-top:464.4pt;width:24.2pt;height:86.95pt;z-index:251709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" fillcolor="#fdff1e [1943]" strokecolor="#fdff1e [1943]">
                <v:fill opacity="39321f"/>
                <w10:wrap anchorx="page" anchory="page"/>
              </v:rect>
            </w:pict>
          </mc:Fallback>
        </mc:AlternateContent>
      </w:r>
      <w:r w:rsidR="008707AF">
        <w:rPr>
          <w:noProof/>
        </w:rPr>
        <mc:AlternateContent>
          <mc:Choice Requires="wps">
            <w:drawing>
              <wp:anchor distT="0" distB="0" distL="114300" distR="114300" simplePos="0" relativeHeight="251701248" behindDoc="0" locked="0" layoutInCell="1" allowOverlap="1" wp14:anchorId="50B78836" wp14:editId="2BF15D81">
                <wp:simplePos x="0" y="0"/>
                <wp:positionH relativeFrom="page">
                  <wp:posOffset>2097243</wp:posOffset>
                </wp:positionH>
                <wp:positionV relativeFrom="page">
                  <wp:posOffset>5423535</wp:posOffset>
                </wp:positionV>
                <wp:extent cx="2438400" cy="3838575"/>
                <wp:effectExtent l="0" t="0" r="19050" b="47625"/>
                <wp:wrapNone/>
                <wp:docPr id="24"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838575"/>
                        </a:xfrm>
                        <a:custGeom>
                          <a:avLst/>
                          <a:gdLst>
                            <a:gd name="connsiteX0" fmla="*/ 0 w 2498090"/>
                            <a:gd name="connsiteY0" fmla="*/ 0 h 3794125"/>
                            <a:gd name="connsiteX1" fmla="*/ 2498090 w 2498090"/>
                            <a:gd name="connsiteY1" fmla="*/ 0 h 3794125"/>
                            <a:gd name="connsiteX2" fmla="*/ 2498090 w 2498090"/>
                            <a:gd name="connsiteY2" fmla="*/ 3794125 h 3794125"/>
                            <a:gd name="connsiteX3" fmla="*/ 0 w 2498090"/>
                            <a:gd name="connsiteY3" fmla="*/ 3794125 h 3794125"/>
                            <a:gd name="connsiteX4" fmla="*/ 0 w 2498090"/>
                            <a:gd name="connsiteY4" fmla="*/ 0 h 3794125"/>
                            <a:gd name="connsiteX0" fmla="*/ 0 w 2498090"/>
                            <a:gd name="connsiteY0" fmla="*/ 0 h 3794125"/>
                            <a:gd name="connsiteX1" fmla="*/ 2498090 w 2498090"/>
                            <a:gd name="connsiteY1" fmla="*/ 50800 h 3794125"/>
                            <a:gd name="connsiteX2" fmla="*/ 2498090 w 2498090"/>
                            <a:gd name="connsiteY2" fmla="*/ 3794125 h 3794125"/>
                            <a:gd name="connsiteX3" fmla="*/ 0 w 2498090"/>
                            <a:gd name="connsiteY3" fmla="*/ 3794125 h 3794125"/>
                            <a:gd name="connsiteX4" fmla="*/ 0 w 2498090"/>
                            <a:gd name="connsiteY4" fmla="*/ 0 h 3794125"/>
                            <a:gd name="connsiteX0" fmla="*/ 0 w 2498090"/>
                            <a:gd name="connsiteY0" fmla="*/ 0 h 3794125"/>
                            <a:gd name="connsiteX1" fmla="*/ 2498090 w 2498090"/>
                            <a:gd name="connsiteY1" fmla="*/ 50800 h 3794125"/>
                            <a:gd name="connsiteX2" fmla="*/ 2498090 w 2498090"/>
                            <a:gd name="connsiteY2" fmla="*/ 3794125 h 3794125"/>
                            <a:gd name="connsiteX3" fmla="*/ 6350 w 2498090"/>
                            <a:gd name="connsiteY3" fmla="*/ 3794125 h 3794125"/>
                            <a:gd name="connsiteX4" fmla="*/ 0 w 2498090"/>
                            <a:gd name="connsiteY4" fmla="*/ 0 h 3794125"/>
                            <a:gd name="connsiteX0" fmla="*/ 0 w 2498090"/>
                            <a:gd name="connsiteY0" fmla="*/ 0 h 3794125"/>
                            <a:gd name="connsiteX1" fmla="*/ 2498090 w 2498090"/>
                            <a:gd name="connsiteY1" fmla="*/ 50800 h 3794125"/>
                            <a:gd name="connsiteX2" fmla="*/ 2498090 w 2498090"/>
                            <a:gd name="connsiteY2" fmla="*/ 3794125 h 3794125"/>
                            <a:gd name="connsiteX3" fmla="*/ 6350 w 2498090"/>
                            <a:gd name="connsiteY3" fmla="*/ 3794125 h 3794125"/>
                            <a:gd name="connsiteX4" fmla="*/ 0 w 2498090"/>
                            <a:gd name="connsiteY4" fmla="*/ 0 h 3794125"/>
                            <a:gd name="connsiteX0" fmla="*/ 611 w 2498701"/>
                            <a:gd name="connsiteY0" fmla="*/ 0 h 3794125"/>
                            <a:gd name="connsiteX1" fmla="*/ 2498701 w 2498701"/>
                            <a:gd name="connsiteY1" fmla="*/ 50800 h 3794125"/>
                            <a:gd name="connsiteX2" fmla="*/ 2498701 w 2498701"/>
                            <a:gd name="connsiteY2" fmla="*/ 3794125 h 3794125"/>
                            <a:gd name="connsiteX3" fmla="*/ 611 w 2498701"/>
                            <a:gd name="connsiteY3" fmla="*/ 3762375 h 3794125"/>
                            <a:gd name="connsiteX4" fmla="*/ 611 w 2498701"/>
                            <a:gd name="connsiteY4" fmla="*/ 0 h 3794125"/>
                            <a:gd name="connsiteX0" fmla="*/ 611 w 2498701"/>
                            <a:gd name="connsiteY0" fmla="*/ 0 h 3794125"/>
                            <a:gd name="connsiteX1" fmla="*/ 2438996 w 2498701"/>
                            <a:gd name="connsiteY1" fmla="*/ 50800 h 3794125"/>
                            <a:gd name="connsiteX2" fmla="*/ 2498701 w 2498701"/>
                            <a:gd name="connsiteY2" fmla="*/ 3794125 h 3794125"/>
                            <a:gd name="connsiteX3" fmla="*/ 611 w 2498701"/>
                            <a:gd name="connsiteY3" fmla="*/ 3762375 h 3794125"/>
                            <a:gd name="connsiteX4" fmla="*/ 611 w 2498701"/>
                            <a:gd name="connsiteY4" fmla="*/ 0 h 3794125"/>
                            <a:gd name="connsiteX0" fmla="*/ 611 w 2438996"/>
                            <a:gd name="connsiteY0" fmla="*/ 0 h 3838575"/>
                            <a:gd name="connsiteX1" fmla="*/ 2438996 w 2438996"/>
                            <a:gd name="connsiteY1" fmla="*/ 50800 h 3838575"/>
                            <a:gd name="connsiteX2" fmla="*/ 2438996 w 2438996"/>
                            <a:gd name="connsiteY2" fmla="*/ 3838575 h 3838575"/>
                            <a:gd name="connsiteX3" fmla="*/ 611 w 2438996"/>
                            <a:gd name="connsiteY3" fmla="*/ 3762375 h 3838575"/>
                            <a:gd name="connsiteX4" fmla="*/ 611 w 2438996"/>
                            <a:gd name="connsiteY4" fmla="*/ 0 h 3838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8996" h="3838575">
                              <a:moveTo>
                                <a:pt x="611" y="0"/>
                              </a:moveTo>
                              <a:lnTo>
                                <a:pt x="2438996" y="50800"/>
                              </a:lnTo>
                              <a:lnTo>
                                <a:pt x="2438996" y="3838575"/>
                              </a:lnTo>
                              <a:lnTo>
                                <a:pt x="611" y="3762375"/>
                              </a:lnTo>
                              <a:cubicBezTo>
                                <a:pt x="-1506" y="2497667"/>
                                <a:pt x="2728" y="1264708"/>
                                <a:pt x="611" y="0"/>
                              </a:cubicBezTo>
                              <a:close/>
                            </a:path>
                          </a:pathLst>
                        </a:custGeom>
                        <a:noFill/>
                        <a:ln w="25400">
                          <a:solidFill>
                            <a:srgbClr val="FF0000"/>
                          </a:solidFill>
                          <a:prstDash val="lgDash"/>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le 1202" o:spid="_x0000_s1026" style="position:absolute;margin-left:165.15pt;margin-top:427.05pt;width:192pt;height:302.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438996,383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" path="m611,l2438996,50800r,3787775l611,3762375c-1506,2497667,2728,1264708,611,xe" filled="f" fillcolor="red" strokecolor="red" strokeweight="2pt">
                <v:stroke dashstyle="longDash" joinstyle="miter"/>
                <v:path o:connecttype="custom" o:connectlocs="611,0;2438400,50800;2438400,3838575;611,3762375;611,0" o:connectangles="0,0,0,0,0"/>
                <w10:wrap anchorx="page" anchory="page"/>
              </v:shape>
            </w:pict>
          </mc:Fallback>
        </mc:AlternateContent>
      </w:r>
      <w:r w:rsidR="008707AF">
        <w:rPr>
          <w:noProof/>
        </w:rPr>
        <mc:AlternateContent>
          <mc:Choice Requires="wps">
            <w:drawing>
              <wp:anchor distT="0" distB="0" distL="114300" distR="114300" simplePos="0" relativeHeight="251700224" behindDoc="0" locked="0" layoutInCell="1" allowOverlap="1" wp14:anchorId="659CE831" wp14:editId="4F8480D5">
                <wp:simplePos x="0" y="0"/>
                <wp:positionH relativeFrom="page">
                  <wp:posOffset>4559300</wp:posOffset>
                </wp:positionH>
                <wp:positionV relativeFrom="page">
                  <wp:posOffset>5450678</wp:posOffset>
                </wp:positionV>
                <wp:extent cx="1939290" cy="3781425"/>
                <wp:effectExtent l="38100" t="19050" r="41910" b="28575"/>
                <wp:wrapNone/>
                <wp:docPr id="25" name="Freeform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9290" cy="3781425"/>
                        </a:xfrm>
                        <a:custGeom>
                          <a:avLst/>
                          <a:gdLst>
                            <a:gd name="T0" fmla="*/ 0 w 3030"/>
                            <a:gd name="T1" fmla="*/ 0 h 5945"/>
                            <a:gd name="T2" fmla="*/ 623 w 3030"/>
                            <a:gd name="T3" fmla="*/ 11 h 5945"/>
                            <a:gd name="T4" fmla="*/ 698 w 3030"/>
                            <a:gd name="T5" fmla="*/ 1429 h 5945"/>
                            <a:gd name="T6" fmla="*/ 2933 w 3030"/>
                            <a:gd name="T7" fmla="*/ 1440 h 5945"/>
                            <a:gd name="T8" fmla="*/ 3030 w 3030"/>
                            <a:gd name="T9" fmla="*/ 5945 h 5945"/>
                            <a:gd name="T10" fmla="*/ 0 w 3030"/>
                            <a:gd name="T11" fmla="*/ 5945 h 5945"/>
                            <a:gd name="T12" fmla="*/ 0 w 3030"/>
                            <a:gd name="T13" fmla="*/ 0 h 5945"/>
                            <a:gd name="connsiteX0" fmla="*/ 0 w 9680"/>
                            <a:gd name="connsiteY0" fmla="*/ 0 h 10000"/>
                            <a:gd name="connsiteX1" fmla="*/ 2056 w 9680"/>
                            <a:gd name="connsiteY1" fmla="*/ 19 h 10000"/>
                            <a:gd name="connsiteX2" fmla="*/ 2304 w 9680"/>
                            <a:gd name="connsiteY2" fmla="*/ 2404 h 10000"/>
                            <a:gd name="connsiteX3" fmla="*/ 9680 w 9680"/>
                            <a:gd name="connsiteY3" fmla="*/ 2422 h 10000"/>
                            <a:gd name="connsiteX4" fmla="*/ 9637 w 9680"/>
                            <a:gd name="connsiteY4" fmla="*/ 10000 h 10000"/>
                            <a:gd name="connsiteX5" fmla="*/ 0 w 9680"/>
                            <a:gd name="connsiteY5" fmla="*/ 10000 h 10000"/>
                            <a:gd name="connsiteX6" fmla="*/ 0 w 9680"/>
                            <a:gd name="connsiteY6" fmla="*/ 0 h 10000"/>
                            <a:gd name="connsiteX0" fmla="*/ 0 w 9956"/>
                            <a:gd name="connsiteY0" fmla="*/ 0 h 10000"/>
                            <a:gd name="connsiteX1" fmla="*/ 2124 w 9956"/>
                            <a:gd name="connsiteY1" fmla="*/ 19 h 10000"/>
                            <a:gd name="connsiteX2" fmla="*/ 2380 w 9956"/>
                            <a:gd name="connsiteY2" fmla="*/ 2404 h 10000"/>
                            <a:gd name="connsiteX3" fmla="*/ 9795 w 9956"/>
                            <a:gd name="connsiteY3" fmla="*/ 2399 h 10000"/>
                            <a:gd name="connsiteX4" fmla="*/ 9956 w 9956"/>
                            <a:gd name="connsiteY4" fmla="*/ 10000 h 10000"/>
                            <a:gd name="connsiteX5" fmla="*/ 0 w 9956"/>
                            <a:gd name="connsiteY5" fmla="*/ 10000 h 10000"/>
                            <a:gd name="connsiteX6" fmla="*/ 0 w 9956"/>
                            <a:gd name="connsiteY6" fmla="*/ 0 h 10000"/>
                            <a:gd name="connsiteX0" fmla="*/ 0 w 10000"/>
                            <a:gd name="connsiteY0" fmla="*/ 0 h 10000"/>
                            <a:gd name="connsiteX1" fmla="*/ 2133 w 10000"/>
                            <a:gd name="connsiteY1" fmla="*/ 19 h 10000"/>
                            <a:gd name="connsiteX2" fmla="*/ 2123 w 10000"/>
                            <a:gd name="connsiteY2" fmla="*/ 2399 h 10000"/>
                            <a:gd name="connsiteX3" fmla="*/ 9838 w 10000"/>
                            <a:gd name="connsiteY3" fmla="*/ 2399 h 10000"/>
                            <a:gd name="connsiteX4" fmla="*/ 10000 w 10000"/>
                            <a:gd name="connsiteY4" fmla="*/ 10000 h 10000"/>
                            <a:gd name="connsiteX5" fmla="*/ 0 w 10000"/>
                            <a:gd name="connsiteY5" fmla="*/ 10000 h 10000"/>
                            <a:gd name="connsiteX6" fmla="*/ 0 w 10000"/>
                            <a:gd name="connsiteY6" fmla="*/ 0 h 10000"/>
                            <a:gd name="connsiteX0" fmla="*/ 0 w 10000"/>
                            <a:gd name="connsiteY0" fmla="*/ 0 h 10000"/>
                            <a:gd name="connsiteX1" fmla="*/ 2123 w 10000"/>
                            <a:gd name="connsiteY1" fmla="*/ 0 h 10000"/>
                            <a:gd name="connsiteX2" fmla="*/ 2123 w 10000"/>
                            <a:gd name="connsiteY2" fmla="*/ 2399 h 10000"/>
                            <a:gd name="connsiteX3" fmla="*/ 9838 w 10000"/>
                            <a:gd name="connsiteY3" fmla="*/ 2399 h 10000"/>
                            <a:gd name="connsiteX4" fmla="*/ 10000 w 10000"/>
                            <a:gd name="connsiteY4" fmla="*/ 10000 h 10000"/>
                            <a:gd name="connsiteX5" fmla="*/ 0 w 10000"/>
                            <a:gd name="connsiteY5" fmla="*/ 10000 h 10000"/>
                            <a:gd name="connsiteX6" fmla="*/ 0 w 10000"/>
                            <a:gd name="connsiteY6" fmla="*/ 0 h 10000"/>
                            <a:gd name="connsiteX0" fmla="*/ 0 w 10000"/>
                            <a:gd name="connsiteY0" fmla="*/ 0 h 10000"/>
                            <a:gd name="connsiteX1" fmla="*/ 1952 w 10000"/>
                            <a:gd name="connsiteY1" fmla="*/ 0 h 10000"/>
                            <a:gd name="connsiteX2" fmla="*/ 2123 w 10000"/>
                            <a:gd name="connsiteY2" fmla="*/ 2399 h 10000"/>
                            <a:gd name="connsiteX3" fmla="*/ 9838 w 10000"/>
                            <a:gd name="connsiteY3" fmla="*/ 2399 h 10000"/>
                            <a:gd name="connsiteX4" fmla="*/ 10000 w 10000"/>
                            <a:gd name="connsiteY4" fmla="*/ 10000 h 10000"/>
                            <a:gd name="connsiteX5" fmla="*/ 0 w 10000"/>
                            <a:gd name="connsiteY5" fmla="*/ 10000 h 10000"/>
                            <a:gd name="connsiteX6" fmla="*/ 0 w 10000"/>
                            <a:gd name="connsiteY6" fmla="*/ 0 h 10000"/>
                            <a:gd name="connsiteX0" fmla="*/ 0 w 10205"/>
                            <a:gd name="connsiteY0" fmla="*/ 0 h 10017"/>
                            <a:gd name="connsiteX1" fmla="*/ 2157 w 10205"/>
                            <a:gd name="connsiteY1" fmla="*/ 17 h 10017"/>
                            <a:gd name="connsiteX2" fmla="*/ 2328 w 10205"/>
                            <a:gd name="connsiteY2" fmla="*/ 2416 h 10017"/>
                            <a:gd name="connsiteX3" fmla="*/ 10043 w 10205"/>
                            <a:gd name="connsiteY3" fmla="*/ 2416 h 10017"/>
                            <a:gd name="connsiteX4" fmla="*/ 10205 w 10205"/>
                            <a:gd name="connsiteY4" fmla="*/ 10017 h 10017"/>
                            <a:gd name="connsiteX5" fmla="*/ 205 w 10205"/>
                            <a:gd name="connsiteY5" fmla="*/ 10017 h 10017"/>
                            <a:gd name="connsiteX6" fmla="*/ 0 w 10205"/>
                            <a:gd name="connsiteY6" fmla="*/ 0 h 10017"/>
                            <a:gd name="connsiteX0" fmla="*/ 248 w 10453"/>
                            <a:gd name="connsiteY0" fmla="*/ 0 h 10017"/>
                            <a:gd name="connsiteX1" fmla="*/ 2405 w 10453"/>
                            <a:gd name="connsiteY1" fmla="*/ 17 h 10017"/>
                            <a:gd name="connsiteX2" fmla="*/ 2576 w 10453"/>
                            <a:gd name="connsiteY2" fmla="*/ 2416 h 10017"/>
                            <a:gd name="connsiteX3" fmla="*/ 10291 w 10453"/>
                            <a:gd name="connsiteY3" fmla="*/ 2416 h 10017"/>
                            <a:gd name="connsiteX4" fmla="*/ 10453 w 10453"/>
                            <a:gd name="connsiteY4" fmla="*/ 10017 h 10017"/>
                            <a:gd name="connsiteX5" fmla="*/ 8 w 10453"/>
                            <a:gd name="connsiteY5" fmla="*/ 10017 h 10017"/>
                            <a:gd name="connsiteX6" fmla="*/ 248 w 10453"/>
                            <a:gd name="connsiteY6" fmla="*/ 0 h 10017"/>
                            <a:gd name="connsiteX0" fmla="*/ 12 w 10465"/>
                            <a:gd name="connsiteY0" fmla="*/ 0 h 10017"/>
                            <a:gd name="connsiteX1" fmla="*/ 2417 w 10465"/>
                            <a:gd name="connsiteY1" fmla="*/ 17 h 10017"/>
                            <a:gd name="connsiteX2" fmla="*/ 2588 w 10465"/>
                            <a:gd name="connsiteY2" fmla="*/ 2416 h 10017"/>
                            <a:gd name="connsiteX3" fmla="*/ 10303 w 10465"/>
                            <a:gd name="connsiteY3" fmla="*/ 2416 h 10017"/>
                            <a:gd name="connsiteX4" fmla="*/ 10465 w 10465"/>
                            <a:gd name="connsiteY4" fmla="*/ 10017 h 10017"/>
                            <a:gd name="connsiteX5" fmla="*/ 20 w 10465"/>
                            <a:gd name="connsiteY5" fmla="*/ 10017 h 10017"/>
                            <a:gd name="connsiteX6" fmla="*/ 12 w 10465"/>
                            <a:gd name="connsiteY6" fmla="*/ 0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65" h="10017">
                              <a:moveTo>
                                <a:pt x="12" y="0"/>
                              </a:moveTo>
                              <a:lnTo>
                                <a:pt x="2417" y="17"/>
                              </a:lnTo>
                              <a:cubicBezTo>
                                <a:pt x="2504" y="812"/>
                                <a:pt x="2501" y="1621"/>
                                <a:pt x="2588" y="2416"/>
                              </a:cubicBezTo>
                              <a:lnTo>
                                <a:pt x="10303" y="2416"/>
                              </a:lnTo>
                              <a:cubicBezTo>
                                <a:pt x="10289" y="4942"/>
                                <a:pt x="10479" y="7491"/>
                                <a:pt x="10465" y="10017"/>
                              </a:cubicBezTo>
                              <a:lnTo>
                                <a:pt x="20" y="10017"/>
                              </a:lnTo>
                              <a:cubicBezTo>
                                <a:pt x="-48" y="6678"/>
                                <a:pt x="80" y="3339"/>
                                <a:pt x="12" y="0"/>
                              </a:cubicBezTo>
                              <a:close/>
                            </a:path>
                          </a:pathLst>
                        </a:custGeom>
                        <a:noFill/>
                        <a:ln w="28575">
                          <a:solidFill>
                            <a:srgbClr val="92D05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203" o:spid="_x0000_s1026" style="position:absolute;margin-left:359pt;margin-top:429.2pt;width:152.7pt;height:297.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65,1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" path="m12,l2417,17v87,795,84,1604,171,2399l10303,2416v-14,2526,176,5075,162,7601l20,10017c-48,6678,80,3339,12,xe" filled="f" strokecolor="#92d050" strokeweight="2.25pt">
                <v:stroke dashstyle="longDash"/>
                <v:path arrowok="t" o:connecttype="custom" o:connectlocs="2224,0;447899,6418;479587,912042;1909269,912042;1939290,3781425;3706,3781425;2224,0" o:connectangles="0,0,0,0,0,0,0"/>
                <w10:wrap anchorx="page" anchory="page"/>
              </v:shape>
            </w:pict>
          </mc:Fallback>
        </mc:AlternateContent>
      </w:r>
      <w:r w:rsidR="008707AF">
        <w:rPr>
          <w:noProof/>
        </w:rPr>
        <mc:AlternateContent>
          <mc:Choice Requires="wpg">
            <w:drawing>
              <wp:anchor distT="0" distB="0" distL="114300" distR="114300" simplePos="0" relativeHeight="251714560" behindDoc="0" locked="0" layoutInCell="1" allowOverlap="1" wp14:anchorId="294F4DD6" wp14:editId="6269D824">
                <wp:simplePos x="0" y="0"/>
                <wp:positionH relativeFrom="page">
                  <wp:posOffset>4878705</wp:posOffset>
                </wp:positionH>
                <wp:positionV relativeFrom="page">
                  <wp:posOffset>5322097</wp:posOffset>
                </wp:positionV>
                <wp:extent cx="1856105" cy="748665"/>
                <wp:effectExtent l="0" t="0" r="10795" b="13335"/>
                <wp:wrapNone/>
                <wp:docPr id="51" name="Group 51"/>
                <wp:cNvGraphicFramePr/>
                <a:graphic xmlns:a="http://schemas.openxmlformats.org/drawingml/2006/main">
                  <a:graphicData uri="http://schemas.microsoft.com/office/word/2010/wordprocessingGroup">
                    <wpg:wgp>
                      <wpg:cNvGrpSpPr/>
                      <wpg:grpSpPr>
                        <a:xfrm>
                          <a:off x="0" y="0"/>
                          <a:ext cx="1856105" cy="748665"/>
                          <a:chOff x="0" y="0"/>
                          <a:chExt cx="1856105" cy="748665"/>
                        </a:xfrm>
                      </wpg:grpSpPr>
                      <wps:wsp>
                        <wps:cNvPr id="28" name="Text Box 1206"/>
                        <wps:cNvSpPr txBox="1">
                          <a:spLocks noChangeArrowheads="1"/>
                        </wps:cNvSpPr>
                        <wps:spPr bwMode="auto">
                          <a:xfrm>
                            <a:off x="0" y="0"/>
                            <a:ext cx="1856105" cy="748665"/>
                          </a:xfrm>
                          <a:prstGeom prst="rect">
                            <a:avLst/>
                          </a:prstGeom>
                          <a:solidFill>
                            <a:srgbClr val="FFFFFF">
                              <a:alpha val="70000"/>
                            </a:srgbClr>
                          </a:solidFill>
                          <a:ln w="9525">
                            <a:solidFill>
                              <a:srgbClr val="000000"/>
                            </a:solidFill>
                            <a:miter lim="800000"/>
                            <a:headEnd/>
                            <a:tailEnd/>
                          </a:ln>
                        </wps:spPr>
                        <wps:txbx>
                          <w:txbxContent>
                            <w:p w:rsidR="008B5F6C" w:rsidRDefault="008B5F6C">
                              <w:r>
                                <w:t>Car Parking</w:t>
                              </w:r>
                            </w:p>
                            <w:p w:rsidR="008B5F6C" w:rsidRDefault="008B5F6C">
                              <w:r>
                                <w:t>Loading Area</w:t>
                              </w:r>
                            </w:p>
                            <w:p w:rsidR="008B5F6C" w:rsidRDefault="008B5F6C">
                              <w:r>
                                <w:t>Vehicle Access</w:t>
                              </w:r>
                            </w:p>
                            <w:p w:rsidR="008B5F6C" w:rsidRDefault="008B5F6C">
                              <w:r>
                                <w:t>Pedestrian Access</w:t>
                              </w:r>
                            </w:p>
                          </w:txbxContent>
                        </wps:txbx>
                        <wps:bodyPr rot="0" vert="horz" wrap="square" lIns="91440" tIns="45720" rIns="91440" bIns="45720" anchor="t" anchorCtr="0" upright="1">
                          <a:noAutofit/>
                        </wps:bodyPr>
                      </wps:wsp>
                      <wps:wsp>
                        <wps:cNvPr id="29" name="Rectangle 1207"/>
                        <wps:cNvSpPr>
                          <a:spLocks noChangeArrowheads="1"/>
                        </wps:cNvSpPr>
                        <wps:spPr bwMode="auto">
                          <a:xfrm>
                            <a:off x="1265274" y="63796"/>
                            <a:ext cx="400050" cy="104775"/>
                          </a:xfrm>
                          <a:prstGeom prst="rect">
                            <a:avLst/>
                          </a:prstGeom>
                          <a:solidFill>
                            <a:srgbClr val="003359">
                              <a:alpha val="60001"/>
                            </a:srgb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wps:wsp>
                        <wps:cNvPr id="30" name="Rectangle 1208"/>
                        <wps:cNvSpPr>
                          <a:spLocks noChangeArrowheads="1"/>
                        </wps:cNvSpPr>
                        <wps:spPr bwMode="auto">
                          <a:xfrm>
                            <a:off x="1265274" y="212651"/>
                            <a:ext cx="400050" cy="104775"/>
                          </a:xfrm>
                          <a:prstGeom prst="rect">
                            <a:avLst/>
                          </a:prstGeom>
                          <a:solidFill>
                            <a:schemeClr val="accent4">
                              <a:lumMod val="60000"/>
                              <a:lumOff val="40000"/>
                              <a:alpha val="60001"/>
                            </a:schemeClr>
                          </a:solidFill>
                          <a:ln w="9525">
                            <a:solidFill>
                              <a:schemeClr val="accent4">
                                <a:lumMod val="60000"/>
                                <a:lumOff val="40000"/>
                              </a:schemeClr>
                            </a:solidFill>
                            <a:miter lim="800000"/>
                            <a:headEnd/>
                            <a:tailEnd/>
                          </a:ln>
                        </wps:spPr>
                        <wps:bodyPr rot="0" vert="horz" wrap="square" lIns="91440" tIns="45720" rIns="91440" bIns="45720" anchor="t" anchorCtr="0" upright="1">
                          <a:noAutofit/>
                        </wps:bodyPr>
                      </wps:wsp>
                      <wps:wsp>
                        <wps:cNvPr id="31" name="AutoShape 1209"/>
                        <wps:cNvCnPr>
                          <a:cxnSpLocks noChangeShapeType="1"/>
                        </wps:cNvCnPr>
                        <wps:spPr bwMode="auto">
                          <a:xfrm flipH="1">
                            <a:off x="1265274" y="425303"/>
                            <a:ext cx="361950" cy="9525"/>
                          </a:xfrm>
                          <a:prstGeom prst="straightConnector1">
                            <a:avLst/>
                          </a:prstGeom>
                          <a:noFill/>
                          <a:ln w="38100">
                            <a:solidFill>
                              <a:schemeClr val="accent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AutoShape 1210"/>
                        <wps:cNvCnPr>
                          <a:cxnSpLocks noChangeShapeType="1"/>
                        </wps:cNvCnPr>
                        <wps:spPr bwMode="auto">
                          <a:xfrm flipH="1">
                            <a:off x="1275907" y="574158"/>
                            <a:ext cx="361950" cy="9525"/>
                          </a:xfrm>
                          <a:prstGeom prst="straightConnector1">
                            <a:avLst/>
                          </a:prstGeom>
                          <a:noFill/>
                          <a:ln w="38100">
                            <a:solidFill>
                              <a:schemeClr val="accent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51" o:spid="_x0000_s1030" style="position:absolute;margin-left:384.15pt;margin-top:419.05pt;width:146.15pt;height:58.95pt;z-index:251714560;mso-position-horizontal-relative:page;mso-position-vertical-relative:page" coordsize="1856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">
                <v:shape id="Text Box 1206" o:spid="_x0000_s1031" type="#_x0000_t202" style="position:absolute;width:18561;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G2sAA&#10;AADbAAAADwAAAGRycy9kb3ducmV2LnhtbERPz2vCMBS+D/wfwhO8zVQPMjqjqCjIKMjq8Pxonm2w&#10;ealJVut/bw6DHT++38v1YFvRkw/GsYLZNANBXDltuFbwcz68f4AIEVlj65gUPCnAejV6W2Ku3YO/&#10;qS9jLVIIhxwVNDF2uZShashimLqOOHFX5y3GBH0ttcdHCretnGfZQlo0nBoa7GjXUHUrf62C08X0&#10;WXE0xc4X231J93v/dV4oNRkPm08QkYb4L/5zH7WCeRqbvq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G2sAAAADbAAAADwAAAAAAAAAAAAAAAACYAgAAZHJzL2Rvd25y&#10;ZXYueG1sUEsFBgAAAAAEAAQA9QAAAIUDAAAAAA==&#10;">
                  <v:fill opacity="46003f"/>
                  <v:textbox>
                    <w:txbxContent>
                      <w:p w:rsidR="008B5F6C" w:rsidRDefault="008B5F6C">
                        <w:r>
                          <w:t>Car Parking</w:t>
                        </w:r>
                      </w:p>
                      <w:p w:rsidR="008B5F6C" w:rsidRDefault="008B5F6C">
                        <w:r>
                          <w:t>Loading Area</w:t>
                        </w:r>
                      </w:p>
                      <w:p w:rsidR="008B5F6C" w:rsidRDefault="008B5F6C">
                        <w:r>
                          <w:t>Vehicle Access</w:t>
                        </w:r>
                      </w:p>
                      <w:p w:rsidR="008B5F6C" w:rsidRDefault="008B5F6C">
                        <w:r>
                          <w:t>Pedestrian Access</w:t>
                        </w:r>
                      </w:p>
                    </w:txbxContent>
                  </v:textbox>
                </v:shape>
                <v:rect id="Rectangle 1207" o:spid="_x0000_s1032" style="position:absolute;left:12652;top:637;width:400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nU8EA&#10;AADbAAAADwAAAGRycy9kb3ducmV2LnhtbESPQYvCMBSE78L+h/AEb5oqKms1yiqKXnXrwdujebbF&#10;5qU0Uau/3giCx2FmvmFmi8aU4ka1Kywr6PciEMSp1QVnCpL/TfcXhPPIGkvLpOBBDhbzn9YMY23v&#10;vKfbwWciQNjFqCD3voqldGlOBl3PVsTBO9vaoA+yzqSu8R7gppSDKBpLgwWHhRwrWuWUXg5Xo+A5&#10;2p14fEykGTb9dbJNK1wuT0p12s3fFISnxn/Dn/ZOKxhM4P0l/A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GJ1PBAAAA2wAAAA8AAAAAAAAAAAAAAAAAmAIAAGRycy9kb3du&#10;cmV2LnhtbFBLBQYAAAAABAAEAPUAAACGAwAAAAA=&#10;" fillcolor="#003359" strokecolor="#003359 [3204]">
                  <v:fill opacity="39321f"/>
                </v:rect>
                <v:rect id="Rectangle 1208" o:spid="_x0000_s1033" style="position:absolute;left:12652;top:2126;width:400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An8EA&#10;AADbAAAADwAAAGRycy9kb3ducmV2LnhtbERPy2rCQBTdC/7DcAV3OrFCKdFRRFR0UeqL0uVt5jYJ&#10;Zu6kM2OS/n1nIbg8nPd82ZlKNOR8aVnBZJyAIM6sLjlXcL1sR28gfEDWWFkmBX/kYbno9+aYatvy&#10;iZpzyEUMYZ+igiKEOpXSZwUZ9GNbE0fuxzqDIUKXS+2wjeGmki9J8ioNlhwbCqxpXVB2O9+NAl/x&#10;4eu4O21+3ffRuqZ9zz8+g1LDQbeagQjUhaf44d5rBdO4Pn6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fAJ/BAAAA2wAAAA8AAAAAAAAAAAAAAAAAmAIAAGRycy9kb3du&#10;cmV2LnhtbFBLBQYAAAAABAAEAPUAAACGAwAAAAA=&#10;" fillcolor="#fdff1e [1943]" strokecolor="#fdff1e [1943]">
                  <v:fill opacity="39321f"/>
                </v:rect>
                <v:shapetype id="_x0000_t32" coordsize="21600,21600" o:spt="32" o:oned="t" path="m,l21600,21600e" filled="f">
                  <v:path arrowok="t" fillok="f" o:connecttype="none"/>
                  <o:lock v:ext="edit" shapetype="t"/>
                </v:shapetype>
                <v:shape id="AutoShape 1209" o:spid="_x0000_s1034" type="#_x0000_t32" style="position:absolute;left:12652;top:4253;width:3620;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oTsUAAADbAAAADwAAAGRycy9kb3ducmV2LnhtbESPQWvCQBSE7wX/w/IKvRTdREEkukoV&#10;hZaeNHrw9pp9TYLZtyG76tZf3xUEj8PMfMPMFsE04kKdqy0rSAcJCOLC6ppLBft805+AcB5ZY2OZ&#10;FPyRg8W89zLDTNsrb+my86WIEHYZKqi8bzMpXVGRQTewLXH0fm1n0EfZlVJ3eI1w08hhkoylwZrj&#10;QoUtrSoqTruzUUDr79PyFrbveSh/Joevg94cU63U22v4mILwFPwz/Gh/agWjFO5f4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ooTsUAAADbAAAADwAAAAAAAAAA&#10;AAAAAAChAgAAZHJzL2Rvd25yZXYueG1sUEsFBgAAAAAEAAQA+QAAAJMDAAAAAA==&#10;" strokecolor="#d95e00 [3205]" strokeweight="3pt">
                  <v:stroke startarrow="block" endarrow="block"/>
                </v:shape>
                <v:shape id="AutoShape 1210" o:spid="_x0000_s1035" type="#_x0000_t32" style="position:absolute;left:12759;top:5741;width:3619;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jMQAAADbAAAADwAAAGRycy9kb3ducmV2LnhtbESPT4vCMBTE7wt+h/AEL4um64K01Siy&#10;oHjZBf/g+dE822rzUpto67ffCILHYWZ+w8wWnanEnRpXWlbwNYpAEGdWl5wrOOxXwxiE88gaK8uk&#10;4EEOFvPexwxTbVve0n3ncxEg7FJUUHhfp1K6rCCDbmRr4uCdbGPQB9nkUjfYBrip5DiKJtJgyWGh&#10;wJp+Csouu5tRcE3W5/hP1rc4OZ7497M9tkm2VmrQ75ZTEJ46/w6/2hut4HsMzy/h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P+MxAAAANsAAAAPAAAAAAAAAAAA&#10;AAAAAKECAABkcnMvZG93bnJldi54bWxQSwUGAAAAAAQABAD5AAAAkgMAAAAA&#10;" strokecolor="#2da5ff [1620]" strokeweight="3pt">
                  <v:stroke endarrow="block"/>
                </v:shape>
                <w10:wrap anchorx="page" anchory="page"/>
              </v:group>
            </w:pict>
          </mc:Fallback>
        </mc:AlternateContent>
      </w:r>
      <w:r w:rsidR="00667005">
        <w:rPr>
          <w:noProof/>
        </w:rPr>
        <mc:AlternateContent>
          <mc:Choice Requires="wps">
            <w:drawing>
              <wp:anchor distT="0" distB="0" distL="114300" distR="114300" simplePos="0" relativeHeight="251715584" behindDoc="0" locked="0" layoutInCell="1" allowOverlap="1" wp14:anchorId="1195CF46" wp14:editId="3B3D5D03">
                <wp:simplePos x="0" y="0"/>
                <wp:positionH relativeFrom="page">
                  <wp:posOffset>4889500</wp:posOffset>
                </wp:positionH>
                <wp:positionV relativeFrom="page">
                  <wp:posOffset>6731000</wp:posOffset>
                </wp:positionV>
                <wp:extent cx="1285875" cy="260985"/>
                <wp:effectExtent l="0" t="0" r="28575" b="24765"/>
                <wp:wrapNone/>
                <wp:docPr id="33"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0985"/>
                        </a:xfrm>
                        <a:prstGeom prst="rect">
                          <a:avLst/>
                        </a:prstGeom>
                        <a:solidFill>
                          <a:srgbClr val="FFFFFF">
                            <a:alpha val="70000"/>
                          </a:srgbClr>
                        </a:solidFill>
                        <a:ln w="9525">
                          <a:solidFill>
                            <a:srgbClr val="000000"/>
                          </a:solidFill>
                          <a:miter lim="800000"/>
                          <a:headEnd/>
                          <a:tailEnd/>
                        </a:ln>
                      </wps:spPr>
                      <wps:txbx>
                        <w:txbxContent>
                          <w:p w:rsidR="008B5F6C" w:rsidRDefault="008B5F6C" w:rsidP="00F856EB">
                            <w:r>
                              <w:t>ALDI Supermarket</w:t>
                            </w:r>
                          </w:p>
                        </w:txbxContent>
                      </wps:txbx>
                      <wps:bodyPr rot="0" vert="horz" wrap="square" lIns="91440" tIns="45720" rIns="91440" bIns="45720" anchor="t" anchorCtr="0" upright="1">
                        <a:noAutofit/>
                      </wps:bodyPr>
                    </wps:wsp>
                  </a:graphicData>
                </a:graphic>
              </wp:anchor>
            </w:drawing>
          </mc:Choice>
          <mc:Fallback>
            <w:pict>
              <v:shape id="Text Box 1212" o:spid="_x0000_s1036" type="#_x0000_t202" style="position:absolute;margin-left:385pt;margin-top:530pt;width:101.25pt;height:20.5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">
                <v:fill opacity="46003f"/>
                <v:textbox>
                  <w:txbxContent>
                    <w:p w:rsidR="008B5F6C" w:rsidRDefault="008B5F6C" w:rsidP="00F856EB">
                      <w:r>
                        <w:t>ALDI Supermarket</w:t>
                      </w:r>
                    </w:p>
                  </w:txbxContent>
                </v:textbox>
                <w10:wrap anchorx="page" anchory="page"/>
              </v:shape>
            </w:pict>
          </mc:Fallback>
        </mc:AlternateContent>
      </w:r>
      <w:r w:rsidR="00667005">
        <w:rPr>
          <w:noProof/>
        </w:rPr>
        <mc:AlternateContent>
          <mc:Choice Requires="wps">
            <w:drawing>
              <wp:anchor distT="0" distB="0" distL="114300" distR="114300" simplePos="0" relativeHeight="251716608" behindDoc="0" locked="0" layoutInCell="1" allowOverlap="1" wp14:anchorId="3C2618DA" wp14:editId="1C943817">
                <wp:simplePos x="0" y="0"/>
                <wp:positionH relativeFrom="page">
                  <wp:posOffset>1149350</wp:posOffset>
                </wp:positionH>
                <wp:positionV relativeFrom="page">
                  <wp:posOffset>6076950</wp:posOffset>
                </wp:positionV>
                <wp:extent cx="523875" cy="467360"/>
                <wp:effectExtent l="0" t="0" r="0" b="8890"/>
                <wp:wrapNone/>
                <wp:docPr id="36"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6C" w:rsidRPr="001D5E0C" w:rsidRDefault="008B5F6C">
                            <w:pPr>
                              <w:rPr>
                                <w:sz w:val="44"/>
                              </w:rPr>
                            </w:pPr>
                            <w:r w:rsidRPr="001D5E0C">
                              <w:rPr>
                                <w:sz w:val="44"/>
                              </w:rPr>
                              <w:t>N</w:t>
                            </w:r>
                          </w:p>
                        </w:txbxContent>
                      </wps:txbx>
                      <wps:bodyPr rot="0" vert="horz" wrap="square" lIns="91440" tIns="45720" rIns="91440" bIns="45720" anchor="t" anchorCtr="0" upright="1">
                        <a:noAutofit/>
                      </wps:bodyPr>
                    </wps:wsp>
                  </a:graphicData>
                </a:graphic>
              </wp:anchor>
            </w:drawing>
          </mc:Choice>
          <mc:Fallback>
            <w:pict>
              <v:shape id="Text Box 1222" o:spid="_x0000_s1037" type="#_x0000_t202" style="position:absolute;margin-left:90.5pt;margin-top:478.5pt;width:41.25pt;height:36.8pt;z-index:251716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fJvQ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" filled="f" stroked="f">
                <v:textbox>
                  <w:txbxContent>
                    <w:p w:rsidR="008B5F6C" w:rsidRPr="001D5E0C" w:rsidRDefault="008B5F6C">
                      <w:pPr>
                        <w:rPr>
                          <w:sz w:val="44"/>
                        </w:rPr>
                      </w:pPr>
                      <w:r w:rsidRPr="001D5E0C">
                        <w:rPr>
                          <w:sz w:val="44"/>
                        </w:rPr>
                        <w:t>N</w:t>
                      </w:r>
                    </w:p>
                  </w:txbxContent>
                </v:textbox>
                <w10:wrap anchorx="page" anchory="page"/>
              </v:shape>
            </w:pict>
          </mc:Fallback>
        </mc:AlternateContent>
      </w:r>
      <w:r w:rsidR="00667005">
        <w:rPr>
          <w:noProof/>
        </w:rPr>
        <mc:AlternateContent>
          <mc:Choice Requires="wps">
            <w:drawing>
              <wp:anchor distT="0" distB="0" distL="114300" distR="114300" simplePos="0" relativeHeight="251682816" behindDoc="0" locked="0" layoutInCell="1" allowOverlap="1" wp14:anchorId="7D389C79" wp14:editId="7FD7D127">
                <wp:simplePos x="0" y="0"/>
                <wp:positionH relativeFrom="column">
                  <wp:posOffset>1810385</wp:posOffset>
                </wp:positionH>
                <wp:positionV relativeFrom="paragraph">
                  <wp:posOffset>871855</wp:posOffset>
                </wp:positionV>
                <wp:extent cx="1285875" cy="260985"/>
                <wp:effectExtent l="0" t="0" r="28575" b="24765"/>
                <wp:wrapNone/>
                <wp:docPr id="37"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0985"/>
                        </a:xfrm>
                        <a:prstGeom prst="rect">
                          <a:avLst/>
                        </a:prstGeom>
                        <a:solidFill>
                          <a:srgbClr val="FFFFFF">
                            <a:alpha val="70000"/>
                          </a:srgbClr>
                        </a:solidFill>
                        <a:ln w="9525">
                          <a:solidFill>
                            <a:srgbClr val="000000"/>
                          </a:solidFill>
                          <a:miter lim="800000"/>
                          <a:headEnd/>
                          <a:tailEnd/>
                        </a:ln>
                      </wps:spPr>
                      <wps:txbx>
                        <w:txbxContent>
                          <w:p w:rsidR="008B5F6C" w:rsidRDefault="008B5F6C">
                            <w:r>
                              <w:t>Coles Supermarket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038" type="#_x0000_t202" style="position:absolute;margin-left:142.55pt;margin-top:68.65pt;width:101.25pt;height:2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">
                <v:fill opacity="46003f"/>
                <v:textbox>
                  <w:txbxContent>
                    <w:p w:rsidR="008B5F6C" w:rsidRDefault="008B5F6C">
                      <w:r>
                        <w:t>Coles Supermarket</w:t>
                      </w:r>
                    </w:p>
                  </w:txbxContent>
                </v:textbox>
              </v:shape>
            </w:pict>
          </mc:Fallback>
        </mc:AlternateContent>
      </w:r>
      <w:r w:rsidR="00667005">
        <w:rPr>
          <w:noProof/>
        </w:rPr>
        <mc:AlternateContent>
          <mc:Choice Requires="wps">
            <w:drawing>
              <wp:anchor distT="0" distB="0" distL="114300" distR="114300" simplePos="0" relativeHeight="251694080" behindDoc="0" locked="0" layoutInCell="1" allowOverlap="1" wp14:anchorId="157FC779" wp14:editId="62141BA3">
                <wp:simplePos x="0" y="0"/>
                <wp:positionH relativeFrom="column">
                  <wp:posOffset>619760</wp:posOffset>
                </wp:positionH>
                <wp:positionV relativeFrom="paragraph">
                  <wp:posOffset>871855</wp:posOffset>
                </wp:positionV>
                <wp:extent cx="0" cy="539750"/>
                <wp:effectExtent l="95250" t="0" r="57150" b="50800"/>
                <wp:wrapNone/>
                <wp:docPr id="35" name="AutoShap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1" o:spid="_x0000_s1026" type="#_x0000_t32" style="position:absolute;margin-left:48.8pt;margin-top:68.65pt;width:0;height: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" strokeweight="3pt">
                <v:stroke endarrow="block"/>
              </v:shape>
            </w:pict>
          </mc:Fallback>
        </mc:AlternateContent>
      </w:r>
      <w:r w:rsidR="008707AF">
        <w:rPr>
          <w:noProof/>
        </w:rPr>
        <w:drawing>
          <wp:inline distT="0" distB="0" distL="0" distR="0" wp14:anchorId="165188CB" wp14:editId="50F99AB4">
            <wp:extent cx="6060669" cy="4508205"/>
            <wp:effectExtent l="19050" t="19050" r="16510" b="260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5D2C.tmp"/>
                    <pic:cNvPicPr/>
                  </pic:nvPicPr>
                  <pic:blipFill rotWithShape="1">
                    <a:blip r:embed="rId28">
                      <a:grayscl/>
                      <a:extLst>
                        <a:ext uri="{28A0092B-C50C-407E-A947-70E740481C1C}">
                          <a14:useLocalDpi xmlns:a14="http://schemas.microsoft.com/office/drawing/2010/main" val="0"/>
                        </a:ext>
                      </a:extLst>
                    </a:blip>
                    <a:srcRect t="7243"/>
                    <a:stretch/>
                  </pic:blipFill>
                  <pic:spPr bwMode="auto">
                    <a:xfrm>
                      <a:off x="0" y="0"/>
                      <a:ext cx="6083790" cy="45254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A014E" w:rsidRDefault="00EA014E" w:rsidP="00EA014E">
      <w:pPr>
        <w:pStyle w:val="Heading1"/>
      </w:pPr>
      <w:bookmarkStart w:id="47" w:name="_Toc388533402"/>
      <w:r>
        <w:lastRenderedPageBreak/>
        <w:t>Design Considerations</w:t>
      </w:r>
      <w:bookmarkEnd w:id="47"/>
    </w:p>
    <w:p w:rsidR="00D43ED8" w:rsidRDefault="00D43ED8" w:rsidP="00D43ED8">
      <w:pPr>
        <w:pStyle w:val="Heading2"/>
      </w:pPr>
      <w:bookmarkStart w:id="48" w:name="_Toc388533403"/>
      <w:r>
        <w:t>Car Parking and Access</w:t>
      </w:r>
      <w:bookmarkEnd w:id="48"/>
    </w:p>
    <w:p w:rsidR="00EA014E" w:rsidRDefault="00F856EB" w:rsidP="00EA014E">
      <w:pPr>
        <w:pStyle w:val="BodyText"/>
      </w:pPr>
      <w:r>
        <w:t xml:space="preserve">The car park and access design has been assessed against the requirements of the </w:t>
      </w:r>
      <w:r w:rsidR="00D43ED8">
        <w:t>Greater Geelong Planning Scheme a</w:t>
      </w:r>
      <w:r w:rsidR="00DB7320">
        <w:t>nd the Australian Standard for off-s</w:t>
      </w:r>
      <w:r w:rsidR="00D43ED8">
        <w:t>treet</w:t>
      </w:r>
      <w:r>
        <w:t xml:space="preserve"> </w:t>
      </w:r>
      <w:r w:rsidR="00DB7320">
        <w:t>c</w:t>
      </w:r>
      <w:r w:rsidR="00D43ED8">
        <w:t xml:space="preserve">ar </w:t>
      </w:r>
      <w:r w:rsidR="00DB7320">
        <w:t>p</w:t>
      </w:r>
      <w:r w:rsidR="00D43ED8">
        <w:t>arking (AS/NZS 2890.1).</w:t>
      </w:r>
    </w:p>
    <w:p w:rsidR="00D43ED8" w:rsidRDefault="00D43ED8" w:rsidP="00EA014E">
      <w:pPr>
        <w:pStyle w:val="BodyText"/>
      </w:pPr>
      <w:r>
        <w:t xml:space="preserve">All general car parking spaces exceed the minimum dimension requirements of the Greater Geelong Planning Scheme, being at least 2.6 metres wide and 4.9 metres long, with an access aisle width of at least 6.4 metres.  </w:t>
      </w:r>
    </w:p>
    <w:p w:rsidR="00D43ED8" w:rsidRDefault="00D43ED8" w:rsidP="00EA014E">
      <w:pPr>
        <w:pStyle w:val="BodyText"/>
      </w:pPr>
      <w:r>
        <w:t xml:space="preserve">The disabled spaces have been located </w:t>
      </w:r>
      <w:r w:rsidR="00B90999">
        <w:t>i</w:t>
      </w:r>
      <w:r>
        <w:t>n close proximity to the supermarket access.  The spaces are provided with dimensions of 2.4 metres wide</w:t>
      </w:r>
      <w:r w:rsidR="00DB7320">
        <w:t>,</w:t>
      </w:r>
      <w:r>
        <w:t xml:space="preserve"> 5.5 metres long</w:t>
      </w:r>
      <w:r w:rsidR="00DB7320">
        <w:t xml:space="preserve"> and</w:t>
      </w:r>
      <w:r>
        <w:t xml:space="preserve"> </w:t>
      </w:r>
      <w:r w:rsidR="00DB7320">
        <w:t xml:space="preserve">include </w:t>
      </w:r>
      <w:r>
        <w:t xml:space="preserve">the provision of a dedicated shared space adjacent </w:t>
      </w:r>
      <w:r w:rsidR="00214D4D">
        <w:t xml:space="preserve">to </w:t>
      </w:r>
      <w:r>
        <w:t xml:space="preserve">each space, in accordance with </w:t>
      </w:r>
      <w:r w:rsidR="00CC0CC2">
        <w:t>the Australian Standard for off-street parking for people with disabilities (</w:t>
      </w:r>
      <w:r>
        <w:t>AS/NZS2890.6:2009</w:t>
      </w:r>
      <w:r w:rsidR="00CC0CC2">
        <w:t>)</w:t>
      </w:r>
      <w:r>
        <w:t>.</w:t>
      </w:r>
    </w:p>
    <w:p w:rsidR="00D43ED8" w:rsidRDefault="00D43ED8" w:rsidP="00D43ED8">
      <w:pPr>
        <w:pStyle w:val="Heading2"/>
      </w:pPr>
      <w:bookmarkStart w:id="49" w:name="_Toc388533404"/>
      <w:r>
        <w:t>Garbage Collection and Loading</w:t>
      </w:r>
      <w:bookmarkEnd w:id="49"/>
    </w:p>
    <w:p w:rsidR="00D43ED8" w:rsidRDefault="00D43ED8" w:rsidP="00D43ED8">
      <w:pPr>
        <w:pStyle w:val="BodyText"/>
      </w:pPr>
      <w:r>
        <w:t>Garbage collection and loading are to take place within the designated loading area</w:t>
      </w:r>
      <w:r w:rsidR="00DB7320">
        <w:t xml:space="preserve">, east of the supermarket.  </w:t>
      </w:r>
    </w:p>
    <w:p w:rsidR="00DB7320" w:rsidRDefault="00DB7320" w:rsidP="00D43ED8">
      <w:pPr>
        <w:pStyle w:val="BodyText"/>
      </w:pPr>
      <w:r>
        <w:t>Swept paths have been prepared to show access to this loading area for a semi-trailer</w:t>
      </w:r>
      <w:r w:rsidR="00B90999">
        <w:t xml:space="preserve"> truck</w:t>
      </w:r>
      <w:r>
        <w:t>.</w:t>
      </w:r>
    </w:p>
    <w:p w:rsidR="00DB7320" w:rsidRDefault="00DB7320" w:rsidP="00D43ED8">
      <w:pPr>
        <w:pStyle w:val="BodyText"/>
      </w:pPr>
      <w:r>
        <w:t xml:space="preserve">The ramp down to the loading area has a gradient of 1:23 over 27.0 metres, which </w:t>
      </w:r>
      <w:r w:rsidR="00CC0CC2">
        <w:t>satisfies</w:t>
      </w:r>
      <w:r>
        <w:t xml:space="preserve"> the requirements of the Australian Standard for off-street commercial vehicle facilities (AS 2890.2-2002).  </w:t>
      </w:r>
    </w:p>
    <w:p w:rsidR="006515F6" w:rsidRPr="00D43ED8" w:rsidRDefault="006515F6" w:rsidP="00D43ED8">
      <w:pPr>
        <w:pStyle w:val="BodyText"/>
      </w:pPr>
      <w:r>
        <w:t>Within the final 20 metres of the loading area there is a maximum grade of 1:100</w:t>
      </w:r>
      <w:r w:rsidR="00B90999">
        <w:t>,</w:t>
      </w:r>
      <w:r>
        <w:t xml:space="preserve"> which is </w:t>
      </w:r>
      <w:r w:rsidR="007E1240">
        <w:t>in accordance with both Australian Standard and Coles’ requirements</w:t>
      </w:r>
      <w:r>
        <w:t xml:space="preserve">.  </w:t>
      </w:r>
    </w:p>
    <w:p w:rsidR="00EA014E" w:rsidRDefault="00EA014E" w:rsidP="00EA014E">
      <w:pPr>
        <w:pStyle w:val="Heading1"/>
      </w:pPr>
      <w:bookmarkStart w:id="50" w:name="_Toc388533405"/>
      <w:r>
        <w:t>Loading Considerations</w:t>
      </w:r>
      <w:bookmarkEnd w:id="50"/>
    </w:p>
    <w:p w:rsidR="00272C08" w:rsidRPr="00C271C1" w:rsidRDefault="00272C08" w:rsidP="00272C08">
      <w:r w:rsidRPr="00C271C1">
        <w:t>Clause 52.07 of</w:t>
      </w:r>
      <w:r>
        <w:t xml:space="preserve"> the Greater Geelong</w:t>
      </w:r>
      <w:r w:rsidRPr="00C271C1">
        <w:t xml:space="preserve"> Planning Scheme outlines the requirements for the loading and unloading of vehicles.  It specifies that:</w:t>
      </w:r>
    </w:p>
    <w:p w:rsidR="00272C08" w:rsidRPr="00C271C1" w:rsidRDefault="00272C08" w:rsidP="00272C08">
      <w:pPr>
        <w:pStyle w:val="BulletText"/>
        <w:numPr>
          <w:ilvl w:val="0"/>
          <w:numId w:val="0"/>
        </w:numPr>
      </w:pPr>
      <w:r w:rsidRPr="00C271C1">
        <w:t>No building or works may be constructed for the manufacture, servicing, storage or sale of goods or materials unless:</w:t>
      </w:r>
    </w:p>
    <w:p w:rsidR="00272C08" w:rsidRPr="00C271C1" w:rsidRDefault="00272C08" w:rsidP="00272C08">
      <w:pPr>
        <w:pStyle w:val="BulletText"/>
      </w:pPr>
      <w:r w:rsidRPr="00C271C1">
        <w:t xml:space="preserve">Space is provided on the land for loading and unloading vehicles as specified in </w:t>
      </w:r>
      <w:r w:rsidR="00A76BFB">
        <w:fldChar w:fldCharType="begin"/>
      </w:r>
      <w:r w:rsidR="00A76BFB">
        <w:instrText xml:space="preserve"> REF _Ref90715619 \h  \* MERGEFORMAT </w:instrText>
      </w:r>
      <w:r w:rsidR="00A76BFB">
        <w:fldChar w:fldCharType="separate"/>
      </w:r>
      <w:r w:rsidR="000E2BF2" w:rsidRPr="00C271C1">
        <w:t xml:space="preserve">Table </w:t>
      </w:r>
      <w:r w:rsidR="000E2BF2">
        <w:t>1</w:t>
      </w:r>
      <w:r w:rsidR="00A76BFB">
        <w:fldChar w:fldCharType="end"/>
      </w:r>
      <w:r w:rsidRPr="00C271C1">
        <w:t>;</w:t>
      </w:r>
    </w:p>
    <w:p w:rsidR="00272C08" w:rsidRPr="00C271C1" w:rsidRDefault="00272C08" w:rsidP="00272C08">
      <w:pPr>
        <w:pStyle w:val="BulletText"/>
      </w:pPr>
      <w:r w:rsidRPr="00C271C1">
        <w:t>The driveway to the loading bay is at least 3.6 metres wide;</w:t>
      </w:r>
    </w:p>
    <w:p w:rsidR="00272C08" w:rsidRPr="00C271C1" w:rsidRDefault="00272C08" w:rsidP="00272C08">
      <w:pPr>
        <w:pStyle w:val="BulletText"/>
      </w:pPr>
      <w:r w:rsidRPr="00C271C1">
        <w:t>The driveway that provides access to the loading bay is at least 3.6 metres wide.</w:t>
      </w:r>
    </w:p>
    <w:p w:rsidR="00272C08" w:rsidRPr="00C271C1" w:rsidRDefault="00272C08" w:rsidP="00272C08">
      <w:pPr>
        <w:pStyle w:val="BulletText"/>
      </w:pPr>
      <w:r w:rsidRPr="00C271C1">
        <w:t>A permit may be granted to reduce or waive these requirements if either</w:t>
      </w:r>
    </w:p>
    <w:p w:rsidR="00272C08" w:rsidRPr="00C271C1" w:rsidRDefault="00272C08" w:rsidP="00272C08">
      <w:pPr>
        <w:pStyle w:val="BulletText"/>
      </w:pPr>
      <w:r w:rsidRPr="00C271C1">
        <w:t>The land area is insufficient; or</w:t>
      </w:r>
    </w:p>
    <w:p w:rsidR="00272C08" w:rsidRPr="00C271C1" w:rsidRDefault="00272C08" w:rsidP="00272C08">
      <w:pPr>
        <w:pStyle w:val="BulletText"/>
      </w:pPr>
      <w:r w:rsidRPr="00C271C1">
        <w:t>Adequate provision is made for loading and unloading vehicles to the satisfaction of the responsible authority.</w:t>
      </w:r>
    </w:p>
    <w:p w:rsidR="00272C08" w:rsidRPr="00C271C1" w:rsidRDefault="00272C08" w:rsidP="00272C08">
      <w:pPr>
        <w:pStyle w:val="Caption"/>
      </w:pPr>
      <w:bookmarkStart w:id="51" w:name="_Ref90715619"/>
      <w:bookmarkStart w:id="52" w:name="_Toc212887355"/>
      <w:bookmarkStart w:id="53" w:name="_Toc304385748"/>
      <w:r w:rsidRPr="00C271C1">
        <w:t xml:space="preserve">Table </w:t>
      </w:r>
      <w:r w:rsidR="00C965C6">
        <w:fldChar w:fldCharType="begin"/>
      </w:r>
      <w:r w:rsidR="00C965C6">
        <w:instrText xml:space="preserve"> SEQ Table \* ARABIC </w:instrText>
      </w:r>
      <w:r w:rsidR="00C965C6">
        <w:fldChar w:fldCharType="separate"/>
      </w:r>
      <w:r w:rsidR="000E2BF2">
        <w:rPr>
          <w:noProof/>
        </w:rPr>
        <w:t>1</w:t>
      </w:r>
      <w:r w:rsidR="00C965C6">
        <w:rPr>
          <w:noProof/>
        </w:rPr>
        <w:fldChar w:fldCharType="end"/>
      </w:r>
      <w:bookmarkEnd w:id="51"/>
      <w:r w:rsidRPr="00C271C1">
        <w:t>:</w:t>
      </w:r>
      <w:r w:rsidRPr="00C271C1">
        <w:tab/>
      </w:r>
      <w:bookmarkStart w:id="54" w:name="OLE_LINK11"/>
      <w:bookmarkStart w:id="55" w:name="OLE_LINK12"/>
      <w:r w:rsidRPr="00C271C1">
        <w:t xml:space="preserve">Planning Scheme </w:t>
      </w:r>
      <w:bookmarkEnd w:id="54"/>
      <w:bookmarkEnd w:id="55"/>
      <w:r w:rsidRPr="00C271C1">
        <w:t>Loading Requirements – Clause 52.07</w:t>
      </w:r>
      <w:bookmarkEnd w:id="52"/>
      <w:bookmarkEnd w:id="53"/>
    </w:p>
    <w:tbl>
      <w:tblPr>
        <w:tblStyle w:val="TaupeTable"/>
        <w:tblW w:w="0" w:type="auto"/>
        <w:tblLook w:val="00A0" w:firstRow="1" w:lastRow="0" w:firstColumn="1" w:lastColumn="0" w:noHBand="0" w:noVBand="0"/>
      </w:tblPr>
      <w:tblGrid>
        <w:gridCol w:w="3924"/>
        <w:gridCol w:w="2268"/>
        <w:gridCol w:w="1616"/>
      </w:tblGrid>
      <w:tr w:rsidR="00272C08" w:rsidRPr="00C271C1" w:rsidTr="00272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Pr>
          <w:p w:rsidR="00272C08" w:rsidRPr="00C271C1" w:rsidRDefault="00272C08" w:rsidP="00272C08">
            <w:pPr>
              <w:pStyle w:val="TableText"/>
            </w:pPr>
            <w:r w:rsidRPr="00C271C1">
              <w:t>Floor Area of Building</w:t>
            </w:r>
          </w:p>
        </w:tc>
        <w:tc>
          <w:tcPr>
            <w:tcW w:w="3884" w:type="dxa"/>
            <w:gridSpan w:val="2"/>
          </w:tcPr>
          <w:p w:rsidR="00272C08" w:rsidRPr="00C271C1" w:rsidRDefault="00272C08" w:rsidP="00272C08">
            <w:pPr>
              <w:pStyle w:val="TableText"/>
              <w:cnfStyle w:val="100000000000" w:firstRow="1" w:lastRow="0" w:firstColumn="0" w:lastColumn="0" w:oddVBand="0" w:evenVBand="0" w:oddHBand="0" w:evenHBand="0" w:firstRowFirstColumn="0" w:firstRowLastColumn="0" w:lastRowFirstColumn="0" w:lastRowLastColumn="0"/>
            </w:pPr>
            <w:r w:rsidRPr="00C271C1">
              <w:t>Minimum Loading Bay Dimensions</w:t>
            </w:r>
          </w:p>
        </w:tc>
      </w:tr>
      <w:tr w:rsidR="00272C08" w:rsidRPr="00C271C1" w:rsidTr="00272C08">
        <w:tc>
          <w:tcPr>
            <w:cnfStyle w:val="001000000000" w:firstRow="0" w:lastRow="0" w:firstColumn="1" w:lastColumn="0" w:oddVBand="0" w:evenVBand="0" w:oddHBand="0" w:evenHBand="0" w:firstRowFirstColumn="0" w:firstRowLastColumn="0" w:lastRowFirstColumn="0" w:lastRowLastColumn="0"/>
            <w:tcW w:w="3924" w:type="dxa"/>
            <w:vMerge w:val="restart"/>
          </w:tcPr>
          <w:p w:rsidR="00272C08" w:rsidRPr="00C271C1" w:rsidRDefault="00272C08" w:rsidP="00272C08">
            <w:pPr>
              <w:pStyle w:val="TableText"/>
            </w:pPr>
            <w:r w:rsidRPr="00C271C1">
              <w:t>2,600 m</w:t>
            </w:r>
            <w:r w:rsidRPr="00C271C1">
              <w:rPr>
                <w:vertAlign w:val="superscript"/>
              </w:rPr>
              <w:t>2</w:t>
            </w:r>
            <w:r w:rsidRPr="00C271C1">
              <w:t xml:space="preserve"> or less in single operation</w:t>
            </w:r>
          </w:p>
        </w:tc>
        <w:tc>
          <w:tcPr>
            <w:tcW w:w="2268" w:type="dxa"/>
          </w:tcPr>
          <w:p w:rsidR="00272C08" w:rsidRPr="00C271C1" w:rsidRDefault="00272C08" w:rsidP="00272C08">
            <w:pPr>
              <w:pStyle w:val="TableText"/>
              <w:cnfStyle w:val="000000000000" w:firstRow="0" w:lastRow="0" w:firstColumn="0" w:lastColumn="0" w:oddVBand="0" w:evenVBand="0" w:oddHBand="0" w:evenHBand="0" w:firstRowFirstColumn="0" w:firstRowLastColumn="0" w:lastRowFirstColumn="0" w:lastRowLastColumn="0"/>
            </w:pPr>
            <w:r w:rsidRPr="00C271C1">
              <w:t>Area</w:t>
            </w:r>
          </w:p>
        </w:tc>
        <w:tc>
          <w:tcPr>
            <w:cnfStyle w:val="000001000000" w:firstRow="0" w:lastRow="0" w:firstColumn="0" w:lastColumn="0" w:oddVBand="0" w:evenVBand="1" w:oddHBand="0" w:evenHBand="0" w:firstRowFirstColumn="0" w:firstRowLastColumn="0" w:lastRowFirstColumn="0" w:lastRowLastColumn="0"/>
            <w:tcW w:w="1616" w:type="dxa"/>
          </w:tcPr>
          <w:p w:rsidR="00272C08" w:rsidRPr="00C271C1" w:rsidRDefault="00272C08" w:rsidP="00272C08">
            <w:pPr>
              <w:pStyle w:val="TableText"/>
            </w:pPr>
            <w:r w:rsidRPr="00C271C1">
              <w:t>27.4 m</w:t>
            </w:r>
            <w:r w:rsidRPr="00C271C1">
              <w:rPr>
                <w:vertAlign w:val="superscript"/>
              </w:rPr>
              <w:t>2</w:t>
            </w:r>
          </w:p>
        </w:tc>
      </w:tr>
      <w:tr w:rsidR="00272C08" w:rsidRPr="00C271C1" w:rsidTr="00272C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vMerge/>
          </w:tcPr>
          <w:p w:rsidR="00272C08" w:rsidRPr="00C271C1" w:rsidRDefault="00272C08" w:rsidP="00272C08">
            <w:pPr>
              <w:pStyle w:val="TableText"/>
            </w:pPr>
          </w:p>
        </w:tc>
        <w:tc>
          <w:tcPr>
            <w:tcW w:w="2268" w:type="dxa"/>
          </w:tcPr>
          <w:p w:rsidR="00272C08" w:rsidRPr="00C271C1" w:rsidRDefault="00272C08" w:rsidP="00272C08">
            <w:pPr>
              <w:pStyle w:val="TableText"/>
              <w:cnfStyle w:val="000000010000" w:firstRow="0" w:lastRow="0" w:firstColumn="0" w:lastColumn="0" w:oddVBand="0" w:evenVBand="0" w:oddHBand="0" w:evenHBand="1" w:firstRowFirstColumn="0" w:firstRowLastColumn="0" w:lastRowFirstColumn="0" w:lastRowLastColumn="0"/>
            </w:pPr>
            <w:r w:rsidRPr="00C271C1">
              <w:t>Length</w:t>
            </w:r>
          </w:p>
        </w:tc>
        <w:tc>
          <w:tcPr>
            <w:cnfStyle w:val="000001000000" w:firstRow="0" w:lastRow="0" w:firstColumn="0" w:lastColumn="0" w:oddVBand="0" w:evenVBand="1" w:oddHBand="0" w:evenHBand="0" w:firstRowFirstColumn="0" w:firstRowLastColumn="0" w:lastRowFirstColumn="0" w:lastRowLastColumn="0"/>
            <w:tcW w:w="1616" w:type="dxa"/>
          </w:tcPr>
          <w:p w:rsidR="00272C08" w:rsidRPr="00C271C1" w:rsidRDefault="00272C08" w:rsidP="00272C08">
            <w:pPr>
              <w:pStyle w:val="TableText"/>
            </w:pPr>
            <w:r w:rsidRPr="00C271C1">
              <w:t>7.6 m</w:t>
            </w:r>
          </w:p>
        </w:tc>
      </w:tr>
      <w:tr w:rsidR="00272C08" w:rsidRPr="00C271C1" w:rsidTr="00272C08">
        <w:tc>
          <w:tcPr>
            <w:cnfStyle w:val="001000000000" w:firstRow="0" w:lastRow="0" w:firstColumn="1" w:lastColumn="0" w:oddVBand="0" w:evenVBand="0" w:oddHBand="0" w:evenHBand="0" w:firstRowFirstColumn="0" w:firstRowLastColumn="0" w:lastRowFirstColumn="0" w:lastRowLastColumn="0"/>
            <w:tcW w:w="3924" w:type="dxa"/>
            <w:vMerge/>
          </w:tcPr>
          <w:p w:rsidR="00272C08" w:rsidRPr="00C271C1" w:rsidRDefault="00272C08" w:rsidP="00272C08">
            <w:pPr>
              <w:pStyle w:val="TableText"/>
            </w:pPr>
          </w:p>
        </w:tc>
        <w:tc>
          <w:tcPr>
            <w:tcW w:w="2268" w:type="dxa"/>
          </w:tcPr>
          <w:p w:rsidR="00272C08" w:rsidRPr="00C271C1" w:rsidRDefault="00272C08" w:rsidP="00272C08">
            <w:pPr>
              <w:pStyle w:val="TableText"/>
              <w:cnfStyle w:val="000000000000" w:firstRow="0" w:lastRow="0" w:firstColumn="0" w:lastColumn="0" w:oddVBand="0" w:evenVBand="0" w:oddHBand="0" w:evenHBand="0" w:firstRowFirstColumn="0" w:firstRowLastColumn="0" w:lastRowFirstColumn="0" w:lastRowLastColumn="0"/>
            </w:pPr>
            <w:r w:rsidRPr="00C271C1">
              <w:t>Width</w:t>
            </w:r>
          </w:p>
        </w:tc>
        <w:tc>
          <w:tcPr>
            <w:cnfStyle w:val="000001000000" w:firstRow="0" w:lastRow="0" w:firstColumn="0" w:lastColumn="0" w:oddVBand="0" w:evenVBand="1" w:oddHBand="0" w:evenHBand="0" w:firstRowFirstColumn="0" w:firstRowLastColumn="0" w:lastRowFirstColumn="0" w:lastRowLastColumn="0"/>
            <w:tcW w:w="1616" w:type="dxa"/>
          </w:tcPr>
          <w:p w:rsidR="00272C08" w:rsidRPr="00C271C1" w:rsidRDefault="00272C08" w:rsidP="00272C08">
            <w:pPr>
              <w:pStyle w:val="TableText"/>
            </w:pPr>
            <w:r w:rsidRPr="00C271C1">
              <w:t>3.6 m</w:t>
            </w:r>
          </w:p>
        </w:tc>
      </w:tr>
      <w:tr w:rsidR="00272C08" w:rsidRPr="00C271C1" w:rsidTr="00272C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vMerge/>
          </w:tcPr>
          <w:p w:rsidR="00272C08" w:rsidRPr="00C271C1" w:rsidRDefault="00272C08" w:rsidP="00272C08">
            <w:pPr>
              <w:pStyle w:val="TableText"/>
            </w:pPr>
          </w:p>
        </w:tc>
        <w:tc>
          <w:tcPr>
            <w:tcW w:w="2268" w:type="dxa"/>
          </w:tcPr>
          <w:p w:rsidR="00272C08" w:rsidRPr="00C271C1" w:rsidRDefault="00272C08" w:rsidP="00272C08">
            <w:pPr>
              <w:pStyle w:val="TableText"/>
              <w:cnfStyle w:val="000000010000" w:firstRow="0" w:lastRow="0" w:firstColumn="0" w:lastColumn="0" w:oddVBand="0" w:evenVBand="0" w:oddHBand="0" w:evenHBand="1" w:firstRowFirstColumn="0" w:firstRowLastColumn="0" w:lastRowFirstColumn="0" w:lastRowLastColumn="0"/>
            </w:pPr>
            <w:r w:rsidRPr="00C271C1">
              <w:t>Height clearance</w:t>
            </w:r>
          </w:p>
        </w:tc>
        <w:tc>
          <w:tcPr>
            <w:cnfStyle w:val="000001000000" w:firstRow="0" w:lastRow="0" w:firstColumn="0" w:lastColumn="0" w:oddVBand="0" w:evenVBand="1" w:oddHBand="0" w:evenHBand="0" w:firstRowFirstColumn="0" w:firstRowLastColumn="0" w:lastRowFirstColumn="0" w:lastRowLastColumn="0"/>
            <w:tcW w:w="1616" w:type="dxa"/>
          </w:tcPr>
          <w:p w:rsidR="00272C08" w:rsidRPr="00C271C1" w:rsidRDefault="00272C08" w:rsidP="00272C08">
            <w:pPr>
              <w:pStyle w:val="TableText"/>
            </w:pPr>
            <w:r w:rsidRPr="00C271C1">
              <w:t>4.0 m</w:t>
            </w:r>
          </w:p>
        </w:tc>
      </w:tr>
      <w:tr w:rsidR="00272C08" w:rsidRPr="00C271C1" w:rsidTr="00272C08">
        <w:tc>
          <w:tcPr>
            <w:cnfStyle w:val="001000000000" w:firstRow="0" w:lastRow="0" w:firstColumn="1" w:lastColumn="0" w:oddVBand="0" w:evenVBand="0" w:oddHBand="0" w:evenHBand="0" w:firstRowFirstColumn="0" w:firstRowLastColumn="0" w:lastRowFirstColumn="0" w:lastRowLastColumn="0"/>
            <w:tcW w:w="3924" w:type="dxa"/>
          </w:tcPr>
          <w:p w:rsidR="00272C08" w:rsidRPr="00C271C1" w:rsidRDefault="00272C08" w:rsidP="00272C08">
            <w:pPr>
              <w:pStyle w:val="TableText"/>
            </w:pPr>
            <w:r w:rsidRPr="00C271C1">
              <w:t>For every additional 1,800 m</w:t>
            </w:r>
            <w:r w:rsidRPr="00C271C1">
              <w:rPr>
                <w:vertAlign w:val="superscript"/>
              </w:rPr>
              <w:t>2</w:t>
            </w:r>
            <w:r w:rsidRPr="00C271C1">
              <w:t xml:space="preserve"> or part</w:t>
            </w:r>
          </w:p>
        </w:tc>
        <w:tc>
          <w:tcPr>
            <w:tcW w:w="3884" w:type="dxa"/>
            <w:gridSpan w:val="2"/>
          </w:tcPr>
          <w:p w:rsidR="00272C08" w:rsidRPr="00C271C1" w:rsidRDefault="00272C08" w:rsidP="00272C08">
            <w:pPr>
              <w:pStyle w:val="TableText"/>
              <w:cnfStyle w:val="000000000000" w:firstRow="0" w:lastRow="0" w:firstColumn="0" w:lastColumn="0" w:oddVBand="0" w:evenVBand="0" w:oddHBand="0" w:evenHBand="0" w:firstRowFirstColumn="0" w:firstRowLastColumn="0" w:lastRowFirstColumn="0" w:lastRowLastColumn="0"/>
            </w:pPr>
            <w:r w:rsidRPr="00C271C1">
              <w:t>Additional 18 m</w:t>
            </w:r>
            <w:r w:rsidRPr="00C271C1">
              <w:rPr>
                <w:vertAlign w:val="superscript"/>
              </w:rPr>
              <w:t>2</w:t>
            </w:r>
          </w:p>
        </w:tc>
      </w:tr>
    </w:tbl>
    <w:p w:rsidR="00EA014E" w:rsidRDefault="00272C08" w:rsidP="00EA014E">
      <w:pPr>
        <w:pStyle w:val="BodyText"/>
      </w:pPr>
      <w:r>
        <w:t>Consideri</w:t>
      </w:r>
      <w:r w:rsidR="006515F6">
        <w:t xml:space="preserve">ng the above, the proposed </w:t>
      </w:r>
      <w:r w:rsidR="005C68CB">
        <w:t>3,8</w:t>
      </w:r>
      <w:r w:rsidR="0073729E">
        <w:t>92</w:t>
      </w:r>
      <w:r>
        <w:t xml:space="preserve"> square metres of retail floor area produces a requirement for a loading area of at least 45.4 square metres.  </w:t>
      </w:r>
    </w:p>
    <w:p w:rsidR="006515F6" w:rsidRPr="00EA014E" w:rsidRDefault="006515F6" w:rsidP="00EA014E">
      <w:pPr>
        <w:pStyle w:val="BodyText"/>
      </w:pPr>
      <w:r>
        <w:t xml:space="preserve">The proposed loading area with a width of 10 metres and length of 20 metres exceeds these </w:t>
      </w:r>
      <w:r w:rsidR="00B4565C">
        <w:t xml:space="preserve">minimum </w:t>
      </w:r>
      <w:r>
        <w:t xml:space="preserve">requirements.  </w:t>
      </w:r>
    </w:p>
    <w:p w:rsidR="00EA014E" w:rsidRDefault="00EA014E" w:rsidP="00EA014E">
      <w:pPr>
        <w:pStyle w:val="Heading1"/>
      </w:pPr>
      <w:bookmarkStart w:id="56" w:name="_Toc388533406"/>
      <w:r>
        <w:lastRenderedPageBreak/>
        <w:t>Bicycle Parking Considerations</w:t>
      </w:r>
      <w:bookmarkEnd w:id="56"/>
    </w:p>
    <w:p w:rsidR="00EA014E" w:rsidRDefault="006515F6" w:rsidP="00EA014E">
      <w:pPr>
        <w:pStyle w:val="BodyText"/>
      </w:pPr>
      <w:r>
        <w:t>Clause 52.34 of the Greater Geelong Planning Scheme specifies the following bicycle parking provision requirements for a ‘shop’ use which is considered to best represent a supermarket.</w:t>
      </w:r>
    </w:p>
    <w:p w:rsidR="006515F6" w:rsidRDefault="006515F6" w:rsidP="006515F6">
      <w:pPr>
        <w:pStyle w:val="ListBullet"/>
      </w:pPr>
      <w:r>
        <w:t>One space per 600m</w:t>
      </w:r>
      <w:r>
        <w:rPr>
          <w:vertAlign w:val="superscript"/>
        </w:rPr>
        <w:t>2</w:t>
      </w:r>
      <w:r>
        <w:t xml:space="preserve"> of leasable floor area for employees;</w:t>
      </w:r>
    </w:p>
    <w:p w:rsidR="006515F6" w:rsidRDefault="006515F6" w:rsidP="006515F6">
      <w:pPr>
        <w:pStyle w:val="ListBullet"/>
      </w:pPr>
      <w:r>
        <w:t>One space per 500m</w:t>
      </w:r>
      <w:r>
        <w:rPr>
          <w:vertAlign w:val="superscript"/>
        </w:rPr>
        <w:t>2</w:t>
      </w:r>
      <w:r>
        <w:t xml:space="preserve"> of leasable floor area for visitors.</w:t>
      </w:r>
    </w:p>
    <w:p w:rsidR="006515F6" w:rsidRDefault="006515F6" w:rsidP="006515F6">
      <w:pPr>
        <w:pStyle w:val="BodyText"/>
      </w:pPr>
      <w:r>
        <w:t xml:space="preserve">The proposed supermarket with floor area of </w:t>
      </w:r>
      <w:r w:rsidR="005C68CB">
        <w:t>3,8</w:t>
      </w:r>
      <w:r w:rsidR="0073729E">
        <w:t>92</w:t>
      </w:r>
      <w:r>
        <w:t xml:space="preserve"> square metres therefore has a statutory requirement to provide a total of 14 bicycle parking spaces, inclusive of six spaces for employees and eight spaces for visitors.  </w:t>
      </w:r>
    </w:p>
    <w:p w:rsidR="00CC0CC2" w:rsidRPr="00EA014E" w:rsidRDefault="00CC0CC2" w:rsidP="006515F6">
      <w:pPr>
        <w:pStyle w:val="BodyText"/>
      </w:pPr>
      <w:r>
        <w:t xml:space="preserve">The proposed development is to provide parking for 14 bicycle spaces in accordance with the Greater Geelong Planning Scheme.  </w:t>
      </w:r>
    </w:p>
    <w:p w:rsidR="00EA014E" w:rsidRDefault="00EA014E" w:rsidP="00EA014E">
      <w:pPr>
        <w:pStyle w:val="Heading1"/>
      </w:pPr>
      <w:bookmarkStart w:id="57" w:name="_Toc388533407"/>
      <w:r>
        <w:t>Car Parking Considerations</w:t>
      </w:r>
      <w:bookmarkEnd w:id="57"/>
    </w:p>
    <w:p w:rsidR="00EA014E" w:rsidRDefault="001B0EF0" w:rsidP="001B0EF0">
      <w:pPr>
        <w:pStyle w:val="Heading2"/>
      </w:pPr>
      <w:bookmarkStart w:id="58" w:name="_Toc388533408"/>
      <w:r>
        <w:t>Car Parking Requirements – Clause 52.06</w:t>
      </w:r>
      <w:bookmarkEnd w:id="58"/>
    </w:p>
    <w:p w:rsidR="001B0EF0" w:rsidRDefault="00FD1E97" w:rsidP="001B0EF0">
      <w:pPr>
        <w:pStyle w:val="BodyText"/>
      </w:pPr>
      <w:r>
        <w:t>Clause 52.06 of the Greater Geelong P</w:t>
      </w:r>
      <w:r w:rsidR="001B0EF0" w:rsidRPr="00C271C1">
        <w:t xml:space="preserve">lanning Scheme specifies the following parking provision requirements </w:t>
      </w:r>
      <w:r w:rsidR="00A04BFA">
        <w:t>for a ‘supermarket’ use.</w:t>
      </w:r>
    </w:p>
    <w:p w:rsidR="001B0EF0" w:rsidRDefault="001B0EF0" w:rsidP="001B0EF0">
      <w:pPr>
        <w:pStyle w:val="TableCaption"/>
      </w:pPr>
      <w:bookmarkStart w:id="59" w:name="_Toc212887358"/>
      <w:bookmarkStart w:id="60" w:name="_Toc292264092"/>
      <w:bookmarkStart w:id="61" w:name="_Toc329074432"/>
      <w:bookmarkStart w:id="62" w:name="_Toc337043378"/>
      <w:bookmarkStart w:id="63" w:name="_Toc359420615"/>
      <w:r w:rsidRPr="00C271C1">
        <w:t>Planning Scheme Car Parking Requirements – Clause 52.06</w:t>
      </w:r>
      <w:bookmarkEnd w:id="59"/>
      <w:r>
        <w:t>-5</w:t>
      </w:r>
      <w:bookmarkEnd w:id="60"/>
      <w:bookmarkEnd w:id="61"/>
      <w:bookmarkEnd w:id="62"/>
      <w:bookmarkEnd w:id="63"/>
    </w:p>
    <w:tbl>
      <w:tblPr>
        <w:tblStyle w:val="TaupeTable"/>
        <w:tblW w:w="5000" w:type="pct"/>
        <w:tblLayout w:type="fixed"/>
        <w:tblLook w:val="06A0" w:firstRow="1" w:lastRow="0" w:firstColumn="1" w:lastColumn="0" w:noHBand="1" w:noVBand="1"/>
      </w:tblPr>
      <w:tblGrid>
        <w:gridCol w:w="2310"/>
        <w:gridCol w:w="1232"/>
        <w:gridCol w:w="923"/>
        <w:gridCol w:w="4157"/>
        <w:gridCol w:w="1232"/>
      </w:tblGrid>
      <w:tr w:rsidR="001B0EF0" w:rsidRPr="00894466" w:rsidTr="00FD4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1B0EF0" w:rsidRPr="00894466" w:rsidRDefault="001B0EF0" w:rsidP="001B0EF0">
            <w:pPr>
              <w:pStyle w:val="TableText"/>
            </w:pPr>
            <w:r>
              <w:t>Use</w:t>
            </w:r>
          </w:p>
        </w:tc>
        <w:tc>
          <w:tcPr>
            <w:tcW w:w="1232" w:type="dxa"/>
          </w:tcPr>
          <w:p w:rsidR="001B0EF0" w:rsidRDefault="001B0EF0" w:rsidP="001B0EF0">
            <w:pPr>
              <w:pStyle w:val="TableText"/>
              <w:cnfStyle w:val="100000000000" w:firstRow="1" w:lastRow="0" w:firstColumn="0" w:lastColumn="0" w:oddVBand="0" w:evenVBand="0" w:oddHBand="0" w:evenHBand="0" w:firstRowFirstColumn="0" w:firstRowLastColumn="0" w:lastRowFirstColumn="0" w:lastRowLastColumn="0"/>
            </w:pPr>
            <w:r>
              <w:t>Area/ No.</w:t>
            </w:r>
          </w:p>
        </w:tc>
        <w:tc>
          <w:tcPr>
            <w:tcW w:w="923" w:type="dxa"/>
          </w:tcPr>
          <w:p w:rsidR="001B0EF0" w:rsidRPr="00894466" w:rsidRDefault="001B0EF0" w:rsidP="001B0EF0">
            <w:pPr>
              <w:pStyle w:val="TableText"/>
              <w:cnfStyle w:val="100000000000" w:firstRow="1" w:lastRow="0" w:firstColumn="0" w:lastColumn="0" w:oddVBand="0" w:evenVBand="0" w:oddHBand="0" w:evenHBand="0" w:firstRowFirstColumn="0" w:firstRowLastColumn="0" w:lastRowFirstColumn="0" w:lastRowLastColumn="0"/>
            </w:pPr>
            <w:r>
              <w:t>Rate</w:t>
            </w:r>
          </w:p>
        </w:tc>
        <w:tc>
          <w:tcPr>
            <w:tcW w:w="4157" w:type="dxa"/>
          </w:tcPr>
          <w:p w:rsidR="001B0EF0" w:rsidRPr="00894466" w:rsidRDefault="001B0EF0" w:rsidP="001B0EF0">
            <w:pPr>
              <w:pStyle w:val="TableText"/>
              <w:cnfStyle w:val="100000000000" w:firstRow="1" w:lastRow="0" w:firstColumn="0" w:lastColumn="0" w:oddVBand="0" w:evenVBand="0" w:oddHBand="0" w:evenHBand="0" w:firstRowFirstColumn="0" w:firstRowLastColumn="0" w:lastRowFirstColumn="0" w:lastRowLastColumn="0"/>
            </w:pPr>
            <w:r>
              <w:t>Car Parking Measure</w:t>
            </w:r>
          </w:p>
        </w:tc>
        <w:tc>
          <w:tcPr>
            <w:tcW w:w="1232" w:type="dxa"/>
          </w:tcPr>
          <w:p w:rsidR="001B0EF0" w:rsidRDefault="001B0EF0" w:rsidP="001B0EF0">
            <w:pPr>
              <w:pStyle w:val="TableText"/>
              <w:cnfStyle w:val="100000000000" w:firstRow="1" w:lastRow="0" w:firstColumn="0" w:lastColumn="0" w:oddVBand="0" w:evenVBand="0" w:oddHBand="0" w:evenHBand="0" w:firstRowFirstColumn="0" w:firstRowLastColumn="0" w:lastRowFirstColumn="0" w:lastRowLastColumn="0"/>
            </w:pPr>
            <w:r>
              <w:t>Total</w:t>
            </w:r>
          </w:p>
        </w:tc>
      </w:tr>
      <w:tr w:rsidR="00FD4F05" w:rsidRPr="00894466" w:rsidTr="00FD4F05">
        <w:tc>
          <w:tcPr>
            <w:cnfStyle w:val="001000000000" w:firstRow="0" w:lastRow="0" w:firstColumn="1" w:lastColumn="0" w:oddVBand="0" w:evenVBand="0" w:oddHBand="0" w:evenHBand="0" w:firstRowFirstColumn="0" w:firstRowLastColumn="0" w:lastRowFirstColumn="0" w:lastRowLastColumn="0"/>
            <w:tcW w:w="2310" w:type="dxa"/>
          </w:tcPr>
          <w:p w:rsidR="00FD4F05" w:rsidRPr="00A04BFA" w:rsidRDefault="00FD4F05" w:rsidP="00FD4F05">
            <w:pPr>
              <w:pStyle w:val="TableText"/>
            </w:pPr>
            <w:r w:rsidRPr="00A04BFA">
              <w:t>Supermarket</w:t>
            </w:r>
          </w:p>
        </w:tc>
        <w:tc>
          <w:tcPr>
            <w:tcW w:w="1232" w:type="dxa"/>
          </w:tcPr>
          <w:p w:rsidR="00FD4F05" w:rsidRPr="00A04BFA" w:rsidRDefault="005C68CB" w:rsidP="00FD4F05">
            <w:pPr>
              <w:pStyle w:val="TableText"/>
              <w:cnfStyle w:val="000000000000" w:firstRow="0" w:lastRow="0" w:firstColumn="0" w:lastColumn="0" w:oddVBand="0" w:evenVBand="0" w:oddHBand="0" w:evenHBand="0" w:firstRowFirstColumn="0" w:firstRowLastColumn="0" w:lastRowFirstColumn="0" w:lastRowLastColumn="0"/>
              <w:rPr>
                <w:vertAlign w:val="superscript"/>
              </w:rPr>
            </w:pPr>
            <w:r>
              <w:t>3,8</w:t>
            </w:r>
            <w:r w:rsidR="0073729E">
              <w:t>92</w:t>
            </w:r>
            <w:r w:rsidR="00FD4F05" w:rsidRPr="00A04BFA">
              <w:t xml:space="preserve"> m</w:t>
            </w:r>
            <w:r w:rsidR="00FD4F05" w:rsidRPr="00A04BFA">
              <w:rPr>
                <w:vertAlign w:val="superscript"/>
              </w:rPr>
              <w:t>2</w:t>
            </w:r>
          </w:p>
        </w:tc>
        <w:tc>
          <w:tcPr>
            <w:tcW w:w="923" w:type="dxa"/>
          </w:tcPr>
          <w:p w:rsidR="00FD4F05" w:rsidRPr="00A04BFA" w:rsidRDefault="00FD4F05" w:rsidP="00FD4F05">
            <w:pPr>
              <w:pStyle w:val="TableText"/>
              <w:cnfStyle w:val="000000000000" w:firstRow="0" w:lastRow="0" w:firstColumn="0" w:lastColumn="0" w:oddVBand="0" w:evenVBand="0" w:oddHBand="0" w:evenHBand="0" w:firstRowFirstColumn="0" w:firstRowLastColumn="0" w:lastRowFirstColumn="0" w:lastRowLastColumn="0"/>
            </w:pPr>
            <w:r w:rsidRPr="00A04BFA">
              <w:t>5</w:t>
            </w:r>
          </w:p>
        </w:tc>
        <w:tc>
          <w:tcPr>
            <w:tcW w:w="4157" w:type="dxa"/>
          </w:tcPr>
          <w:p w:rsidR="00FD4F05" w:rsidRPr="00A04BFA" w:rsidRDefault="00A04BFA" w:rsidP="00FD4F05">
            <w:pPr>
              <w:pStyle w:val="TableText"/>
              <w:cnfStyle w:val="000000000000" w:firstRow="0" w:lastRow="0" w:firstColumn="0" w:lastColumn="0" w:oddVBand="0" w:evenVBand="0" w:oddHBand="0" w:evenHBand="0" w:firstRowFirstColumn="0" w:firstRowLastColumn="0" w:lastRowFirstColumn="0" w:lastRowLastColumn="0"/>
            </w:pPr>
            <w:r>
              <w:t>to each 100 sq</w:t>
            </w:r>
            <w:r w:rsidR="00FD4F05" w:rsidRPr="00A04BFA">
              <w:t>m of leasable floor area</w:t>
            </w:r>
          </w:p>
        </w:tc>
        <w:tc>
          <w:tcPr>
            <w:tcW w:w="1232" w:type="dxa"/>
          </w:tcPr>
          <w:p w:rsidR="00FD4F05" w:rsidRPr="00A04BFA" w:rsidRDefault="00A04BFA">
            <w:pPr>
              <w:pStyle w:val="TableText"/>
              <w:cnfStyle w:val="000000000000" w:firstRow="0" w:lastRow="0" w:firstColumn="0" w:lastColumn="0" w:oddVBand="0" w:evenVBand="0" w:oddHBand="0" w:evenHBand="0" w:firstRowFirstColumn="0" w:firstRowLastColumn="0" w:lastRowFirstColumn="0" w:lastRowLastColumn="0"/>
            </w:pPr>
            <w:r>
              <w:t>19</w:t>
            </w:r>
            <w:r w:rsidR="0073729E">
              <w:t>4</w:t>
            </w:r>
            <w:r>
              <w:t xml:space="preserve"> spaces</w:t>
            </w:r>
          </w:p>
        </w:tc>
      </w:tr>
    </w:tbl>
    <w:p w:rsidR="00FD4F05" w:rsidRDefault="00FD4F05" w:rsidP="00FD4F05">
      <w:pPr>
        <w:pStyle w:val="BodyText"/>
      </w:pPr>
      <w:r w:rsidRPr="00C271C1">
        <w:t xml:space="preserve">Considering the Planning Scheme requirements, a total of </w:t>
      </w:r>
      <w:r w:rsidR="00A04BFA">
        <w:t>19</w:t>
      </w:r>
      <w:r w:rsidR="0073729E">
        <w:t>4</w:t>
      </w:r>
      <w:r w:rsidR="00A04BFA">
        <w:t xml:space="preserve"> </w:t>
      </w:r>
      <w:r w:rsidRPr="00C271C1">
        <w:t>parking spaces should be provided for the development.</w:t>
      </w:r>
    </w:p>
    <w:p w:rsidR="00FD4F05" w:rsidRPr="004D638D" w:rsidRDefault="00FD4F05" w:rsidP="00FD4F05">
      <w:pPr>
        <w:pStyle w:val="BodyText"/>
      </w:pPr>
      <w:r w:rsidRPr="004D638D">
        <w:t>Furthermore Clause 52.06-6 states that a reduced or waived requirement for car spaces may be justified, based on an assessment of the following:</w:t>
      </w:r>
    </w:p>
    <w:p w:rsidR="00FD4F05" w:rsidRDefault="00FD4F05" w:rsidP="00FD4F05">
      <w:pPr>
        <w:pStyle w:val="ListBullet"/>
      </w:pPr>
      <w:r w:rsidRPr="004D638D">
        <w:t xml:space="preserve">The car parking demand likely </w:t>
      </w:r>
      <w:r>
        <w:t>to be generated by the use; having regard to:</w:t>
      </w:r>
    </w:p>
    <w:p w:rsidR="00FD4F05" w:rsidRPr="004D638D" w:rsidRDefault="00FD4F05" w:rsidP="00FD4F05">
      <w:pPr>
        <w:pStyle w:val="ListBullet"/>
        <w:numPr>
          <w:ilvl w:val="1"/>
          <w:numId w:val="9"/>
        </w:numPr>
      </w:pPr>
      <w:r w:rsidRPr="004D638D">
        <w:t>Multi-purpose trips within an area;</w:t>
      </w:r>
    </w:p>
    <w:p w:rsidR="00FD4F05" w:rsidRPr="004D638D" w:rsidRDefault="00FD4F05" w:rsidP="00FD4F05">
      <w:pPr>
        <w:pStyle w:val="ListBullet"/>
        <w:numPr>
          <w:ilvl w:val="1"/>
          <w:numId w:val="9"/>
        </w:numPr>
      </w:pPr>
      <w:r w:rsidRPr="004D638D">
        <w:t>The availability of public transport in the locality;</w:t>
      </w:r>
    </w:p>
    <w:p w:rsidR="00FD4F05" w:rsidRPr="004D638D" w:rsidRDefault="00FD4F05" w:rsidP="00FD4F05">
      <w:pPr>
        <w:pStyle w:val="ListBullet"/>
        <w:numPr>
          <w:ilvl w:val="1"/>
          <w:numId w:val="9"/>
        </w:numPr>
      </w:pPr>
      <w:r w:rsidRPr="004D638D">
        <w:t>The convenience of pedestrian and cyclist access to the site;</w:t>
      </w:r>
    </w:p>
    <w:p w:rsidR="00FD4F05" w:rsidRPr="004D638D" w:rsidRDefault="00FD4F05" w:rsidP="00FD4F05">
      <w:pPr>
        <w:pStyle w:val="ListBullet"/>
        <w:numPr>
          <w:ilvl w:val="1"/>
          <w:numId w:val="9"/>
        </w:numPr>
      </w:pPr>
      <w:r w:rsidRPr="004D638D">
        <w:t>The provision of bicycle parking and end of trip facilities for cyclists;</w:t>
      </w:r>
    </w:p>
    <w:p w:rsidR="00FD4F05" w:rsidRDefault="00FD4F05" w:rsidP="00FD4F05">
      <w:pPr>
        <w:pStyle w:val="ListBullet"/>
        <w:numPr>
          <w:ilvl w:val="1"/>
          <w:numId w:val="9"/>
        </w:numPr>
      </w:pPr>
      <w:r w:rsidRPr="004D638D">
        <w:t>The anticipated car ownership rates of likely or proposed occ</w:t>
      </w:r>
      <w:r w:rsidR="00CC0CC2">
        <w:t>upants (residents or employees);</w:t>
      </w:r>
    </w:p>
    <w:p w:rsidR="00CC0CC2" w:rsidRPr="004D638D" w:rsidRDefault="00CC0CC2" w:rsidP="00FD4F05">
      <w:pPr>
        <w:pStyle w:val="ListBullet"/>
        <w:numPr>
          <w:ilvl w:val="1"/>
          <w:numId w:val="9"/>
        </w:numPr>
      </w:pPr>
      <w:r>
        <w:t>Any empirical assessment or case study.</w:t>
      </w:r>
    </w:p>
    <w:p w:rsidR="00FD1E97" w:rsidRDefault="00FD1E97" w:rsidP="00FD1E97">
      <w:pPr>
        <w:pStyle w:val="Heading2"/>
      </w:pPr>
      <w:bookmarkStart w:id="64" w:name="_Toc388533409"/>
      <w:r>
        <w:t>Case Study Data</w:t>
      </w:r>
      <w:bookmarkEnd w:id="64"/>
    </w:p>
    <w:p w:rsidR="00A04BFA" w:rsidRDefault="00A04BFA" w:rsidP="00A04BFA">
      <w:pPr>
        <w:pStyle w:val="BodyText"/>
      </w:pPr>
      <w:r>
        <w:t xml:space="preserve">Cardno and other consultancies have undertaken parking surveys at a number of supermarkets around Melbourne and country Victoria.  </w:t>
      </w:r>
      <w:r w:rsidR="00DB365B">
        <w:t>The results of those surveys from supermarkets</w:t>
      </w:r>
      <w:r w:rsidR="00B4565C">
        <w:t>,</w:t>
      </w:r>
      <w:r w:rsidR="00DB365B">
        <w:t xml:space="preserve"> which are considered to operate in a similar area to Drysdale</w:t>
      </w:r>
      <w:r w:rsidR="00B4565C">
        <w:t>,</w:t>
      </w:r>
      <w:r w:rsidR="00DB365B">
        <w:t xml:space="preserve"> are shown in</w:t>
      </w:r>
      <w:r w:rsidR="00E16A41">
        <w:t xml:space="preserve"> </w:t>
      </w:r>
      <w:r w:rsidR="00E16A41">
        <w:fldChar w:fldCharType="begin"/>
      </w:r>
      <w:r w:rsidR="00E16A41">
        <w:instrText xml:space="preserve"> REF _Ref357419079 \r \h </w:instrText>
      </w:r>
      <w:r w:rsidR="00E16A41">
        <w:fldChar w:fldCharType="separate"/>
      </w:r>
      <w:r w:rsidR="000E2BF2">
        <w:t>Table 7-2</w:t>
      </w:r>
      <w:r w:rsidR="00E16A41">
        <w:fldChar w:fldCharType="end"/>
      </w:r>
      <w:r w:rsidR="002C481E">
        <w:t>.</w:t>
      </w:r>
      <w:r w:rsidR="00175042">
        <w:t xml:space="preserve">  </w:t>
      </w:r>
    </w:p>
    <w:p w:rsidR="004C7882" w:rsidRDefault="004C7882">
      <w:pPr>
        <w:rPr>
          <w:b/>
        </w:rPr>
      </w:pPr>
      <w:bookmarkStart w:id="65" w:name="_Ref356573303"/>
      <w:r>
        <w:br w:type="page"/>
      </w:r>
    </w:p>
    <w:p w:rsidR="00DB365B" w:rsidRDefault="00DB365B" w:rsidP="00DB365B">
      <w:pPr>
        <w:pStyle w:val="TableCaption"/>
      </w:pPr>
      <w:bookmarkStart w:id="66" w:name="_Ref357419079"/>
      <w:bookmarkStart w:id="67" w:name="_Toc359420616"/>
      <w:r>
        <w:lastRenderedPageBreak/>
        <w:t>Supermarket Parking Survey Summary</w:t>
      </w:r>
      <w:bookmarkEnd w:id="65"/>
      <w:bookmarkEnd w:id="66"/>
      <w:bookmarkEnd w:id="67"/>
    </w:p>
    <w:tbl>
      <w:tblPr>
        <w:tblStyle w:val="TaupeTable"/>
        <w:tblW w:w="0" w:type="auto"/>
        <w:tblLook w:val="04E0" w:firstRow="1" w:lastRow="1" w:firstColumn="1" w:lastColumn="0" w:noHBand="0" w:noVBand="1"/>
      </w:tblPr>
      <w:tblGrid>
        <w:gridCol w:w="1817"/>
        <w:gridCol w:w="1117"/>
        <w:gridCol w:w="1407"/>
        <w:gridCol w:w="1787"/>
        <w:gridCol w:w="917"/>
      </w:tblGrid>
      <w:tr w:rsidR="00DB365B" w:rsidTr="002C4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B365B" w:rsidRDefault="00DB365B" w:rsidP="00DB365B">
            <w:pPr>
              <w:pStyle w:val="TableText"/>
            </w:pPr>
            <w:r>
              <w:t>Store</w:t>
            </w:r>
          </w:p>
        </w:tc>
        <w:tc>
          <w:tcPr>
            <w:tcW w:w="0" w:type="auto"/>
          </w:tcPr>
          <w:p w:rsidR="00DB365B" w:rsidRDefault="00DB365B" w:rsidP="00DB365B">
            <w:pPr>
              <w:pStyle w:val="TableText"/>
              <w:cnfStyle w:val="100000000000" w:firstRow="1" w:lastRow="0" w:firstColumn="0" w:lastColumn="0" w:oddVBand="0" w:evenVBand="0" w:oddHBand="0" w:evenHBand="0" w:firstRowFirstColumn="0" w:firstRowLastColumn="0" w:lastRowFirstColumn="0" w:lastRowLastColumn="0"/>
            </w:pPr>
            <w:r>
              <w:t>Floor Area</w:t>
            </w:r>
          </w:p>
        </w:tc>
        <w:tc>
          <w:tcPr>
            <w:tcW w:w="0" w:type="auto"/>
          </w:tcPr>
          <w:p w:rsidR="00DB365B" w:rsidRDefault="00DB365B" w:rsidP="00DB365B">
            <w:pPr>
              <w:pStyle w:val="TableText"/>
              <w:cnfStyle w:val="100000000000" w:firstRow="1" w:lastRow="0" w:firstColumn="0" w:lastColumn="0" w:oddVBand="0" w:evenVBand="0" w:oddHBand="0" w:evenHBand="0" w:firstRowFirstColumn="0" w:firstRowLastColumn="0" w:lastRowFirstColumn="0" w:lastRowLastColumn="0"/>
            </w:pPr>
            <w:r>
              <w:t>Day Surveyed</w:t>
            </w:r>
          </w:p>
        </w:tc>
        <w:tc>
          <w:tcPr>
            <w:tcW w:w="0" w:type="auto"/>
          </w:tcPr>
          <w:p w:rsidR="00DB365B" w:rsidRDefault="00DB365B" w:rsidP="00DB365B">
            <w:pPr>
              <w:pStyle w:val="TableText"/>
              <w:cnfStyle w:val="100000000000" w:firstRow="1" w:lastRow="0" w:firstColumn="0" w:lastColumn="0" w:oddVBand="0" w:evenVBand="0" w:oddHBand="0" w:evenHBand="0" w:firstRowFirstColumn="0" w:firstRowLastColumn="0" w:lastRowFirstColumn="0" w:lastRowLastColumn="0"/>
            </w:pPr>
            <w:r>
              <w:t>Peak Parking Rate</w:t>
            </w:r>
          </w:p>
        </w:tc>
        <w:tc>
          <w:tcPr>
            <w:tcW w:w="0" w:type="auto"/>
          </w:tcPr>
          <w:p w:rsidR="00DB365B" w:rsidRDefault="00DB365B" w:rsidP="00DB365B">
            <w:pPr>
              <w:pStyle w:val="TableText"/>
              <w:cnfStyle w:val="100000000000" w:firstRow="1" w:lastRow="0" w:firstColumn="0" w:lastColumn="0" w:oddVBand="0" w:evenVBand="0" w:oddHBand="0" w:evenHBand="0" w:firstRowFirstColumn="0" w:firstRowLastColumn="0" w:lastRowFirstColumn="0" w:lastRowLastColumn="0"/>
            </w:pPr>
            <w:r>
              <w:t>Time</w:t>
            </w:r>
          </w:p>
        </w:tc>
      </w:tr>
      <w:tr w:rsidR="00DB365B" w:rsidTr="002C481E">
        <w:tc>
          <w:tcPr>
            <w:cnfStyle w:val="001000000000" w:firstRow="0" w:lastRow="0" w:firstColumn="1" w:lastColumn="0" w:oddVBand="0" w:evenVBand="0" w:oddHBand="0" w:evenHBand="0" w:firstRowFirstColumn="0" w:firstRowLastColumn="0" w:lastRowFirstColumn="0" w:lastRowLastColumn="0"/>
            <w:tcW w:w="0" w:type="auto"/>
          </w:tcPr>
          <w:p w:rsidR="00DB365B" w:rsidRDefault="00DB365B" w:rsidP="00DB365B">
            <w:pPr>
              <w:pStyle w:val="TableText"/>
            </w:pPr>
            <w:r>
              <w:t>Wonthaggi Safeway</w:t>
            </w:r>
          </w:p>
        </w:tc>
        <w:tc>
          <w:tcPr>
            <w:tcW w:w="0" w:type="auto"/>
          </w:tcPr>
          <w:p w:rsidR="00DB365B" w:rsidRPr="00DB365B" w:rsidRDefault="00DB365B" w:rsidP="00DB365B">
            <w:pPr>
              <w:pStyle w:val="TableText"/>
              <w:cnfStyle w:val="000000000000" w:firstRow="0" w:lastRow="0" w:firstColumn="0" w:lastColumn="0" w:oddVBand="0" w:evenVBand="0" w:oddHBand="0" w:evenHBand="0" w:firstRowFirstColumn="0" w:firstRowLastColumn="0" w:lastRowFirstColumn="0" w:lastRowLastColumn="0"/>
            </w:pPr>
            <w:r>
              <w:t>4,234 m</w:t>
            </w:r>
            <w:r>
              <w:rPr>
                <w:vertAlign w:val="superscript"/>
              </w:rPr>
              <w:t>2</w:t>
            </w:r>
          </w:p>
        </w:tc>
        <w:tc>
          <w:tcPr>
            <w:tcW w:w="0" w:type="auto"/>
          </w:tcPr>
          <w:p w:rsidR="00DB365B" w:rsidRDefault="00DB365B" w:rsidP="00DB365B">
            <w:pPr>
              <w:pStyle w:val="TableText"/>
              <w:cnfStyle w:val="000000000000" w:firstRow="0" w:lastRow="0" w:firstColumn="0" w:lastColumn="0" w:oddVBand="0" w:evenVBand="0" w:oddHBand="0" w:evenHBand="0" w:firstRowFirstColumn="0" w:firstRowLastColumn="0" w:lastRowFirstColumn="0" w:lastRowLastColumn="0"/>
            </w:pPr>
            <w:r>
              <w:t>Saturday</w:t>
            </w:r>
          </w:p>
        </w:tc>
        <w:tc>
          <w:tcPr>
            <w:tcW w:w="0" w:type="auto"/>
          </w:tcPr>
          <w:p w:rsidR="00DB365B" w:rsidRDefault="00DB365B" w:rsidP="00DB365B">
            <w:pPr>
              <w:pStyle w:val="TableText"/>
              <w:cnfStyle w:val="000000000000" w:firstRow="0" w:lastRow="0" w:firstColumn="0" w:lastColumn="0" w:oddVBand="0" w:evenVBand="0" w:oddHBand="0" w:evenHBand="0" w:firstRowFirstColumn="0" w:firstRowLastColumn="0" w:lastRowFirstColumn="0" w:lastRowLastColumn="0"/>
            </w:pPr>
            <w:r>
              <w:t>3.76</w:t>
            </w:r>
          </w:p>
        </w:tc>
        <w:tc>
          <w:tcPr>
            <w:tcW w:w="0" w:type="auto"/>
          </w:tcPr>
          <w:p w:rsidR="00DB365B" w:rsidRDefault="00DB365B" w:rsidP="00DB365B">
            <w:pPr>
              <w:pStyle w:val="TableText"/>
              <w:cnfStyle w:val="000000000000" w:firstRow="0" w:lastRow="0" w:firstColumn="0" w:lastColumn="0" w:oddVBand="0" w:evenVBand="0" w:oddHBand="0" w:evenHBand="0" w:firstRowFirstColumn="0" w:firstRowLastColumn="0" w:lastRowFirstColumn="0" w:lastRowLastColumn="0"/>
            </w:pPr>
            <w:r>
              <w:t>11:30am</w:t>
            </w:r>
          </w:p>
        </w:tc>
      </w:tr>
      <w:tr w:rsidR="00DB365B" w:rsidTr="002C4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B365B" w:rsidRDefault="002C481E" w:rsidP="00DB365B">
            <w:pPr>
              <w:pStyle w:val="TableText"/>
            </w:pPr>
            <w:r>
              <w:t>Healesville Walk</w:t>
            </w:r>
          </w:p>
        </w:tc>
        <w:tc>
          <w:tcPr>
            <w:tcW w:w="0" w:type="auto"/>
          </w:tcPr>
          <w:p w:rsidR="00DB365B" w:rsidRPr="002C481E" w:rsidRDefault="002C481E" w:rsidP="00DB365B">
            <w:pPr>
              <w:pStyle w:val="TableText"/>
              <w:cnfStyle w:val="000000010000" w:firstRow="0" w:lastRow="0" w:firstColumn="0" w:lastColumn="0" w:oddVBand="0" w:evenVBand="0" w:oddHBand="0" w:evenHBand="1" w:firstRowFirstColumn="0" w:firstRowLastColumn="0" w:lastRowFirstColumn="0" w:lastRowLastColumn="0"/>
            </w:pPr>
            <w:r>
              <w:t>4,931 m</w:t>
            </w:r>
            <w:r>
              <w:rPr>
                <w:vertAlign w:val="superscript"/>
              </w:rPr>
              <w:t>2</w:t>
            </w:r>
          </w:p>
        </w:tc>
        <w:tc>
          <w:tcPr>
            <w:tcW w:w="0" w:type="auto"/>
          </w:tcPr>
          <w:p w:rsidR="00DB365B" w:rsidRDefault="002C481E" w:rsidP="00DB365B">
            <w:pPr>
              <w:pStyle w:val="TableText"/>
              <w:cnfStyle w:val="000000010000" w:firstRow="0" w:lastRow="0" w:firstColumn="0" w:lastColumn="0" w:oddVBand="0" w:evenVBand="0" w:oddHBand="0" w:evenHBand="1" w:firstRowFirstColumn="0" w:firstRowLastColumn="0" w:lastRowFirstColumn="0" w:lastRowLastColumn="0"/>
            </w:pPr>
            <w:r>
              <w:t>Friday</w:t>
            </w:r>
          </w:p>
          <w:p w:rsidR="002C481E" w:rsidRDefault="002C481E" w:rsidP="00DB365B">
            <w:pPr>
              <w:pStyle w:val="TableText"/>
              <w:cnfStyle w:val="000000010000" w:firstRow="0" w:lastRow="0" w:firstColumn="0" w:lastColumn="0" w:oddVBand="0" w:evenVBand="0" w:oddHBand="0" w:evenHBand="1" w:firstRowFirstColumn="0" w:firstRowLastColumn="0" w:lastRowFirstColumn="0" w:lastRowLastColumn="0"/>
            </w:pPr>
            <w:r>
              <w:t>Saturday</w:t>
            </w:r>
          </w:p>
        </w:tc>
        <w:tc>
          <w:tcPr>
            <w:tcW w:w="0" w:type="auto"/>
          </w:tcPr>
          <w:p w:rsidR="00DB365B" w:rsidRDefault="002C481E" w:rsidP="00DB365B">
            <w:pPr>
              <w:pStyle w:val="TableText"/>
              <w:cnfStyle w:val="000000010000" w:firstRow="0" w:lastRow="0" w:firstColumn="0" w:lastColumn="0" w:oddVBand="0" w:evenVBand="0" w:oddHBand="0" w:evenHBand="1" w:firstRowFirstColumn="0" w:firstRowLastColumn="0" w:lastRowFirstColumn="0" w:lastRowLastColumn="0"/>
            </w:pPr>
            <w:r>
              <w:t>3.97</w:t>
            </w:r>
          </w:p>
          <w:p w:rsidR="002C481E" w:rsidRDefault="002C481E" w:rsidP="00DB365B">
            <w:pPr>
              <w:pStyle w:val="TableText"/>
              <w:cnfStyle w:val="000000010000" w:firstRow="0" w:lastRow="0" w:firstColumn="0" w:lastColumn="0" w:oddVBand="0" w:evenVBand="0" w:oddHBand="0" w:evenHBand="1" w:firstRowFirstColumn="0" w:firstRowLastColumn="0" w:lastRowFirstColumn="0" w:lastRowLastColumn="0"/>
            </w:pPr>
            <w:r>
              <w:t>3.50</w:t>
            </w:r>
          </w:p>
        </w:tc>
        <w:tc>
          <w:tcPr>
            <w:tcW w:w="0" w:type="auto"/>
          </w:tcPr>
          <w:p w:rsidR="00DB365B" w:rsidRDefault="002C481E" w:rsidP="00DB365B">
            <w:pPr>
              <w:pStyle w:val="TableText"/>
              <w:cnfStyle w:val="000000010000" w:firstRow="0" w:lastRow="0" w:firstColumn="0" w:lastColumn="0" w:oddVBand="0" w:evenVBand="0" w:oddHBand="0" w:evenHBand="1" w:firstRowFirstColumn="0" w:firstRowLastColumn="0" w:lastRowFirstColumn="0" w:lastRowLastColumn="0"/>
            </w:pPr>
            <w:r>
              <w:t>10:30am</w:t>
            </w:r>
          </w:p>
          <w:p w:rsidR="002C481E" w:rsidRDefault="002C481E" w:rsidP="00DB365B">
            <w:pPr>
              <w:pStyle w:val="TableText"/>
              <w:cnfStyle w:val="000000010000" w:firstRow="0" w:lastRow="0" w:firstColumn="0" w:lastColumn="0" w:oddVBand="0" w:evenVBand="0" w:oddHBand="0" w:evenHBand="1" w:firstRowFirstColumn="0" w:firstRowLastColumn="0" w:lastRowFirstColumn="0" w:lastRowLastColumn="0"/>
            </w:pPr>
            <w:r>
              <w:t>11:30am</w:t>
            </w:r>
          </w:p>
        </w:tc>
      </w:tr>
      <w:tr w:rsidR="00DB365B" w:rsidTr="002C481E">
        <w:tc>
          <w:tcPr>
            <w:cnfStyle w:val="001000000000" w:firstRow="0" w:lastRow="0" w:firstColumn="1" w:lastColumn="0" w:oddVBand="0" w:evenVBand="0" w:oddHBand="0" w:evenHBand="0" w:firstRowFirstColumn="0" w:firstRowLastColumn="0" w:lastRowFirstColumn="0" w:lastRowLastColumn="0"/>
            <w:tcW w:w="0" w:type="auto"/>
          </w:tcPr>
          <w:p w:rsidR="00DB365B" w:rsidRDefault="002C481E" w:rsidP="00DB365B">
            <w:pPr>
              <w:pStyle w:val="TableText"/>
            </w:pPr>
            <w:r>
              <w:t>Rye Safeway</w:t>
            </w:r>
          </w:p>
        </w:tc>
        <w:tc>
          <w:tcPr>
            <w:tcW w:w="0" w:type="auto"/>
          </w:tcPr>
          <w:p w:rsidR="00DB365B" w:rsidRPr="002C481E" w:rsidRDefault="002C481E" w:rsidP="00DB365B">
            <w:pPr>
              <w:pStyle w:val="TableText"/>
              <w:cnfStyle w:val="000000000000" w:firstRow="0" w:lastRow="0" w:firstColumn="0" w:lastColumn="0" w:oddVBand="0" w:evenVBand="0" w:oddHBand="0" w:evenHBand="0" w:firstRowFirstColumn="0" w:firstRowLastColumn="0" w:lastRowFirstColumn="0" w:lastRowLastColumn="0"/>
            </w:pPr>
            <w:r>
              <w:t>3,810 m</w:t>
            </w:r>
            <w:r>
              <w:rPr>
                <w:vertAlign w:val="superscript"/>
              </w:rPr>
              <w:t>2</w:t>
            </w:r>
          </w:p>
        </w:tc>
        <w:tc>
          <w:tcPr>
            <w:tcW w:w="0" w:type="auto"/>
          </w:tcPr>
          <w:p w:rsidR="00DB365B" w:rsidRDefault="002C481E" w:rsidP="00DB365B">
            <w:pPr>
              <w:pStyle w:val="TableText"/>
              <w:cnfStyle w:val="000000000000" w:firstRow="0" w:lastRow="0" w:firstColumn="0" w:lastColumn="0" w:oddVBand="0" w:evenVBand="0" w:oddHBand="0" w:evenHBand="0" w:firstRowFirstColumn="0" w:firstRowLastColumn="0" w:lastRowFirstColumn="0" w:lastRowLastColumn="0"/>
            </w:pPr>
            <w:r>
              <w:t>Saturday</w:t>
            </w:r>
          </w:p>
        </w:tc>
        <w:tc>
          <w:tcPr>
            <w:tcW w:w="0" w:type="auto"/>
          </w:tcPr>
          <w:p w:rsidR="00DB365B" w:rsidRDefault="002C481E" w:rsidP="00DB365B">
            <w:pPr>
              <w:pStyle w:val="TableText"/>
              <w:cnfStyle w:val="000000000000" w:firstRow="0" w:lastRow="0" w:firstColumn="0" w:lastColumn="0" w:oddVBand="0" w:evenVBand="0" w:oddHBand="0" w:evenHBand="0" w:firstRowFirstColumn="0" w:firstRowLastColumn="0" w:lastRowFirstColumn="0" w:lastRowLastColumn="0"/>
            </w:pPr>
            <w:r>
              <w:t>3.10</w:t>
            </w:r>
          </w:p>
        </w:tc>
        <w:tc>
          <w:tcPr>
            <w:tcW w:w="0" w:type="auto"/>
          </w:tcPr>
          <w:p w:rsidR="00DB365B" w:rsidRDefault="002C481E" w:rsidP="00DB365B">
            <w:pPr>
              <w:pStyle w:val="TableText"/>
              <w:cnfStyle w:val="000000000000" w:firstRow="0" w:lastRow="0" w:firstColumn="0" w:lastColumn="0" w:oddVBand="0" w:evenVBand="0" w:oddHBand="0" w:evenHBand="0" w:firstRowFirstColumn="0" w:firstRowLastColumn="0" w:lastRowFirstColumn="0" w:lastRowLastColumn="0"/>
            </w:pPr>
            <w:r>
              <w:t>12:30pm</w:t>
            </w:r>
          </w:p>
        </w:tc>
      </w:tr>
      <w:tr w:rsidR="002C481E" w:rsidTr="002C48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C481E" w:rsidRDefault="002C481E" w:rsidP="00DB365B">
            <w:pPr>
              <w:pStyle w:val="TableText"/>
            </w:pPr>
            <w:r>
              <w:t>Average</w:t>
            </w:r>
          </w:p>
        </w:tc>
        <w:tc>
          <w:tcPr>
            <w:tcW w:w="0" w:type="auto"/>
          </w:tcPr>
          <w:p w:rsidR="002C481E" w:rsidRDefault="002C481E" w:rsidP="00DB365B">
            <w:pPr>
              <w:pStyle w:val="TableText"/>
              <w:cnfStyle w:val="010000000000" w:firstRow="0" w:lastRow="1" w:firstColumn="0" w:lastColumn="0" w:oddVBand="0" w:evenVBand="0" w:oddHBand="0" w:evenHBand="0" w:firstRowFirstColumn="0" w:firstRowLastColumn="0" w:lastRowFirstColumn="0" w:lastRowLastColumn="0"/>
            </w:pPr>
          </w:p>
        </w:tc>
        <w:tc>
          <w:tcPr>
            <w:tcW w:w="0" w:type="auto"/>
          </w:tcPr>
          <w:p w:rsidR="002C481E" w:rsidRDefault="002C481E" w:rsidP="00DB365B">
            <w:pPr>
              <w:pStyle w:val="TableText"/>
              <w:cnfStyle w:val="010000000000" w:firstRow="0" w:lastRow="1" w:firstColumn="0" w:lastColumn="0" w:oddVBand="0" w:evenVBand="0" w:oddHBand="0" w:evenHBand="0" w:firstRowFirstColumn="0" w:firstRowLastColumn="0" w:lastRowFirstColumn="0" w:lastRowLastColumn="0"/>
            </w:pPr>
          </w:p>
        </w:tc>
        <w:tc>
          <w:tcPr>
            <w:tcW w:w="0" w:type="auto"/>
          </w:tcPr>
          <w:p w:rsidR="002C481E" w:rsidRDefault="002C481E" w:rsidP="00DB365B">
            <w:pPr>
              <w:pStyle w:val="TableText"/>
              <w:cnfStyle w:val="010000000000" w:firstRow="0" w:lastRow="1" w:firstColumn="0" w:lastColumn="0" w:oddVBand="0" w:evenVBand="0" w:oddHBand="0" w:evenHBand="0" w:firstRowFirstColumn="0" w:firstRowLastColumn="0" w:lastRowFirstColumn="0" w:lastRowLastColumn="0"/>
            </w:pPr>
            <w:r>
              <w:t>3.58</w:t>
            </w:r>
          </w:p>
        </w:tc>
        <w:tc>
          <w:tcPr>
            <w:tcW w:w="0" w:type="auto"/>
          </w:tcPr>
          <w:p w:rsidR="002C481E" w:rsidRDefault="002C481E" w:rsidP="00DB365B">
            <w:pPr>
              <w:pStyle w:val="TableText"/>
              <w:cnfStyle w:val="010000000000" w:firstRow="0" w:lastRow="1" w:firstColumn="0" w:lastColumn="0" w:oddVBand="0" w:evenVBand="0" w:oddHBand="0" w:evenHBand="0" w:firstRowFirstColumn="0" w:firstRowLastColumn="0" w:lastRowFirstColumn="0" w:lastRowLastColumn="0"/>
            </w:pPr>
          </w:p>
        </w:tc>
      </w:tr>
    </w:tbl>
    <w:p w:rsidR="00DB365B" w:rsidRDefault="00175042" w:rsidP="00175042">
      <w:pPr>
        <w:pStyle w:val="Heading2"/>
      </w:pPr>
      <w:bookmarkStart w:id="68" w:name="_Toc388533410"/>
      <w:r>
        <w:t>Adequacy of Proposed Parking Provision</w:t>
      </w:r>
      <w:bookmarkEnd w:id="68"/>
    </w:p>
    <w:p w:rsidR="00175042" w:rsidRDefault="00175042" w:rsidP="00175042">
      <w:pPr>
        <w:pStyle w:val="BodyText"/>
      </w:pPr>
      <w:r>
        <w:t xml:space="preserve">Based on the case study data detailed above, it has been adopted that the proposed supermarket will generate a demand for parking at a rate of 3.7 spaces per 100 square metres of floor area.  This rate of 3.7 spaces per 100 square metres </w:t>
      </w:r>
      <w:r w:rsidR="00B4565C">
        <w:t xml:space="preserve">is greater than the average </w:t>
      </w:r>
      <w:r w:rsidR="004C7882">
        <w:t xml:space="preserve">peak </w:t>
      </w:r>
      <w:r w:rsidR="00B4565C">
        <w:t xml:space="preserve">demand of 3.58 spaces per 100 square metres </w:t>
      </w:r>
      <w:r>
        <w:t xml:space="preserve">shown in the </w:t>
      </w:r>
      <w:r w:rsidR="004C7882">
        <w:t>case study</w:t>
      </w:r>
      <w:r>
        <w:t xml:space="preserve"> data.</w:t>
      </w:r>
    </w:p>
    <w:p w:rsidR="00175042" w:rsidRDefault="00175042" w:rsidP="00175042">
      <w:pPr>
        <w:pStyle w:val="BodyText"/>
      </w:pPr>
      <w:r>
        <w:t>The proposed car parking provision of 14</w:t>
      </w:r>
      <w:r w:rsidR="0073729E">
        <w:t>6</w:t>
      </w:r>
      <w:r>
        <w:t xml:space="preserve"> spaces exceeds the expected demand of the supermarket (3.7 x </w:t>
      </w:r>
      <w:r w:rsidR="005C68CB">
        <w:t>3</w:t>
      </w:r>
      <w:r w:rsidR="0073729E">
        <w:t>892</w:t>
      </w:r>
      <w:r w:rsidR="00AC34CC">
        <w:t>/100</w:t>
      </w:r>
      <w:r>
        <w:t xml:space="preserve"> = 14</w:t>
      </w:r>
      <w:r w:rsidR="0073729E">
        <w:t>4</w:t>
      </w:r>
      <w:r>
        <w:t xml:space="preserve">) and is therefore considered appropriate.  </w:t>
      </w:r>
    </w:p>
    <w:p w:rsidR="00311F4D" w:rsidRPr="00175042" w:rsidRDefault="00311F4D" w:rsidP="00175042">
      <w:pPr>
        <w:pStyle w:val="BodyText"/>
      </w:pPr>
      <w:r>
        <w:t xml:space="preserve">It is also noted that overflow car parking may be accommodated on-street at the frontage of the site however </w:t>
      </w:r>
      <w:r w:rsidR="00FB44C7">
        <w:t xml:space="preserve">this </w:t>
      </w:r>
      <w:r>
        <w:t xml:space="preserve">is not relied upon for this application.  </w:t>
      </w:r>
      <w:r w:rsidR="00FB44C7">
        <w:t>Furthermore, the car park design is integrated with the existing Aldi car park, however this application does not rely on the availability of the Aldi parking.</w:t>
      </w:r>
    </w:p>
    <w:p w:rsidR="00FD1E97" w:rsidRPr="00FD1E97" w:rsidRDefault="00FD1E97" w:rsidP="00FD1E97">
      <w:pPr>
        <w:pStyle w:val="BodyText"/>
      </w:pPr>
    </w:p>
    <w:p w:rsidR="00EA014E" w:rsidRDefault="00EA014E" w:rsidP="00EA014E">
      <w:pPr>
        <w:pStyle w:val="Heading1"/>
      </w:pPr>
      <w:bookmarkStart w:id="69" w:name="_Toc388533411"/>
      <w:r>
        <w:t>Traffic Considerations</w:t>
      </w:r>
      <w:bookmarkEnd w:id="69"/>
    </w:p>
    <w:p w:rsidR="00EA014E" w:rsidRDefault="00311F4D" w:rsidP="00311F4D">
      <w:pPr>
        <w:pStyle w:val="Heading2"/>
      </w:pPr>
      <w:bookmarkStart w:id="70" w:name="_Toc388533412"/>
      <w:r>
        <w:t>Traffic Generation</w:t>
      </w:r>
      <w:bookmarkEnd w:id="70"/>
    </w:p>
    <w:p w:rsidR="00311F4D" w:rsidRDefault="00B4565C" w:rsidP="00311F4D">
      <w:pPr>
        <w:pStyle w:val="BodyText"/>
      </w:pPr>
      <w:r>
        <w:t>The impact of shopping centre traffic on the adjacent road network is usually most critical during the evening commuter peak period when shopping centre traffic combines with commuter traffic to produce the greatest volume on the surrounding road network.</w:t>
      </w:r>
    </w:p>
    <w:p w:rsidR="00B4565C" w:rsidRDefault="00B4565C" w:rsidP="00311F4D">
      <w:pPr>
        <w:pStyle w:val="BodyText"/>
      </w:pPr>
      <w:r>
        <w:t xml:space="preserve">Based on case study data held by Cardno, and for the </w:t>
      </w:r>
      <w:r w:rsidR="004C7882">
        <w:t>purpose</w:t>
      </w:r>
      <w:r>
        <w:t xml:space="preserve"> of this assessment, it has been </w:t>
      </w:r>
      <w:r w:rsidR="004C7882">
        <w:t xml:space="preserve">adopted </w:t>
      </w:r>
      <w:r>
        <w:t>that the supermarket</w:t>
      </w:r>
      <w:r w:rsidR="00B71519">
        <w:t xml:space="preserve"> will generate traffic during the afternoon peak at a rate of 11 vehicle movements per 100 square metres.  Traffic is generally evenly distributed between inbound and outbound traffic during the afternoon peak.</w:t>
      </w:r>
    </w:p>
    <w:p w:rsidR="00B71519" w:rsidRDefault="00B71519" w:rsidP="00311F4D">
      <w:pPr>
        <w:pStyle w:val="BodyText"/>
      </w:pPr>
      <w:r>
        <w:t xml:space="preserve">The proposed supermarket with floor area of </w:t>
      </w:r>
      <w:r w:rsidR="005C68CB">
        <w:t>3,8</w:t>
      </w:r>
      <w:r w:rsidR="0073729E">
        <w:t>92</w:t>
      </w:r>
      <w:r>
        <w:t xml:space="preserve"> square metres is therefore anticipated to generate 42</w:t>
      </w:r>
      <w:r w:rsidR="0073729E">
        <w:t>8</w:t>
      </w:r>
      <w:r>
        <w:t xml:space="preserve"> traffic movements, consisting of 21</w:t>
      </w:r>
      <w:r w:rsidR="0073729E">
        <w:t>4</w:t>
      </w:r>
      <w:r>
        <w:t xml:space="preserve"> inbound and 21</w:t>
      </w:r>
      <w:r w:rsidR="0073729E">
        <w:t>4</w:t>
      </w:r>
      <w:r>
        <w:t xml:space="preserve"> outbound movements.  </w:t>
      </w:r>
    </w:p>
    <w:p w:rsidR="00145622" w:rsidRDefault="00145622" w:rsidP="00145622">
      <w:pPr>
        <w:pStyle w:val="Heading2"/>
      </w:pPr>
      <w:bookmarkStart w:id="71" w:name="_Toc388533413"/>
      <w:r>
        <w:t>Traffic Distribution</w:t>
      </w:r>
      <w:bookmarkEnd w:id="71"/>
    </w:p>
    <w:p w:rsidR="00145622" w:rsidRDefault="00145622" w:rsidP="00145622">
      <w:pPr>
        <w:pStyle w:val="BodyText"/>
      </w:pPr>
      <w:r>
        <w:t>Given the sites location with regard to the surrounding Drysdale area it is considered that traffic will be distributed as follows:</w:t>
      </w:r>
    </w:p>
    <w:p w:rsidR="00145622" w:rsidRDefault="00145622" w:rsidP="00145622">
      <w:pPr>
        <w:pStyle w:val="ListBullet"/>
      </w:pPr>
      <w:r>
        <w:t>Murradoc Road – East</w:t>
      </w:r>
      <w:r>
        <w:tab/>
        <w:t>30%</w:t>
      </w:r>
    </w:p>
    <w:p w:rsidR="00145622" w:rsidRDefault="00145622" w:rsidP="00145622">
      <w:pPr>
        <w:pStyle w:val="ListBullet"/>
      </w:pPr>
      <w:r>
        <w:t xml:space="preserve">Murradoc Road – West </w:t>
      </w:r>
      <w:r>
        <w:tab/>
        <w:t>70%</w:t>
      </w:r>
    </w:p>
    <w:p w:rsidR="00145622" w:rsidRDefault="00145622" w:rsidP="00145622">
      <w:pPr>
        <w:pStyle w:val="ListBullet"/>
        <w:numPr>
          <w:ilvl w:val="1"/>
          <w:numId w:val="9"/>
        </w:numPr>
      </w:pPr>
      <w:r>
        <w:t>Collins Street – North</w:t>
      </w:r>
      <w:r>
        <w:tab/>
      </w:r>
      <w:r>
        <w:tab/>
        <w:t>14%</w:t>
      </w:r>
    </w:p>
    <w:p w:rsidR="00145622" w:rsidRDefault="00145622" w:rsidP="00145622">
      <w:pPr>
        <w:pStyle w:val="ListBullet"/>
        <w:numPr>
          <w:ilvl w:val="1"/>
          <w:numId w:val="9"/>
        </w:numPr>
      </w:pPr>
      <w:r>
        <w:t xml:space="preserve">Clifton Springs Road – West </w:t>
      </w:r>
      <w:r>
        <w:tab/>
        <w:t>14%</w:t>
      </w:r>
    </w:p>
    <w:p w:rsidR="00145622" w:rsidRDefault="00145622" w:rsidP="00145622">
      <w:pPr>
        <w:pStyle w:val="ListBullet"/>
        <w:numPr>
          <w:ilvl w:val="1"/>
          <w:numId w:val="9"/>
        </w:numPr>
      </w:pPr>
      <w:r>
        <w:t>High Street – South</w:t>
      </w:r>
      <w:r>
        <w:tab/>
      </w:r>
      <w:r>
        <w:tab/>
        <w:t>42%</w:t>
      </w:r>
    </w:p>
    <w:p w:rsidR="0051580A" w:rsidRDefault="00AC34CC" w:rsidP="00145622">
      <w:pPr>
        <w:pStyle w:val="BodyText"/>
      </w:pPr>
      <w:r>
        <w:t xml:space="preserve">Vehicle movements to and from the site will be predominantly made via either the proposed new access or the shared access point on the ALDI site.  For the </w:t>
      </w:r>
      <w:r w:rsidR="004C7882">
        <w:t>purpose</w:t>
      </w:r>
      <w:r>
        <w:t xml:space="preserve"> of this assessment it has been adopted that 2/3rds of the traffic to/from the east will use the proposed new access with 1/3rd to use the ALDI access, while 2/3rds of the traffic to/from the west will use the ALDI access with 1/3rd to use the proposed new access.</w:t>
      </w:r>
    </w:p>
    <w:p w:rsidR="00145622" w:rsidRPr="004C7882" w:rsidRDefault="00145622" w:rsidP="004C7882">
      <w:pPr>
        <w:pStyle w:val="BodyText"/>
      </w:pPr>
      <w:r>
        <w:lastRenderedPageBreak/>
        <w:t xml:space="preserve">Based on this traffic distribution, the </w:t>
      </w:r>
      <w:r w:rsidR="004C7882">
        <w:t xml:space="preserve">anticipated </w:t>
      </w:r>
      <w:r>
        <w:t xml:space="preserve">traffic generated by the site during the PM peak period is shown in </w:t>
      </w:r>
      <w:r>
        <w:fldChar w:fldCharType="begin"/>
      </w:r>
      <w:r>
        <w:instrText xml:space="preserve"> REF _Ref356806709 \r \h </w:instrText>
      </w:r>
      <w:r>
        <w:fldChar w:fldCharType="separate"/>
      </w:r>
      <w:r w:rsidR="000E2BF2">
        <w:t>Figure 8-1</w:t>
      </w:r>
      <w:r>
        <w:fldChar w:fldCharType="end"/>
      </w:r>
      <w:r w:rsidR="004C7882">
        <w:t>.</w:t>
      </w:r>
    </w:p>
    <w:p w:rsidR="00145622" w:rsidRDefault="004C7882" w:rsidP="00145622">
      <w:pPr>
        <w:pStyle w:val="FigureCaption"/>
      </w:pPr>
      <w:bookmarkStart w:id="72" w:name="_Ref356806709"/>
      <w:bookmarkStart w:id="73" w:name="_Toc388533422"/>
      <w:r>
        <w:t xml:space="preserve">Anticipated </w:t>
      </w:r>
      <w:r w:rsidR="00145622">
        <w:t>Development Generated PM Peak Hour Volumes</w:t>
      </w:r>
      <w:bookmarkEnd w:id="72"/>
      <w:bookmarkEnd w:id="73"/>
    </w:p>
    <w:p w:rsidR="00145622" w:rsidRDefault="008D2DF8" w:rsidP="00145622">
      <w:pPr>
        <w:pStyle w:val="BodyText"/>
      </w:pPr>
      <w:r w:rsidRPr="008D2DF8">
        <w:rPr>
          <w:noProof/>
        </w:rPr>
        <w:drawing>
          <wp:inline distT="0" distB="0" distL="0" distR="0" wp14:anchorId="562DDC6F" wp14:editId="386E5F2C">
            <wp:extent cx="6120130" cy="2561742"/>
            <wp:effectExtent l="19050" t="19050" r="1397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561742"/>
                    </a:xfrm>
                    <a:prstGeom prst="rect">
                      <a:avLst/>
                    </a:prstGeom>
                    <a:noFill/>
                    <a:ln>
                      <a:solidFill>
                        <a:schemeClr val="tx1"/>
                      </a:solidFill>
                    </a:ln>
                  </pic:spPr>
                </pic:pic>
              </a:graphicData>
            </a:graphic>
          </wp:inline>
        </w:drawing>
      </w:r>
    </w:p>
    <w:p w:rsidR="00145622" w:rsidRDefault="00145622" w:rsidP="00145622">
      <w:pPr>
        <w:pStyle w:val="Heading2"/>
      </w:pPr>
      <w:bookmarkStart w:id="74" w:name="_Toc388533414"/>
      <w:r>
        <w:t>Traffic Impact</w:t>
      </w:r>
      <w:bookmarkEnd w:id="74"/>
    </w:p>
    <w:p w:rsidR="004459FC" w:rsidRDefault="004459FC" w:rsidP="004459FC">
      <w:pPr>
        <w:pStyle w:val="BodyText"/>
      </w:pPr>
      <w:r>
        <w:t>The traffic movements generated b</w:t>
      </w:r>
      <w:r w:rsidR="00D53FC0">
        <w:t>y</w:t>
      </w:r>
      <w:r>
        <w:t xml:space="preserve"> the site, detailed above, indicate that the peak movement will be the right turn into the ALDI access from Murradoc Road and the left turn from the ALDI access onto Murradoc Road.  These two manoeuvres a</w:t>
      </w:r>
      <w:r w:rsidR="004C7882">
        <w:t>re</w:t>
      </w:r>
      <w:r>
        <w:t xml:space="preserve"> both expected to generate </w:t>
      </w:r>
      <w:r w:rsidR="008D2DF8">
        <w:t xml:space="preserve">100 </w:t>
      </w:r>
      <w:r>
        <w:t xml:space="preserve">vehicle movements each.  This level of traffic generation equates to an average of just over 3 vehicle movements every 2 minutes during the PM peak hour period.  This level of traffic generation is considered to be low in traffic engineering terms </w:t>
      </w:r>
      <w:r w:rsidR="004C7882">
        <w:t xml:space="preserve">and is expected to have no significant effect on traffic conditions.  </w:t>
      </w:r>
    </w:p>
    <w:p w:rsidR="004459FC" w:rsidRPr="004459FC" w:rsidRDefault="004459FC" w:rsidP="004459FC">
      <w:pPr>
        <w:pStyle w:val="Heading3"/>
      </w:pPr>
      <w:bookmarkStart w:id="75" w:name="_Toc388533415"/>
      <w:r>
        <w:t>Intersection Analysis</w:t>
      </w:r>
      <w:bookmarkEnd w:id="75"/>
    </w:p>
    <w:p w:rsidR="00145622" w:rsidRDefault="00145622" w:rsidP="00145622">
      <w:pPr>
        <w:pStyle w:val="BodyText"/>
      </w:pPr>
      <w:r>
        <w:t>Considering the expected traffic generation and distribution by the proposed development, the future operation of the intersection between Murradoc Road, Collins Street, Clifton Springs Road and High Street was analysed using SIDRA Intersection.</w:t>
      </w:r>
    </w:p>
    <w:p w:rsidR="00145622" w:rsidRDefault="00145622" w:rsidP="00145622">
      <w:pPr>
        <w:pStyle w:val="BodyText"/>
      </w:pPr>
      <w:r>
        <w:t xml:space="preserve">The results of the SIDRA Intersection analysis are summarised in </w:t>
      </w:r>
      <w:r w:rsidR="00B65749">
        <w:fldChar w:fldCharType="begin"/>
      </w:r>
      <w:r w:rsidR="00B65749">
        <w:instrText xml:space="preserve"> REF _Ref356809443 \r \h </w:instrText>
      </w:r>
      <w:r w:rsidR="00B65749">
        <w:fldChar w:fldCharType="separate"/>
      </w:r>
      <w:r w:rsidR="000E2BF2">
        <w:t>Table 8-1</w:t>
      </w:r>
      <w:r w:rsidR="00B65749">
        <w:fldChar w:fldCharType="end"/>
      </w:r>
      <w:r w:rsidR="00B65749">
        <w:t>.</w:t>
      </w:r>
    </w:p>
    <w:p w:rsidR="00B65749" w:rsidRDefault="00B65749" w:rsidP="00B65749">
      <w:pPr>
        <w:pStyle w:val="TableCaption"/>
      </w:pPr>
      <w:bookmarkStart w:id="76" w:name="_Ref356809443"/>
      <w:bookmarkStart w:id="77" w:name="_Toc359420617"/>
      <w:r>
        <w:t>SIDRA Intersection Analysis Summary</w:t>
      </w:r>
      <w:bookmarkEnd w:id="76"/>
      <w:bookmarkEnd w:id="77"/>
    </w:p>
    <w:tbl>
      <w:tblPr>
        <w:tblStyle w:val="TaupeTable"/>
        <w:tblW w:w="0" w:type="auto"/>
        <w:tblLook w:val="06E0" w:firstRow="1" w:lastRow="1" w:firstColumn="1" w:lastColumn="0" w:noHBand="1" w:noVBand="1"/>
      </w:tblPr>
      <w:tblGrid>
        <w:gridCol w:w="555"/>
        <w:gridCol w:w="2006"/>
        <w:gridCol w:w="917"/>
        <w:gridCol w:w="1080"/>
        <w:gridCol w:w="1027"/>
        <w:gridCol w:w="776"/>
        <w:gridCol w:w="1203"/>
        <w:gridCol w:w="1275"/>
      </w:tblGrid>
      <w:tr w:rsidR="00674DCD" w:rsidRPr="00C271C1" w:rsidTr="000C5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74DCD" w:rsidRPr="00C271C1" w:rsidRDefault="00674DCD" w:rsidP="00674DCD">
            <w:pPr>
              <w:pStyle w:val="TableText"/>
            </w:pPr>
          </w:p>
        </w:tc>
        <w:tc>
          <w:tcPr>
            <w:tcW w:w="0" w:type="auto"/>
          </w:tcPr>
          <w:p w:rsidR="00674DCD" w:rsidRPr="00C271C1" w:rsidRDefault="00674DCD" w:rsidP="00674DCD">
            <w:pPr>
              <w:pStyle w:val="TableText"/>
              <w:cnfStyle w:val="100000000000" w:firstRow="1" w:lastRow="0" w:firstColumn="0" w:lastColumn="0" w:oddVBand="0" w:evenVBand="0" w:oddHBand="0" w:evenHBand="0" w:firstRowFirstColumn="0" w:firstRowLastColumn="0" w:lastRowFirstColumn="0" w:lastRowLastColumn="0"/>
            </w:pPr>
            <w:r w:rsidRPr="00C271C1">
              <w:t>Approach</w:t>
            </w:r>
          </w:p>
        </w:tc>
        <w:tc>
          <w:tcPr>
            <w:tcW w:w="0" w:type="auto"/>
          </w:tcPr>
          <w:p w:rsidR="00674DCD" w:rsidRPr="00C271C1" w:rsidRDefault="00674DCD" w:rsidP="00674DCD">
            <w:pPr>
              <w:pStyle w:val="TableText"/>
              <w:cnfStyle w:val="100000000000" w:firstRow="1" w:lastRow="0" w:firstColumn="0" w:lastColumn="0" w:oddVBand="0" w:evenVBand="0" w:oddHBand="0" w:evenHBand="0" w:firstRowFirstColumn="0" w:firstRowLastColumn="0" w:lastRowFirstColumn="0" w:lastRowLastColumn="0"/>
            </w:pPr>
            <w:r>
              <w:t>Existing</w:t>
            </w:r>
          </w:p>
        </w:tc>
        <w:tc>
          <w:tcPr>
            <w:tcW w:w="0" w:type="auto"/>
          </w:tcPr>
          <w:p w:rsidR="00674DCD" w:rsidRPr="00C271C1" w:rsidRDefault="00674DCD" w:rsidP="00674DCD">
            <w:pPr>
              <w:pStyle w:val="TableText"/>
              <w:cnfStyle w:val="100000000000" w:firstRow="1" w:lastRow="0" w:firstColumn="0" w:lastColumn="0" w:oddVBand="0" w:evenVBand="0" w:oddHBand="0" w:evenHBand="0" w:firstRowFirstColumn="0" w:firstRowLastColumn="0" w:lastRowFirstColumn="0" w:lastRowLastColumn="0"/>
            </w:pPr>
          </w:p>
        </w:tc>
        <w:tc>
          <w:tcPr>
            <w:tcW w:w="0" w:type="auto"/>
          </w:tcPr>
          <w:p w:rsidR="00674DCD" w:rsidRPr="00C271C1" w:rsidRDefault="00674DCD" w:rsidP="00674DCD">
            <w:pPr>
              <w:pStyle w:val="TableText"/>
              <w:cnfStyle w:val="100000000000" w:firstRow="1" w:lastRow="0" w:firstColumn="0" w:lastColumn="0" w:oddVBand="0" w:evenVBand="0" w:oddHBand="0" w:evenHBand="0" w:firstRowFirstColumn="0" w:firstRowLastColumn="0" w:lastRowFirstColumn="0" w:lastRowLastColumn="0"/>
            </w:pPr>
          </w:p>
        </w:tc>
        <w:tc>
          <w:tcPr>
            <w:tcW w:w="0" w:type="auto"/>
          </w:tcPr>
          <w:p w:rsidR="00674DCD" w:rsidRPr="00C271C1" w:rsidRDefault="00674DCD" w:rsidP="00674DCD">
            <w:pPr>
              <w:pStyle w:val="TableText"/>
              <w:cnfStyle w:val="100000000000" w:firstRow="1" w:lastRow="0" w:firstColumn="0" w:lastColumn="0" w:oddVBand="0" w:evenVBand="0" w:oddHBand="0" w:evenHBand="0" w:firstRowFirstColumn="0" w:firstRowLastColumn="0" w:lastRowFirstColumn="0" w:lastRowLastColumn="0"/>
            </w:pPr>
            <w:r>
              <w:t>Future</w:t>
            </w:r>
          </w:p>
        </w:tc>
        <w:tc>
          <w:tcPr>
            <w:tcW w:w="1203" w:type="dxa"/>
          </w:tcPr>
          <w:p w:rsidR="00674DCD" w:rsidRPr="00C271C1" w:rsidRDefault="00674DCD" w:rsidP="00674DCD">
            <w:pPr>
              <w:pStyle w:val="TableText"/>
              <w:cnfStyle w:val="100000000000" w:firstRow="1" w:lastRow="0" w:firstColumn="0" w:lastColumn="0" w:oddVBand="0" w:evenVBand="0" w:oddHBand="0" w:evenHBand="0" w:firstRowFirstColumn="0" w:firstRowLastColumn="0" w:lastRowFirstColumn="0" w:lastRowLastColumn="0"/>
            </w:pPr>
          </w:p>
        </w:tc>
        <w:tc>
          <w:tcPr>
            <w:tcW w:w="1275" w:type="dxa"/>
          </w:tcPr>
          <w:p w:rsidR="00674DCD" w:rsidRPr="00C271C1" w:rsidRDefault="00674DCD" w:rsidP="00674DCD">
            <w:pPr>
              <w:pStyle w:val="TableText"/>
              <w:cnfStyle w:val="100000000000" w:firstRow="1" w:lastRow="0" w:firstColumn="0" w:lastColumn="0" w:oddVBand="0" w:evenVBand="0" w:oddHBand="0" w:evenHBand="0" w:firstRowFirstColumn="0" w:firstRowLastColumn="0" w:lastRowFirstColumn="0" w:lastRowLastColumn="0"/>
            </w:pPr>
          </w:p>
        </w:tc>
      </w:tr>
      <w:tr w:rsidR="00674DCD" w:rsidRPr="00C271C1" w:rsidTr="000C5291">
        <w:tc>
          <w:tcPr>
            <w:cnfStyle w:val="001000000000" w:firstRow="0" w:lastRow="0" w:firstColumn="1" w:lastColumn="0" w:oddVBand="0" w:evenVBand="0" w:oddHBand="0" w:evenHBand="0" w:firstRowFirstColumn="0" w:firstRowLastColumn="0" w:lastRowFirstColumn="0" w:lastRowLastColumn="0"/>
            <w:tcW w:w="0" w:type="auto"/>
            <w:shd w:val="clear" w:color="auto" w:fill="988F86" w:themeFill="accent3"/>
          </w:tcPr>
          <w:p w:rsidR="00674DCD" w:rsidRPr="00674DCD" w:rsidRDefault="00674DCD" w:rsidP="00674DCD">
            <w:pPr>
              <w:pStyle w:val="TableText"/>
              <w:rPr>
                <w:color w:val="FFFFFF" w:themeColor="background1"/>
              </w:rPr>
            </w:pPr>
          </w:p>
        </w:tc>
        <w:tc>
          <w:tcPr>
            <w:tcW w:w="0" w:type="auto"/>
            <w:shd w:val="clear" w:color="auto" w:fill="988F86" w:themeFill="accent3"/>
          </w:tcPr>
          <w:p w:rsidR="00674DCD" w:rsidRPr="00674DCD" w:rsidRDefault="00674DCD" w:rsidP="00674DCD">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0" w:type="auto"/>
            <w:shd w:val="clear" w:color="auto" w:fill="988F86" w:themeFill="accent3"/>
          </w:tcPr>
          <w:p w:rsidR="00674DCD" w:rsidRPr="00674DCD" w:rsidRDefault="00674DCD" w:rsidP="00674DCD">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674DCD">
              <w:rPr>
                <w:b/>
                <w:color w:val="FFFFFF" w:themeColor="background1"/>
              </w:rPr>
              <w:t>D.O.S.</w:t>
            </w:r>
          </w:p>
        </w:tc>
        <w:tc>
          <w:tcPr>
            <w:tcW w:w="0" w:type="auto"/>
            <w:shd w:val="clear" w:color="auto" w:fill="988F86" w:themeFill="accent3"/>
          </w:tcPr>
          <w:p w:rsidR="00674DCD" w:rsidRPr="00674DCD" w:rsidRDefault="00674DCD" w:rsidP="00674DCD">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674DCD">
              <w:rPr>
                <w:b/>
                <w:color w:val="FFFFFF" w:themeColor="background1"/>
              </w:rPr>
              <w:t>95</w:t>
            </w:r>
            <w:r w:rsidRPr="00674DCD">
              <w:rPr>
                <w:b/>
                <w:color w:val="FFFFFF" w:themeColor="background1"/>
                <w:vertAlign w:val="superscript"/>
              </w:rPr>
              <w:t>th</w:t>
            </w:r>
            <w:r w:rsidRPr="00674DCD">
              <w:rPr>
                <w:b/>
                <w:color w:val="FFFFFF" w:themeColor="background1"/>
              </w:rPr>
              <w:t>%ile Q</w:t>
            </w:r>
          </w:p>
        </w:tc>
        <w:tc>
          <w:tcPr>
            <w:tcW w:w="0" w:type="auto"/>
            <w:shd w:val="clear" w:color="auto" w:fill="988F86" w:themeFill="accent3"/>
          </w:tcPr>
          <w:p w:rsidR="00674DCD" w:rsidRPr="00674DCD" w:rsidRDefault="00674DCD" w:rsidP="00674DCD">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674DCD">
              <w:rPr>
                <w:b/>
                <w:color w:val="FFFFFF" w:themeColor="background1"/>
              </w:rPr>
              <w:t>Av. Delay</w:t>
            </w:r>
          </w:p>
        </w:tc>
        <w:tc>
          <w:tcPr>
            <w:tcW w:w="0" w:type="auto"/>
            <w:shd w:val="clear" w:color="auto" w:fill="988F86" w:themeFill="accent3"/>
          </w:tcPr>
          <w:p w:rsidR="00674DCD" w:rsidRPr="00674DCD" w:rsidRDefault="00674DCD" w:rsidP="00674DCD">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674DCD">
              <w:rPr>
                <w:b/>
                <w:color w:val="FFFFFF" w:themeColor="background1"/>
              </w:rPr>
              <w:t>D.O.S.</w:t>
            </w:r>
          </w:p>
        </w:tc>
        <w:tc>
          <w:tcPr>
            <w:tcW w:w="1203" w:type="dxa"/>
            <w:shd w:val="clear" w:color="auto" w:fill="988F86" w:themeFill="accent3"/>
          </w:tcPr>
          <w:p w:rsidR="00674DCD" w:rsidRPr="00674DCD" w:rsidRDefault="00674DCD" w:rsidP="00674DCD">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674DCD">
              <w:rPr>
                <w:b/>
                <w:color w:val="FFFFFF" w:themeColor="background1"/>
              </w:rPr>
              <w:t>95</w:t>
            </w:r>
            <w:r w:rsidRPr="00674DCD">
              <w:rPr>
                <w:b/>
                <w:color w:val="FFFFFF" w:themeColor="background1"/>
                <w:vertAlign w:val="superscript"/>
              </w:rPr>
              <w:t>th</w:t>
            </w:r>
            <w:r w:rsidRPr="00674DCD">
              <w:rPr>
                <w:b/>
                <w:color w:val="FFFFFF" w:themeColor="background1"/>
              </w:rPr>
              <w:t>%ile Q</w:t>
            </w:r>
          </w:p>
        </w:tc>
        <w:tc>
          <w:tcPr>
            <w:tcW w:w="1275" w:type="dxa"/>
            <w:shd w:val="clear" w:color="auto" w:fill="988F86" w:themeFill="accent3"/>
          </w:tcPr>
          <w:p w:rsidR="00674DCD" w:rsidRPr="00674DCD" w:rsidRDefault="00674DCD" w:rsidP="00674DCD">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674DCD">
              <w:rPr>
                <w:b/>
                <w:color w:val="FFFFFF" w:themeColor="background1"/>
              </w:rPr>
              <w:t>Av. Delay</w:t>
            </w:r>
          </w:p>
        </w:tc>
      </w:tr>
      <w:tr w:rsidR="008D2DF8" w:rsidTr="000C5291">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rsidR="008D2DF8" w:rsidRPr="00C271C1" w:rsidRDefault="008D2DF8" w:rsidP="00674DCD">
            <w:pPr>
              <w:pStyle w:val="TableText"/>
              <w:ind w:left="113" w:right="113"/>
            </w:pPr>
            <w:r>
              <w:t>P</w:t>
            </w:r>
            <w:r w:rsidRPr="00C271C1">
              <w:t>M Peak</w:t>
            </w:r>
          </w:p>
        </w:tc>
        <w:tc>
          <w:tcPr>
            <w:tcW w:w="0" w:type="auto"/>
          </w:tcPr>
          <w:p w:rsidR="008D2DF8" w:rsidRDefault="008D2DF8" w:rsidP="00674DCD">
            <w:pPr>
              <w:pStyle w:val="TableText"/>
              <w:cnfStyle w:val="000000000000" w:firstRow="0" w:lastRow="0" w:firstColumn="0" w:lastColumn="0" w:oddVBand="0" w:evenVBand="0" w:oddHBand="0" w:evenHBand="0" w:firstRowFirstColumn="0" w:firstRowLastColumn="0" w:lastRowFirstColumn="0" w:lastRowLastColumn="0"/>
              <w:rPr>
                <w:rFonts w:cs="Arial"/>
                <w:b/>
                <w:bCs/>
                <w:szCs w:val="18"/>
              </w:rPr>
            </w:pPr>
            <w:r>
              <w:rPr>
                <w:rFonts w:cs="Arial"/>
                <w:b/>
                <w:bCs/>
                <w:szCs w:val="18"/>
              </w:rPr>
              <w:t>Collins Street</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0.299</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14.5 m</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8.4 sec</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0.336</w:t>
            </w:r>
          </w:p>
        </w:tc>
        <w:tc>
          <w:tcPr>
            <w:tcW w:w="1203" w:type="dxa"/>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18.2 m</w:t>
            </w:r>
          </w:p>
        </w:tc>
        <w:tc>
          <w:tcPr>
            <w:tcW w:w="1275" w:type="dxa"/>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9.3 sec</w:t>
            </w:r>
          </w:p>
        </w:tc>
      </w:tr>
      <w:tr w:rsidR="008D2DF8" w:rsidTr="000C5291">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8D2DF8" w:rsidRPr="00C271C1" w:rsidRDefault="008D2DF8" w:rsidP="00674DCD">
            <w:pPr>
              <w:pStyle w:val="TableText"/>
            </w:pPr>
          </w:p>
        </w:tc>
        <w:tc>
          <w:tcPr>
            <w:tcW w:w="0" w:type="auto"/>
          </w:tcPr>
          <w:p w:rsidR="008D2DF8" w:rsidRDefault="008D2DF8" w:rsidP="00674DCD">
            <w:pPr>
              <w:pStyle w:val="TableText"/>
              <w:cnfStyle w:val="000000000000" w:firstRow="0" w:lastRow="0" w:firstColumn="0" w:lastColumn="0" w:oddVBand="0" w:evenVBand="0" w:oddHBand="0" w:evenHBand="0" w:firstRowFirstColumn="0" w:firstRowLastColumn="0" w:lastRowFirstColumn="0" w:lastRowLastColumn="0"/>
              <w:rPr>
                <w:rFonts w:cs="Arial"/>
                <w:b/>
                <w:bCs/>
                <w:szCs w:val="18"/>
              </w:rPr>
            </w:pPr>
            <w:r>
              <w:rPr>
                <w:rFonts w:cs="Arial"/>
                <w:b/>
                <w:bCs/>
                <w:szCs w:val="18"/>
              </w:rPr>
              <w:t>Clifton Springs Road</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0.377</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19.5 m</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13.2 sec</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0.524</w:t>
            </w:r>
          </w:p>
        </w:tc>
        <w:tc>
          <w:tcPr>
            <w:tcW w:w="1203" w:type="dxa"/>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35.3 m</w:t>
            </w:r>
          </w:p>
        </w:tc>
        <w:tc>
          <w:tcPr>
            <w:tcW w:w="1275" w:type="dxa"/>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18.8 sec</w:t>
            </w:r>
          </w:p>
        </w:tc>
      </w:tr>
      <w:tr w:rsidR="008D2DF8" w:rsidTr="000C5291">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8D2DF8" w:rsidRPr="00C271C1" w:rsidRDefault="008D2DF8" w:rsidP="00674DCD">
            <w:pPr>
              <w:pStyle w:val="TableText"/>
            </w:pPr>
          </w:p>
        </w:tc>
        <w:tc>
          <w:tcPr>
            <w:tcW w:w="0" w:type="auto"/>
          </w:tcPr>
          <w:p w:rsidR="008D2DF8" w:rsidRDefault="008D2DF8" w:rsidP="00674DCD">
            <w:pPr>
              <w:pStyle w:val="TableText"/>
              <w:cnfStyle w:val="000000000000" w:firstRow="0" w:lastRow="0" w:firstColumn="0" w:lastColumn="0" w:oddVBand="0" w:evenVBand="0" w:oddHBand="0" w:evenHBand="0" w:firstRowFirstColumn="0" w:firstRowLastColumn="0" w:lastRowFirstColumn="0" w:lastRowLastColumn="0"/>
              <w:rPr>
                <w:rFonts w:cs="Arial"/>
                <w:b/>
                <w:bCs/>
                <w:szCs w:val="18"/>
              </w:rPr>
            </w:pPr>
            <w:r>
              <w:rPr>
                <w:rFonts w:cs="Arial"/>
                <w:b/>
                <w:bCs/>
                <w:szCs w:val="18"/>
              </w:rPr>
              <w:t>High Street</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0.538</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32.2 m</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8.8 sec</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0.637</w:t>
            </w:r>
          </w:p>
        </w:tc>
        <w:tc>
          <w:tcPr>
            <w:tcW w:w="1203" w:type="dxa"/>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45.4 m</w:t>
            </w:r>
          </w:p>
        </w:tc>
        <w:tc>
          <w:tcPr>
            <w:tcW w:w="1275" w:type="dxa"/>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9.9 sec</w:t>
            </w:r>
          </w:p>
        </w:tc>
      </w:tr>
      <w:tr w:rsidR="008D2DF8" w:rsidTr="000C5291">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8D2DF8" w:rsidRPr="00C271C1" w:rsidRDefault="008D2DF8" w:rsidP="00674DCD">
            <w:pPr>
              <w:pStyle w:val="TableText"/>
            </w:pPr>
          </w:p>
        </w:tc>
        <w:tc>
          <w:tcPr>
            <w:tcW w:w="0" w:type="auto"/>
          </w:tcPr>
          <w:p w:rsidR="008D2DF8" w:rsidRDefault="008D2DF8" w:rsidP="00674DCD">
            <w:pPr>
              <w:pStyle w:val="TableText"/>
              <w:cnfStyle w:val="000000000000" w:firstRow="0" w:lastRow="0" w:firstColumn="0" w:lastColumn="0" w:oddVBand="0" w:evenVBand="0" w:oddHBand="0" w:evenHBand="0" w:firstRowFirstColumn="0" w:firstRowLastColumn="0" w:lastRowFirstColumn="0" w:lastRowLastColumn="0"/>
              <w:rPr>
                <w:rFonts w:cs="Arial"/>
                <w:b/>
                <w:bCs/>
                <w:szCs w:val="18"/>
              </w:rPr>
            </w:pPr>
            <w:r>
              <w:rPr>
                <w:rFonts w:cs="Arial"/>
                <w:b/>
                <w:bCs/>
                <w:szCs w:val="18"/>
              </w:rPr>
              <w:t>Murradoc Road</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0.348</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16.5 m</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t>9.2 sec</w:t>
            </w:r>
          </w:p>
        </w:tc>
        <w:tc>
          <w:tcPr>
            <w:tcW w:w="0" w:type="auto"/>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0.512</w:t>
            </w:r>
          </w:p>
        </w:tc>
        <w:tc>
          <w:tcPr>
            <w:tcW w:w="1203" w:type="dxa"/>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30.0 m</w:t>
            </w:r>
          </w:p>
        </w:tc>
        <w:tc>
          <w:tcPr>
            <w:tcW w:w="1275" w:type="dxa"/>
          </w:tcPr>
          <w:p w:rsidR="008D2DF8" w:rsidRDefault="008D2DF8" w:rsidP="004459FC">
            <w:pPr>
              <w:pStyle w:val="TableText"/>
              <w:cnfStyle w:val="000000000000" w:firstRow="0" w:lastRow="0" w:firstColumn="0" w:lastColumn="0" w:oddVBand="0" w:evenVBand="0" w:oddHBand="0" w:evenHBand="0" w:firstRowFirstColumn="0" w:firstRowLastColumn="0" w:lastRowFirstColumn="0" w:lastRowLastColumn="0"/>
            </w:pPr>
            <w:r>
              <w:rPr>
                <w:rFonts w:cs="Arial"/>
                <w:szCs w:val="18"/>
              </w:rPr>
              <w:t>10.1 sec</w:t>
            </w:r>
          </w:p>
        </w:tc>
      </w:tr>
      <w:tr w:rsidR="008D2DF8" w:rsidRPr="00B65749" w:rsidTr="000C529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8D2DF8" w:rsidRPr="00B65749" w:rsidRDefault="008D2DF8" w:rsidP="00B65749">
            <w:pPr>
              <w:pStyle w:val="TableText"/>
              <w:rPr>
                <w:rFonts w:cs="Arial"/>
                <w:bCs/>
                <w:szCs w:val="18"/>
              </w:rPr>
            </w:pPr>
            <w:r w:rsidRPr="00B65749">
              <w:t>Intersection</w:t>
            </w:r>
          </w:p>
        </w:tc>
        <w:tc>
          <w:tcPr>
            <w:tcW w:w="0" w:type="auto"/>
          </w:tcPr>
          <w:p w:rsidR="008D2DF8" w:rsidRDefault="008D2DF8" w:rsidP="004459FC">
            <w:pPr>
              <w:pStyle w:val="TableText"/>
              <w:cnfStyle w:val="010000000000" w:firstRow="0" w:lastRow="1" w:firstColumn="0" w:lastColumn="0" w:oddVBand="0" w:evenVBand="0" w:oddHBand="0" w:evenHBand="0" w:firstRowFirstColumn="0" w:firstRowLastColumn="0" w:lastRowFirstColumn="0" w:lastRowLastColumn="0"/>
              <w:rPr>
                <w:bCs/>
              </w:rPr>
            </w:pPr>
            <w:r>
              <w:rPr>
                <w:bCs/>
              </w:rPr>
              <w:t>0.538</w:t>
            </w:r>
          </w:p>
        </w:tc>
        <w:tc>
          <w:tcPr>
            <w:tcW w:w="0" w:type="auto"/>
          </w:tcPr>
          <w:p w:rsidR="008D2DF8" w:rsidRDefault="008D2DF8" w:rsidP="004459FC">
            <w:pPr>
              <w:pStyle w:val="TableText"/>
              <w:cnfStyle w:val="010000000000" w:firstRow="0" w:lastRow="1" w:firstColumn="0" w:lastColumn="0" w:oddVBand="0" w:evenVBand="0" w:oddHBand="0" w:evenHBand="0" w:firstRowFirstColumn="0" w:firstRowLastColumn="0" w:lastRowFirstColumn="0" w:lastRowLastColumn="0"/>
              <w:rPr>
                <w:bCs/>
              </w:rPr>
            </w:pPr>
            <w:r>
              <w:rPr>
                <w:bCs/>
              </w:rPr>
              <w:t>32.2 m</w:t>
            </w:r>
          </w:p>
        </w:tc>
        <w:tc>
          <w:tcPr>
            <w:tcW w:w="0" w:type="auto"/>
          </w:tcPr>
          <w:p w:rsidR="008D2DF8" w:rsidRDefault="008D2DF8" w:rsidP="004459FC">
            <w:pPr>
              <w:pStyle w:val="TableText"/>
              <w:cnfStyle w:val="010000000000" w:firstRow="0" w:lastRow="1" w:firstColumn="0" w:lastColumn="0" w:oddVBand="0" w:evenVBand="0" w:oddHBand="0" w:evenHBand="0" w:firstRowFirstColumn="0" w:firstRowLastColumn="0" w:lastRowFirstColumn="0" w:lastRowLastColumn="0"/>
              <w:rPr>
                <w:bCs/>
              </w:rPr>
            </w:pPr>
            <w:r>
              <w:rPr>
                <w:bCs/>
              </w:rPr>
              <w:t>9.3 sec</w:t>
            </w:r>
          </w:p>
        </w:tc>
        <w:tc>
          <w:tcPr>
            <w:tcW w:w="0" w:type="auto"/>
          </w:tcPr>
          <w:p w:rsidR="008D2DF8" w:rsidRDefault="008D2DF8" w:rsidP="004459FC">
            <w:pPr>
              <w:pStyle w:val="TableText"/>
              <w:cnfStyle w:val="010000000000" w:firstRow="0" w:lastRow="1" w:firstColumn="0" w:lastColumn="0" w:oddVBand="0" w:evenVBand="0" w:oddHBand="0" w:evenHBand="0" w:firstRowFirstColumn="0" w:firstRowLastColumn="0" w:lastRowFirstColumn="0" w:lastRowLastColumn="0"/>
              <w:rPr>
                <w:bCs/>
              </w:rPr>
            </w:pPr>
            <w:r>
              <w:rPr>
                <w:bCs/>
              </w:rPr>
              <w:t>0.635</w:t>
            </w:r>
          </w:p>
        </w:tc>
        <w:tc>
          <w:tcPr>
            <w:tcW w:w="1203" w:type="dxa"/>
          </w:tcPr>
          <w:p w:rsidR="008D2DF8" w:rsidRDefault="008D2DF8" w:rsidP="004459FC">
            <w:pPr>
              <w:pStyle w:val="TableText"/>
              <w:cnfStyle w:val="010000000000" w:firstRow="0" w:lastRow="1" w:firstColumn="0" w:lastColumn="0" w:oddVBand="0" w:evenVBand="0" w:oddHBand="0" w:evenHBand="0" w:firstRowFirstColumn="0" w:firstRowLastColumn="0" w:lastRowFirstColumn="0" w:lastRowLastColumn="0"/>
              <w:rPr>
                <w:bCs/>
              </w:rPr>
            </w:pPr>
            <w:r>
              <w:rPr>
                <w:rFonts w:cs="Arial"/>
                <w:b w:val="0"/>
                <w:bCs/>
                <w:szCs w:val="18"/>
              </w:rPr>
              <w:t>0.637</w:t>
            </w:r>
          </w:p>
        </w:tc>
        <w:tc>
          <w:tcPr>
            <w:tcW w:w="1275" w:type="dxa"/>
          </w:tcPr>
          <w:p w:rsidR="008D2DF8" w:rsidRDefault="008D2DF8" w:rsidP="004459FC">
            <w:pPr>
              <w:pStyle w:val="TableText"/>
              <w:cnfStyle w:val="010000000000" w:firstRow="0" w:lastRow="1" w:firstColumn="0" w:lastColumn="0" w:oddVBand="0" w:evenVBand="0" w:oddHBand="0" w:evenHBand="0" w:firstRowFirstColumn="0" w:firstRowLastColumn="0" w:lastRowFirstColumn="0" w:lastRowLastColumn="0"/>
              <w:rPr>
                <w:bCs/>
              </w:rPr>
            </w:pPr>
            <w:r>
              <w:rPr>
                <w:rFonts w:cs="Arial"/>
                <w:b w:val="0"/>
                <w:bCs/>
                <w:szCs w:val="18"/>
              </w:rPr>
              <w:t>45.4 m</w:t>
            </w:r>
          </w:p>
        </w:tc>
      </w:tr>
    </w:tbl>
    <w:p w:rsidR="00145622" w:rsidRPr="00145622" w:rsidRDefault="00B65749" w:rsidP="00145622">
      <w:pPr>
        <w:pStyle w:val="BodyText"/>
      </w:pPr>
      <w:r>
        <w:t>The results of the SIDRA Intersection analysis for the future volumes indicate that the intersection will continue to operate within capacity and with a rating of ‘very good’.</w:t>
      </w:r>
    </w:p>
    <w:p w:rsidR="004459FC" w:rsidRDefault="004459FC">
      <w:pPr>
        <w:rPr>
          <w:rFonts w:asciiTheme="majorHAnsi" w:hAnsiTheme="majorHAnsi" w:cs="Arial"/>
          <w:bCs/>
          <w:kern w:val="32"/>
          <w:sz w:val="36"/>
          <w:szCs w:val="32"/>
        </w:rPr>
      </w:pPr>
      <w:r>
        <w:br w:type="page"/>
      </w:r>
    </w:p>
    <w:p w:rsidR="00EA014E" w:rsidRDefault="00EA014E" w:rsidP="00EA014E">
      <w:pPr>
        <w:pStyle w:val="Heading1"/>
      </w:pPr>
      <w:bookmarkStart w:id="78" w:name="_Toc388533416"/>
      <w:r>
        <w:lastRenderedPageBreak/>
        <w:t>Conclusions</w:t>
      </w:r>
      <w:bookmarkEnd w:id="78"/>
    </w:p>
    <w:p w:rsidR="00EA014E" w:rsidRDefault="006A6223" w:rsidP="00EA014E">
      <w:pPr>
        <w:pStyle w:val="BodyText"/>
      </w:pPr>
      <w:r>
        <w:t>Based on the foregoing it is concluded that;</w:t>
      </w:r>
    </w:p>
    <w:p w:rsidR="006A6223" w:rsidRDefault="006A6223" w:rsidP="004C7882">
      <w:pPr>
        <w:pStyle w:val="ListBullet"/>
      </w:pPr>
      <w:r>
        <w:t>It is proposed to develop the site for the purpose of a Coles</w:t>
      </w:r>
      <w:r w:rsidR="00D53FC0">
        <w:t>’</w:t>
      </w:r>
      <w:r>
        <w:t xml:space="preserve"> supermarket with an approximate flo</w:t>
      </w:r>
      <w:r w:rsidR="004C7882">
        <w:t xml:space="preserve">or area of </w:t>
      </w:r>
      <w:r w:rsidR="005C68CB">
        <w:t>3,8</w:t>
      </w:r>
      <w:r w:rsidR="00BB3E21">
        <w:t>92</w:t>
      </w:r>
      <w:r w:rsidR="004C7882">
        <w:t xml:space="preserve"> square metres.  </w:t>
      </w:r>
      <w:r>
        <w:t>The proposal includes an at-grade car park with 14</w:t>
      </w:r>
      <w:r w:rsidR="00BB3E21">
        <w:t>6</w:t>
      </w:r>
      <w:r>
        <w:t xml:space="preserve"> spaces, accessed from Murradoc Road and the adjoining ALDI supermarket site;</w:t>
      </w:r>
    </w:p>
    <w:p w:rsidR="006A6223" w:rsidRDefault="006A6223" w:rsidP="006A6223">
      <w:pPr>
        <w:pStyle w:val="ListBullet"/>
      </w:pPr>
      <w:r>
        <w:t xml:space="preserve">The car park and access arrangements have been assessed </w:t>
      </w:r>
      <w:r w:rsidR="004C7882">
        <w:t>and comply with</w:t>
      </w:r>
      <w:r>
        <w:t xml:space="preserve"> the requirements of the Australian</w:t>
      </w:r>
      <w:r w:rsidR="00AC45FC">
        <w:t xml:space="preserve"> Standards and Greater Geelong Planning Scheme;</w:t>
      </w:r>
    </w:p>
    <w:p w:rsidR="00AC45FC" w:rsidRDefault="00AC45FC" w:rsidP="006A6223">
      <w:pPr>
        <w:pStyle w:val="ListBullet"/>
      </w:pPr>
      <w:r>
        <w:t>The provision of 14</w:t>
      </w:r>
      <w:r w:rsidR="00BB3E21">
        <w:t>6</w:t>
      </w:r>
      <w:r>
        <w:t xml:space="preserve"> parking spaces </w:t>
      </w:r>
      <w:r w:rsidR="004C7882">
        <w:t>accommodates the anticipated peak parking requirements;</w:t>
      </w:r>
    </w:p>
    <w:p w:rsidR="004C7882" w:rsidRPr="00EA014E" w:rsidRDefault="004C7882" w:rsidP="004C7882">
      <w:pPr>
        <w:pStyle w:val="ListBullet"/>
      </w:pPr>
      <w:r>
        <w:t xml:space="preserve">The proposed development is to provide parking for 14 bicycle spaces in accordance with the Greater Geelong Planning Scheme.  </w:t>
      </w:r>
    </w:p>
    <w:p w:rsidR="00AC45FC" w:rsidRDefault="00AC45FC" w:rsidP="006A6223">
      <w:pPr>
        <w:pStyle w:val="ListBullet"/>
      </w:pPr>
      <w:r>
        <w:t xml:space="preserve">The loading area provided </w:t>
      </w:r>
      <w:r w:rsidR="004C7882">
        <w:t>satisfies</w:t>
      </w:r>
      <w:r>
        <w:t xml:space="preserve"> the requirements of Clause 52.07 of the Planning Scheme;</w:t>
      </w:r>
    </w:p>
    <w:p w:rsidR="00BB3E21" w:rsidRDefault="002451D4" w:rsidP="002451D4">
      <w:pPr>
        <w:pStyle w:val="ListBullet"/>
      </w:pPr>
      <w:r>
        <w:t>The level of traffic generated by the proposal</w:t>
      </w:r>
      <w:r w:rsidR="007B6E7A">
        <w:t xml:space="preserve"> is </w:t>
      </w:r>
      <w:r>
        <w:t>considered to be low in traffic engineering terms and is expected to have no significant effect on traffic conditions</w:t>
      </w:r>
      <w:r w:rsidR="00BB3E21">
        <w:t>;</w:t>
      </w:r>
    </w:p>
    <w:p w:rsidR="007F74FB" w:rsidRDefault="00BB3E21" w:rsidP="002451D4">
      <w:pPr>
        <w:pStyle w:val="ListBullet"/>
      </w:pPr>
      <w:r>
        <w:t xml:space="preserve">The SIDRA analysis undertaken indicates that the intersection between Murradoc Road, Collins Street, Clifton Springs Road and High Street will continue to operate well within capacity.  </w:t>
      </w:r>
      <w:r w:rsidR="007F74FB">
        <w:br w:type="page"/>
      </w:r>
    </w:p>
    <w:p w:rsidR="007F74FB" w:rsidRDefault="003F744B" w:rsidP="007F74FB">
      <w:pPr>
        <w:pStyle w:val="ProjectName"/>
        <w:ind w:right="6519"/>
      </w:pPr>
      <w:r>
        <w:lastRenderedPageBreak/>
        <mc:AlternateContent>
          <mc:Choice Requires="wps">
            <w:drawing>
              <wp:anchor distT="0" distB="0" distL="114300" distR="114300" simplePos="0" relativeHeight="251685888" behindDoc="0" locked="0" layoutInCell="1" allowOverlap="1" wp14:anchorId="7D45F472" wp14:editId="7FBFB4F8">
                <wp:simplePos x="0" y="0"/>
                <wp:positionH relativeFrom="page">
                  <wp:posOffset>414655</wp:posOffset>
                </wp:positionH>
                <wp:positionV relativeFrom="page">
                  <wp:posOffset>10143490</wp:posOffset>
                </wp:positionV>
                <wp:extent cx="6900545" cy="478155"/>
                <wp:effectExtent l="0" t="0" r="0" b="0"/>
                <wp:wrapNone/>
                <wp:docPr id="5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054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2.65pt;margin-top:798.7pt;width:543.35pt;height:37.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" stroked="f">
                <w10:wrap anchorx="page" anchory="page"/>
              </v:rect>
            </w:pict>
          </mc:Fallback>
        </mc:AlternateContent>
      </w:r>
      <w:r>
        <mc:AlternateContent>
          <mc:Choice Requires="wps">
            <w:drawing>
              <wp:anchor distT="0" distB="0" distL="114300" distR="114300" simplePos="0" relativeHeight="251686912" behindDoc="0" locked="0" layoutInCell="1" allowOverlap="1" wp14:anchorId="788E7C29" wp14:editId="0D3E2AA8">
                <wp:simplePos x="0" y="0"/>
                <wp:positionH relativeFrom="page">
                  <wp:posOffset>424815</wp:posOffset>
                </wp:positionH>
                <wp:positionV relativeFrom="page">
                  <wp:posOffset>327660</wp:posOffset>
                </wp:positionV>
                <wp:extent cx="6899910" cy="436245"/>
                <wp:effectExtent l="0" t="0" r="0" b="1905"/>
                <wp:wrapNone/>
                <wp:docPr id="5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991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3.45pt;margin-top:25.8pt;width:543.3pt;height:34.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o4fQIAAP0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" stroked="f">
                <w10:wrap anchorx="page" anchory="page"/>
              </v:rect>
            </w:pict>
          </mc:Fallback>
        </mc:AlternateContent>
      </w:r>
      <w:r>
        <mc:AlternateContent>
          <mc:Choice Requires="wps">
            <w:drawing>
              <wp:anchor distT="0" distB="0" distL="114300" distR="114300" simplePos="0" relativeHeight="251693056" behindDoc="0" locked="0" layoutInCell="1" allowOverlap="1" wp14:anchorId="24F728F4" wp14:editId="38EADBC7">
                <wp:simplePos x="0" y="0"/>
                <wp:positionH relativeFrom="page">
                  <wp:posOffset>3317240</wp:posOffset>
                </wp:positionH>
                <wp:positionV relativeFrom="page">
                  <wp:posOffset>5955030</wp:posOffset>
                </wp:positionV>
                <wp:extent cx="3774440" cy="4274185"/>
                <wp:effectExtent l="0" t="0" r="0" b="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427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6C" w:rsidRDefault="008B5F6C" w:rsidP="007F74FB">
                            <w:pPr>
                              <w:pStyle w:val="SectionIntro"/>
                            </w:pPr>
                          </w:p>
                          <w:p w:rsidR="008B5F6C" w:rsidRDefault="008B5F6C" w:rsidP="007F74FB">
                            <w:pPr>
                              <w:pStyle w:val="Section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left:0;text-align:left;margin-left:261.2pt;margin-top:468.9pt;width:297.2pt;height:336.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Jd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" filled="f" stroked="f">
                <v:textbox>
                  <w:txbxContent>
                    <w:p w:rsidR="008B5F6C" w:rsidRDefault="008B5F6C" w:rsidP="007F74FB">
                      <w:pPr>
                        <w:pStyle w:val="SectionIntro"/>
                      </w:pPr>
                    </w:p>
                    <w:p w:rsidR="008B5F6C" w:rsidRDefault="008B5F6C" w:rsidP="007F74FB">
                      <w:pPr>
                        <w:pStyle w:val="SectionBodyText"/>
                      </w:pPr>
                    </w:p>
                  </w:txbxContent>
                </v:textbox>
                <w10:wrap anchorx="page" anchory="page"/>
              </v:shape>
            </w:pict>
          </mc:Fallback>
        </mc:AlternateContent>
      </w:r>
      <w:r>
        <mc:AlternateContent>
          <mc:Choice Requires="wps">
            <w:drawing>
              <wp:anchor distT="0" distB="0" distL="114300" distR="114300" simplePos="0" relativeHeight="251689984" behindDoc="0" locked="0" layoutInCell="1" allowOverlap="1" wp14:anchorId="24FE318B" wp14:editId="46BF6994">
                <wp:simplePos x="0" y="0"/>
                <wp:positionH relativeFrom="page">
                  <wp:posOffset>2934335</wp:posOffset>
                </wp:positionH>
                <wp:positionV relativeFrom="page">
                  <wp:posOffset>5709920</wp:posOffset>
                </wp:positionV>
                <wp:extent cx="4391660" cy="4699635"/>
                <wp:effectExtent l="0" t="0" r="8890" b="5715"/>
                <wp:wrapNone/>
                <wp:docPr id="5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1660" cy="4699635"/>
                        </a:xfrm>
                        <a:custGeom>
                          <a:avLst/>
                          <a:gdLst>
                            <a:gd name="T0" fmla="*/ 0 w 6916"/>
                            <a:gd name="T1" fmla="*/ 0 h 7401"/>
                            <a:gd name="T2" fmla="*/ 6910 w 6916"/>
                            <a:gd name="T3" fmla="*/ 1 h 7401"/>
                            <a:gd name="T4" fmla="*/ 6916 w 6916"/>
                            <a:gd name="T5" fmla="*/ 7401 h 7401"/>
                            <a:gd name="T6" fmla="*/ 218 w 6916"/>
                            <a:gd name="T7" fmla="*/ 7401 h 7401"/>
                            <a:gd name="T8" fmla="*/ 0 w 6916"/>
                            <a:gd name="T9" fmla="*/ 0 h 7401"/>
                          </a:gdLst>
                          <a:ahLst/>
                          <a:cxnLst>
                            <a:cxn ang="0">
                              <a:pos x="T0" y="T1"/>
                            </a:cxn>
                            <a:cxn ang="0">
                              <a:pos x="T2" y="T3"/>
                            </a:cxn>
                            <a:cxn ang="0">
                              <a:pos x="T4" y="T5"/>
                            </a:cxn>
                            <a:cxn ang="0">
                              <a:pos x="T6" y="T7"/>
                            </a:cxn>
                            <a:cxn ang="0">
                              <a:pos x="T8" y="T9"/>
                            </a:cxn>
                          </a:cxnLst>
                          <a:rect l="0" t="0" r="r" b="b"/>
                          <a:pathLst>
                            <a:path w="6916" h="7401">
                              <a:moveTo>
                                <a:pt x="0" y="0"/>
                              </a:moveTo>
                              <a:lnTo>
                                <a:pt x="6910" y="1"/>
                              </a:lnTo>
                              <a:lnTo>
                                <a:pt x="6916" y="7401"/>
                              </a:lnTo>
                              <a:lnTo>
                                <a:pt x="218" y="7401"/>
                              </a:lnTo>
                              <a:lnTo>
                                <a:pt x="0" y="0"/>
                              </a:lnTo>
                              <a:close/>
                            </a:path>
                          </a:pathLst>
                        </a:custGeom>
                        <a:solidFill>
                          <a:srgbClr val="565A5C"/>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231.05pt;margin-top:449.6pt;width:345.8pt;height:370.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16,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" path="m,l6910,1r6,7400l218,7401,,xe" fillcolor="#565a5c" stroked="f" strokecolor="red">
                <v:path arrowok="t" o:connecttype="custom" o:connectlocs="0,0;4387850,635;4391660,4699635;138430,4699635;0,0" o:connectangles="0,0,0,0,0"/>
                <w10:wrap anchorx="page" anchory="page"/>
              </v:shape>
            </w:pict>
          </mc:Fallback>
        </mc:AlternateContent>
      </w:r>
      <w:r w:rsidR="007F74FB">
        <w:drawing>
          <wp:anchor distT="0" distB="0" distL="114300" distR="114300" simplePos="0" relativeHeight="251692032" behindDoc="0" locked="0" layoutInCell="1" allowOverlap="1" wp14:anchorId="38422291" wp14:editId="5C34D94F">
            <wp:simplePos x="0" y="0"/>
            <wp:positionH relativeFrom="page">
              <wp:posOffset>360045</wp:posOffset>
            </wp:positionH>
            <wp:positionV relativeFrom="page">
              <wp:posOffset>9721215</wp:posOffset>
            </wp:positionV>
            <wp:extent cx="1822450" cy="393700"/>
            <wp:effectExtent l="0" t="0" r="6350" b="6350"/>
            <wp:wrapNone/>
            <wp:docPr id="16" name="Picture 16" descr="CardnoLogo__registered_rgb_st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dnoLogo__registered_rgb_stf[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2450" cy="393700"/>
                    </a:xfrm>
                    <a:prstGeom prst="rect">
                      <a:avLst/>
                    </a:prstGeom>
                    <a:noFill/>
                  </pic:spPr>
                </pic:pic>
              </a:graphicData>
            </a:graphic>
          </wp:anchor>
        </w:drawing>
      </w:r>
      <w:r>
        <mc:AlternateContent>
          <mc:Choice Requires="wps">
            <w:drawing>
              <wp:anchor distT="0" distB="0" distL="114300" distR="114300" simplePos="0" relativeHeight="251691008" behindDoc="0" locked="0" layoutInCell="1" allowOverlap="1" wp14:anchorId="72819439" wp14:editId="70203774">
                <wp:simplePos x="0" y="0"/>
                <wp:positionH relativeFrom="page">
                  <wp:posOffset>2792095</wp:posOffset>
                </wp:positionH>
                <wp:positionV relativeFrom="page">
                  <wp:posOffset>169545</wp:posOffset>
                </wp:positionV>
                <wp:extent cx="278130" cy="10240010"/>
                <wp:effectExtent l="0" t="0" r="26670" b="27940"/>
                <wp:wrapNone/>
                <wp:docPr id="5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0240010"/>
                        </a:xfrm>
                        <a:custGeom>
                          <a:avLst/>
                          <a:gdLst>
                            <a:gd name="T0" fmla="*/ 0 w 438"/>
                            <a:gd name="T1" fmla="*/ 0 h 15995"/>
                            <a:gd name="T2" fmla="*/ 438 w 438"/>
                            <a:gd name="T3" fmla="*/ 15995 h 15995"/>
                          </a:gdLst>
                          <a:ahLst/>
                          <a:cxnLst>
                            <a:cxn ang="0">
                              <a:pos x="T0" y="T1"/>
                            </a:cxn>
                            <a:cxn ang="0">
                              <a:pos x="T2" y="T3"/>
                            </a:cxn>
                          </a:cxnLst>
                          <a:rect l="0" t="0" r="r" b="b"/>
                          <a:pathLst>
                            <a:path w="438" h="15995">
                              <a:moveTo>
                                <a:pt x="0" y="0"/>
                              </a:moveTo>
                              <a:lnTo>
                                <a:pt x="438" y="15995"/>
                              </a:lnTo>
                            </a:path>
                          </a:pathLst>
                        </a:custGeom>
                        <a:solidFill>
                          <a:srgbClr val="FFFFFF"/>
                        </a:solidFill>
                        <a:ln w="19050">
                          <a:solidFill>
                            <a:srgbClr val="988F8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aight Connector 32" o:spid="_x0000_s1026" style="position:absolute;margin-left:219.85pt;margin-top:13.35pt;width:21.9pt;height:806.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8,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" path="m,l438,15995e" strokecolor="#988f86" strokeweight="1.5pt">
                <v:path arrowok="t" o:connecttype="custom" o:connectlocs="0,0;278130,10240010" o:connectangles="0,0"/>
                <w10:wrap anchorx="page" anchory="page"/>
              </v:shape>
            </w:pict>
          </mc:Fallback>
        </mc:AlternateContent>
      </w:r>
      <w:sdt>
        <w:sdtPr>
          <w:alias w:val="Project Name"/>
          <w:tag w:val="Project Name"/>
          <w:id w:val="8161829"/>
          <w:placeholder>
            <w:docPart w:val="E32F3C0A783C444CA152D8DE0E97F4AC"/>
          </w:placeholder>
          <w:dataBinding w:prefixMappings="xmlns:ns0='http://purl.org/dc/elements/1.1/' xmlns:ns1='http://schemas.openxmlformats.org/package/2006/metadata/core-properties' " w:xpath="/ns1:coreProperties[1]/ns0:subject[1]" w:storeItemID="{6C3C8BC8-F283-45AE-878A-BAB7291924A1}"/>
          <w:text/>
        </w:sdtPr>
        <w:sdtEndPr/>
        <w:sdtContent>
          <w:r w:rsidR="007F74FB">
            <w:t>Proposed Supermarket, Drysdale</w:t>
          </w:r>
        </w:sdtContent>
      </w:sdt>
      <w:r>
        <mc:AlternateContent>
          <mc:Choice Requires="wps">
            <w:drawing>
              <wp:anchor distT="0" distB="0" distL="114300" distR="114300" simplePos="0" relativeHeight="251688960" behindDoc="0" locked="0" layoutInCell="1" allowOverlap="1" wp14:anchorId="1EFC5ACC" wp14:editId="52340F1D">
                <wp:simplePos x="0" y="0"/>
                <wp:positionH relativeFrom="page">
                  <wp:posOffset>2884170</wp:posOffset>
                </wp:positionH>
                <wp:positionV relativeFrom="page">
                  <wp:posOffset>882015</wp:posOffset>
                </wp:positionV>
                <wp:extent cx="4441190" cy="4832350"/>
                <wp:effectExtent l="0" t="0" r="0" b="6350"/>
                <wp:wrapNone/>
                <wp:docPr id="12" name="Freeform 50" descr="Description: Description: Description: Description: Description: iStock_000004291639Lar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1190" cy="4832350"/>
                        </a:xfrm>
                        <a:custGeom>
                          <a:avLst/>
                          <a:gdLst>
                            <a:gd name="T0" fmla="*/ 2147483647 w 6994"/>
                            <a:gd name="T1" fmla="*/ 0 h 7610"/>
                            <a:gd name="T2" fmla="*/ 2147483647 w 6994"/>
                            <a:gd name="T3" fmla="*/ 0 h 7610"/>
                            <a:gd name="T4" fmla="*/ 2147483647 w 6994"/>
                            <a:gd name="T5" fmla="*/ 2147483647 h 7610"/>
                            <a:gd name="T6" fmla="*/ 2147483647 w 6994"/>
                            <a:gd name="T7" fmla="*/ 2147483647 h 7610"/>
                            <a:gd name="T8" fmla="*/ 0 w 6994"/>
                            <a:gd name="T9" fmla="*/ 2147483647 h 7610"/>
                            <a:gd name="T10" fmla="*/ 2147483647 w 6994"/>
                            <a:gd name="T11" fmla="*/ 0 h 76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94" h="7610">
                              <a:moveTo>
                                <a:pt x="1110" y="0"/>
                              </a:moveTo>
                              <a:lnTo>
                                <a:pt x="6994" y="0"/>
                              </a:lnTo>
                              <a:lnTo>
                                <a:pt x="6994" y="7610"/>
                              </a:lnTo>
                              <a:lnTo>
                                <a:pt x="87" y="7606"/>
                              </a:lnTo>
                              <a:lnTo>
                                <a:pt x="0" y="4293"/>
                              </a:lnTo>
                              <a:lnTo>
                                <a:pt x="1110" y="0"/>
                              </a:lnTo>
                              <a:close/>
                            </a:path>
                          </a:pathLst>
                        </a:custGeom>
                        <a:blipFill dpi="0" rotWithShape="0">
                          <a:blip r:embed="rId14"/>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alt="Description: Description: Description: Description: Description: Description: iStock_000004291639Large" style="position:absolute;margin-left:227.1pt;margin-top:69.45pt;width:349.7pt;height:38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94,76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KAAAA&#10;//8AAP//EgABAUAAAAC4ZCj9oeZpCjrkgZk76qCzCAD/f/9///8iAAEA////////////////////&#10;////////////////////SUkqAN4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EAAgAEAAAAUjk4AAIABwAEAAAAMDEwMAEQAwABAAAA4AgAAAIQAwABAAAAqAYAAAAAAAAA&#10;qyIA8QAAAEAAGgC1AAAAQA4AAEAOAAAGAAMBAwABAAAABgAAABoBBQABAAAAlA0AABsBBQABAAAA&#10;nA0AACgBAwABAAAAAgAAAAECBAABAAAA9BMAAAICBAABAAAAACwAAAAAAAC0AAAAAQAAALQ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P/bAIQACQYGCAYFCQgHCAoJCQsNFg8NDAwNHBMVEBYh&#10;HSMiIRwgHyQpNCwkJzEnHh8tPS0xNjc6OjoiKj9EPjhCMzc5NgEJCQkMCgwUDAwUDwoKCg8aGgoK&#10;GhpPGhoaGhpPT09PT09PT09PT09PT09PT09PT09PT09PT09PT09PT09PT09P/8AAEQgAeACgAwEh&#10;AAIRAQMRA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" path="m1110,l6994,r,7610l87,7606,,4293,1110,xe" stroked="f">
                <v:fill r:id="rId15" o:title=" iStock_000004291639Large" recolor="t" type="frame"/>
                <v:path arrowok="t" o:connecttype="custom" o:connectlocs="2147483647,0;2147483647,0;2147483647,2147483647;2147483647,2147483647;0,2147483647;2147483647,0" o:connectangles="0,0,0,0,0,0"/>
                <w10:wrap anchorx="page" anchory="page"/>
              </v:shape>
            </w:pict>
          </mc:Fallback>
        </mc:AlternateContent>
      </w:r>
    </w:p>
    <w:p w:rsidR="007F74FB" w:rsidRDefault="007F74FB" w:rsidP="007F74FB">
      <w:pPr>
        <w:rPr>
          <w:noProof/>
        </w:rPr>
      </w:pPr>
    </w:p>
    <w:p w:rsidR="007F74FB" w:rsidRDefault="003F744B" w:rsidP="007F74FB">
      <w:pPr>
        <w:rPr>
          <w:noProof/>
        </w:rPr>
      </w:pPr>
      <w:r>
        <w:rPr>
          <w:noProof/>
        </w:rPr>
        <mc:AlternateContent>
          <mc:Choice Requires="wps">
            <w:drawing>
              <wp:anchor distT="0" distB="0" distL="114300" distR="114300" simplePos="0" relativeHeight="251687936" behindDoc="1" locked="0" layoutInCell="1" allowOverlap="1" wp14:anchorId="32349E8F" wp14:editId="27B39151">
                <wp:simplePos x="0" y="0"/>
                <wp:positionH relativeFrom="page">
                  <wp:posOffset>212725</wp:posOffset>
                </wp:positionH>
                <wp:positionV relativeFrom="page">
                  <wp:posOffset>2700655</wp:posOffset>
                </wp:positionV>
                <wp:extent cx="2679700" cy="3041015"/>
                <wp:effectExtent l="0" t="0" r="6350" b="6985"/>
                <wp:wrapNone/>
                <wp:docPr id="47"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0" cy="3041015"/>
                        </a:xfrm>
                        <a:custGeom>
                          <a:avLst/>
                          <a:gdLst>
                            <a:gd name="T0" fmla="*/ 2655846 w 4208"/>
                            <a:gd name="T1" fmla="*/ 0 h 4782"/>
                            <a:gd name="T2" fmla="*/ 5731 w 4208"/>
                            <a:gd name="T3" fmla="*/ 5087 h 4782"/>
                            <a:gd name="T4" fmla="*/ 0 w 4208"/>
                            <a:gd name="T5" fmla="*/ 3040911 h 4782"/>
                            <a:gd name="T6" fmla="*/ 2101881 w 4208"/>
                            <a:gd name="T7" fmla="*/ 3040911 h 4782"/>
                            <a:gd name="T8" fmla="*/ 2679405 w 4208"/>
                            <a:gd name="T9" fmla="*/ 923974 h 4782"/>
                            <a:gd name="T10" fmla="*/ 2655846 w 4208"/>
                            <a:gd name="T11" fmla="*/ 0 h 47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08" h="4782">
                              <a:moveTo>
                                <a:pt x="4171" y="0"/>
                              </a:moveTo>
                              <a:lnTo>
                                <a:pt x="9" y="8"/>
                              </a:lnTo>
                              <a:lnTo>
                                <a:pt x="0" y="4782"/>
                              </a:lnTo>
                              <a:lnTo>
                                <a:pt x="3301" y="4782"/>
                              </a:lnTo>
                              <a:lnTo>
                                <a:pt x="4208" y="1453"/>
                              </a:lnTo>
                              <a:lnTo>
                                <a:pt x="4171" y="0"/>
                              </a:lnTo>
                              <a:close/>
                            </a:path>
                          </a:pathLst>
                        </a:custGeom>
                        <a:solidFill>
                          <a:srgbClr val="988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16.75pt;margin-top:212.65pt;width:211pt;height:239.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" path="m4171,l9,8,,4782r3301,l4208,1453,4171,xe" fillcolor="#988f86" stroked="f">
                <v:path arrowok="t" o:connecttype="custom" o:connectlocs="1691271513,0;3649563,3234974;0,1933805095;1338500598,1933805095;1706274139,587582349;1691271513,0" o:connectangles="0,0,0,0,0,0"/>
                <w10:wrap anchorx="page" anchory="page"/>
              </v:shape>
            </w:pict>
          </mc:Fallback>
        </mc:AlternateContent>
      </w:r>
    </w:p>
    <w:p w:rsidR="007F74FB" w:rsidRDefault="007F74FB" w:rsidP="007F74FB">
      <w:pPr>
        <w:rPr>
          <w:noProof/>
        </w:rPr>
      </w:pPr>
    </w:p>
    <w:p w:rsidR="007F74FB" w:rsidRDefault="007F74FB" w:rsidP="007F74FB"/>
    <w:p w:rsidR="007F74FB" w:rsidRDefault="007F74FB" w:rsidP="007F74FB"/>
    <w:tbl>
      <w:tblPr>
        <w:tblpPr w:leftFromText="181" w:rightFromText="181" w:vertAnchor="page" w:tblpX="-459" w:tblpY="42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2"/>
      </w:tblGrid>
      <w:tr w:rsidR="007F74FB" w:rsidTr="007F74FB">
        <w:trPr>
          <w:trHeight w:hRule="exact" w:val="4763"/>
        </w:trPr>
        <w:tc>
          <w:tcPr>
            <w:tcW w:w="3232" w:type="dxa"/>
            <w:tcBorders>
              <w:top w:val="nil"/>
              <w:left w:val="nil"/>
              <w:bottom w:val="nil"/>
              <w:right w:val="nil"/>
            </w:tcBorders>
          </w:tcPr>
          <w:p w:rsidR="007F74FB" w:rsidRPr="005A62C7" w:rsidRDefault="007F74FB" w:rsidP="007F74FB">
            <w:pPr>
              <w:spacing w:before="120"/>
              <w:rPr>
                <w:color w:val="FFFFFF" w:themeColor="background1"/>
                <w:sz w:val="36"/>
              </w:rPr>
            </w:pPr>
            <w:r w:rsidRPr="005A62C7">
              <w:rPr>
                <w:color w:val="FFFFFF" w:themeColor="background1"/>
                <w:sz w:val="40"/>
              </w:rPr>
              <w:t>APPENDIX</w:t>
            </w:r>
          </w:p>
          <w:p w:rsidR="007F74FB" w:rsidRDefault="007F74FB" w:rsidP="007F74FB">
            <w:pPr>
              <w:pStyle w:val="AppendixNumber"/>
              <w:framePr w:hSpace="0" w:wrap="auto" w:vAnchor="margin" w:xAlign="left" w:yAlign="inline"/>
              <w:ind w:right="425"/>
              <w:suppressOverlap w:val="0"/>
            </w:pPr>
          </w:p>
          <w:bookmarkStart w:id="79" w:name="_Toc359423998" w:displacedByCustomXml="next"/>
          <w:sdt>
            <w:sdtPr>
              <w:id w:val="8161830"/>
              <w:placeholder>
                <w:docPart w:val="57DA063302344304A0041DD3B9E80627"/>
              </w:placeholder>
            </w:sdtPr>
            <w:sdtEndPr/>
            <w:sdtContent>
              <w:p w:rsidR="007F74FB" w:rsidRPr="007E60BA" w:rsidRDefault="007F74FB" w:rsidP="007F74FB">
                <w:pPr>
                  <w:pStyle w:val="AppendixHeading"/>
                  <w:framePr w:hSpace="0" w:wrap="auto" w:vAnchor="margin" w:xAlign="left" w:yAlign="inline"/>
                  <w:suppressOverlap w:val="0"/>
                </w:pPr>
                <w:r>
                  <w:t>Loading Vehicle Swept paths</w:t>
                </w:r>
              </w:p>
            </w:sdtContent>
          </w:sdt>
          <w:bookmarkEnd w:id="79" w:displacedByCustomXml="prev"/>
        </w:tc>
      </w:tr>
    </w:tbl>
    <w:p w:rsidR="007F74FB" w:rsidRDefault="007F74FB" w:rsidP="007F74FB"/>
    <w:p w:rsidR="007F74FB" w:rsidRDefault="007F74FB">
      <w:r>
        <w:br w:type="page"/>
      </w:r>
    </w:p>
    <w:p w:rsidR="00EA014E" w:rsidRPr="00EA014E" w:rsidRDefault="00EA014E" w:rsidP="00EA014E">
      <w:pPr>
        <w:pStyle w:val="BodyText"/>
      </w:pPr>
    </w:p>
    <w:bookmarkEnd w:id="3"/>
    <w:bookmarkEnd w:id="4"/>
    <w:bookmarkEnd w:id="5"/>
    <w:bookmarkEnd w:id="6"/>
    <w:bookmarkEnd w:id="7"/>
    <w:bookmarkEnd w:id="8"/>
    <w:p w:rsidR="0054246B" w:rsidRDefault="0054246B" w:rsidP="00920877">
      <w:pPr>
        <w:pStyle w:val="BodyText"/>
      </w:pPr>
    </w:p>
    <w:sectPr w:rsidR="0054246B" w:rsidSect="008C53BC">
      <w:headerReference w:type="even" r:id="rId30"/>
      <w:footerReference w:type="even" r:id="rId31"/>
      <w:pgSz w:w="11906" w:h="16838" w:code="9"/>
      <w:pgMar w:top="1418" w:right="1134" w:bottom="1134" w:left="1134" w:header="567" w:footer="567" w:gutter="0"/>
      <w:pgNumType w:start="1"/>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F6C" w:rsidRDefault="008B5F6C">
      <w:r>
        <w:separator/>
      </w:r>
    </w:p>
  </w:endnote>
  <w:endnote w:type="continuationSeparator" w:id="0">
    <w:p w:rsidR="008B5F6C" w:rsidRDefault="008B5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6C" w:rsidRPr="00870182" w:rsidRDefault="008B5F6C" w:rsidP="00622784">
    <w:pPr>
      <w:pStyle w:val="Footer"/>
    </w:pPr>
    <w:r>
      <w:fldChar w:fldCharType="begin"/>
    </w:r>
    <w:r>
      <w:instrText xml:space="preserve"> PAGE   \* MERGEFORMAT </w:instrText>
    </w:r>
    <w:r>
      <w:fldChar w:fldCharType="separate"/>
    </w:r>
    <w:r>
      <w:rPr>
        <w:noProof/>
      </w:rPr>
      <w:t>2</w:t>
    </w:r>
    <w:r>
      <w:rPr>
        <w:noProof/>
      </w:rPr>
      <w:fldChar w:fldCharType="end"/>
    </w:r>
    <w:r>
      <w:t xml:space="preserve"> </w:t>
    </w:r>
    <w:r w:rsidR="00C965C6">
      <w:fldChar w:fldCharType="begin"/>
    </w:r>
    <w:r w:rsidR="00C965C6">
      <w:instrText xml:space="preserve"> STYLEREF  "TOC Heading"  \* MERGEFORMAT </w:instrText>
    </w:r>
    <w:r w:rsidR="00C965C6">
      <w:fldChar w:fldCharType="separate"/>
    </w:r>
    <w:r>
      <w:rPr>
        <w:noProof/>
      </w:rPr>
      <w:t>Document Information</w:t>
    </w:r>
    <w:r w:rsidR="00C965C6">
      <w:rPr>
        <w:noProof/>
      </w:rPr>
      <w:fldChar w:fldCharType="end"/>
    </w:r>
    <w:r>
      <w:tab/>
      <w:t>Cardno</w:t>
    </w:r>
    <w:r>
      <w:tab/>
    </w:r>
    <w:sdt>
      <w:sdtPr>
        <w:alias w:val="Date"/>
        <w:tag w:val=""/>
        <w:id w:val="24634291"/>
        <w:showingPlcHdr/>
        <w:dataBinding w:prefixMappings="xmlns:ns0='http://schemas.openxmlformats.org/officeDocument/2006/extended-properties' " w:xpath="/ns0:Properties[1]/ns0:Manager[1]" w:storeItemID="{6668398D-A668-4E3E-A5EB-62B293D839F1}"/>
        <w:text/>
      </w:sdtPr>
      <w:sdtEndPr/>
      <w:sdtContent>
        <w:r w:rsidRPr="001F7C1F">
          <w:t>Insert date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6C" w:rsidRPr="00870182" w:rsidRDefault="008B5F6C" w:rsidP="00622784">
    <w:pPr>
      <w:pStyle w:val="Footer"/>
    </w:pPr>
    <w:r>
      <w:fldChar w:fldCharType="begin"/>
    </w:r>
    <w:r>
      <w:instrText xml:space="preserve"> PAGE   \* MERGEFORMAT </w:instrText>
    </w:r>
    <w:r>
      <w:fldChar w:fldCharType="separate"/>
    </w:r>
    <w:r>
      <w:rPr>
        <w:noProof/>
      </w:rPr>
      <w:t>2-8</w:t>
    </w:r>
    <w:r>
      <w:rPr>
        <w:noProof/>
      </w:rPr>
      <w:fldChar w:fldCharType="end"/>
    </w:r>
    <w:r>
      <w:t xml:space="preserve"> </w:t>
    </w:r>
    <w:r w:rsidR="00C965C6">
      <w:fldChar w:fldCharType="begin"/>
    </w:r>
    <w:r w:rsidR="00C965C6">
      <w:instrText xml:space="preserve"> STYLEREF  "Heading 1"  \* MERGEFORMAT </w:instrText>
    </w:r>
    <w:r w:rsidR="00C965C6">
      <w:fldChar w:fldCharType="separate"/>
    </w:r>
    <w:r>
      <w:rPr>
        <w:noProof/>
      </w:rPr>
      <w:t>Introduction</w:t>
    </w:r>
    <w:r w:rsidR="00C965C6">
      <w:rPr>
        <w:noProof/>
      </w:rPr>
      <w:fldChar w:fldCharType="end"/>
    </w:r>
    <w:r>
      <w:tab/>
      <w:t>Cardno</w:t>
    </w:r>
    <w:r>
      <w:tab/>
    </w:r>
    <w:sdt>
      <w:sdtPr>
        <w:alias w:val="Date"/>
        <w:tag w:val=""/>
        <w:id w:val="14868942"/>
        <w:showingPlcHdr/>
        <w:dataBinding w:prefixMappings="xmlns:ns0='http://schemas.openxmlformats.org/officeDocument/2006/extended-properties' " w:xpath="/ns0:Properties[1]/ns0:Manager[1]" w:storeItemID="{6668398D-A668-4E3E-A5EB-62B293D839F1}"/>
        <w:text/>
      </w:sdtPr>
      <w:sdtEndPr/>
      <w:sdtContent>
        <w:r w:rsidRPr="001F7C1F">
          <w:t>Insert date</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6C" w:rsidRPr="00870182" w:rsidRDefault="008B5F6C" w:rsidP="00E32BEF">
    <w:pPr>
      <w:pStyle w:val="Footer"/>
      <w:tabs>
        <w:tab w:val="clear" w:pos="4820"/>
        <w:tab w:val="clear" w:pos="9639"/>
      </w:tabs>
    </w:pPr>
    <w:r>
      <w:rPr>
        <w:noProof/>
      </w:rPr>
      <mc:AlternateContent>
        <mc:Choice Requires="wps">
          <w:drawing>
            <wp:anchor distT="0" distB="0" distL="114300" distR="114300" simplePos="0" relativeHeight="251658752" behindDoc="0" locked="0" layoutInCell="1" allowOverlap="1" wp14:anchorId="668E015F" wp14:editId="70D78568">
              <wp:simplePos x="0" y="0"/>
              <wp:positionH relativeFrom="column">
                <wp:align>right</wp:align>
              </wp:positionH>
              <wp:positionV relativeFrom="paragraph">
                <wp:posOffset>13335</wp:posOffset>
              </wp:positionV>
              <wp:extent cx="767080" cy="147320"/>
              <wp:effectExtent l="1905" t="3810" r="2540" b="127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6C" w:rsidRPr="0097069D" w:rsidRDefault="008B5F6C" w:rsidP="00E32BEF">
                          <w:pPr>
                            <w:jc w:val="right"/>
                            <w:rPr>
                              <w:sz w:val="16"/>
                            </w:rPr>
                          </w:pPr>
                          <w:r w:rsidRPr="0097069D">
                            <w:rPr>
                              <w:sz w:val="16"/>
                            </w:rPr>
                            <w:fldChar w:fldCharType="begin"/>
                          </w:r>
                          <w:r w:rsidRPr="0097069D">
                            <w:rPr>
                              <w:sz w:val="16"/>
                            </w:rPr>
                            <w:instrText xml:space="preserve"> PAGE   \* MERGEFORMAT </w:instrText>
                          </w:r>
                          <w:r w:rsidRPr="0097069D">
                            <w:rPr>
                              <w:sz w:val="16"/>
                            </w:rPr>
                            <w:fldChar w:fldCharType="separate"/>
                          </w:r>
                          <w:r w:rsidR="00C965C6">
                            <w:rPr>
                              <w:noProof/>
                              <w:sz w:val="16"/>
                            </w:rPr>
                            <w:t>iii</w:t>
                          </w:r>
                          <w:r w:rsidRPr="0097069D">
                            <w:rPr>
                              <w:noProo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2" type="#_x0000_t202" style="position:absolute;margin-left:9.2pt;margin-top:1.05pt;width:60.4pt;height:11.6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zisAIAAK8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" filled="f" stroked="f">
              <v:textbox inset="0,0,0,0">
                <w:txbxContent>
                  <w:p w:rsidR="008B5F6C" w:rsidRPr="0097069D" w:rsidRDefault="008B5F6C" w:rsidP="00E32BEF">
                    <w:pPr>
                      <w:jc w:val="right"/>
                      <w:rPr>
                        <w:sz w:val="16"/>
                      </w:rPr>
                    </w:pPr>
                    <w:r w:rsidRPr="0097069D">
                      <w:rPr>
                        <w:sz w:val="16"/>
                      </w:rPr>
                      <w:fldChar w:fldCharType="begin"/>
                    </w:r>
                    <w:r w:rsidRPr="0097069D">
                      <w:rPr>
                        <w:sz w:val="16"/>
                      </w:rPr>
                      <w:instrText xml:space="preserve"> PAGE   \* MERGEFORMAT </w:instrText>
                    </w:r>
                    <w:r w:rsidRPr="0097069D">
                      <w:rPr>
                        <w:sz w:val="16"/>
                      </w:rPr>
                      <w:fldChar w:fldCharType="separate"/>
                    </w:r>
                    <w:r w:rsidR="00C965C6">
                      <w:rPr>
                        <w:noProof/>
                        <w:sz w:val="16"/>
                      </w:rPr>
                      <w:t>iii</w:t>
                    </w:r>
                    <w:r w:rsidRPr="0097069D">
                      <w:rPr>
                        <w:noProof/>
                        <w:sz w:val="16"/>
                      </w:rPr>
                      <w:fldChar w:fldCharType="end"/>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1725D634" wp14:editId="21974044">
              <wp:simplePos x="0" y="0"/>
              <wp:positionH relativeFrom="column">
                <wp:align>center</wp:align>
              </wp:positionH>
              <wp:positionV relativeFrom="paragraph">
                <wp:posOffset>10795</wp:posOffset>
              </wp:positionV>
              <wp:extent cx="767080" cy="147320"/>
              <wp:effectExtent l="0" t="1270" r="4445"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6C" w:rsidRPr="0097069D" w:rsidRDefault="008B5F6C" w:rsidP="00E32BEF">
                          <w:pPr>
                            <w:jc w:val="center"/>
                            <w:rPr>
                              <w:sz w:val="16"/>
                              <w:szCs w:val="16"/>
                            </w:rPr>
                          </w:pPr>
                          <w:r w:rsidRPr="0097069D">
                            <w:rPr>
                              <w:sz w:val="16"/>
                              <w:szCs w:val="16"/>
                            </w:rPr>
                            <w:t>Cardno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3" type="#_x0000_t202" style="position:absolute;margin-left:0;margin-top:.85pt;width:60.4pt;height:11.6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kYsQ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" filled="f" stroked="f">
              <v:textbox inset="0,0,0,0">
                <w:txbxContent>
                  <w:p w:rsidR="008B5F6C" w:rsidRPr="0097069D" w:rsidRDefault="008B5F6C" w:rsidP="00E32BEF">
                    <w:pPr>
                      <w:jc w:val="center"/>
                      <w:rPr>
                        <w:sz w:val="16"/>
                        <w:szCs w:val="16"/>
                      </w:rPr>
                    </w:pPr>
                    <w:r w:rsidRPr="0097069D">
                      <w:rPr>
                        <w:sz w:val="16"/>
                        <w:szCs w:val="16"/>
                      </w:rPr>
                      <w:t>Cardno</w:t>
                    </w:r>
                  </w:p>
                </w:txbxContent>
              </v:textbox>
            </v:shape>
          </w:pict>
        </mc:Fallback>
      </mc:AlternateContent>
    </w:r>
    <w:r w:rsidR="00645B8A">
      <w:t>22 May 2014</w:t>
    </w:r>
    <w:r w:rsidR="00645B8A" w:rsidRPr="00870182">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6C" w:rsidRPr="00870182" w:rsidRDefault="008B5F6C" w:rsidP="00DB75B7">
    <w:pPr>
      <w:pStyle w:val="Footer"/>
    </w:pPr>
    <w:r>
      <w:fldChar w:fldCharType="begin"/>
    </w:r>
    <w:r>
      <w:instrText xml:space="preserve"> PAGE   \* MERGEFORMAT </w:instrText>
    </w:r>
    <w:r>
      <w:fldChar w:fldCharType="separate"/>
    </w:r>
    <w:r>
      <w:rPr>
        <w:noProof/>
      </w:rPr>
      <w:t>2-8</w:t>
    </w:r>
    <w:r>
      <w:rPr>
        <w:noProof/>
      </w:rPr>
      <w:fldChar w:fldCharType="end"/>
    </w:r>
    <w:r>
      <w:t xml:space="preserve"> </w:t>
    </w:r>
    <w:r w:rsidR="00C965C6">
      <w:fldChar w:fldCharType="begin"/>
    </w:r>
    <w:r w:rsidR="00C965C6">
      <w:instrText xml:space="preserve"> STYLEREF  "Heading 1"  \* MERGEFORMAT </w:instrText>
    </w:r>
    <w:r w:rsidR="00C965C6">
      <w:fldChar w:fldCharType="separate"/>
    </w:r>
    <w:r>
      <w:rPr>
        <w:noProof/>
      </w:rPr>
      <w:t>Introduction</w:t>
    </w:r>
    <w:r w:rsidR="00C965C6">
      <w:rPr>
        <w:noProof/>
      </w:rPr>
      <w:fldChar w:fldCharType="end"/>
    </w:r>
    <w:r>
      <w:tab/>
      <w:t>Cardno</w:t>
    </w:r>
    <w:r>
      <w:tab/>
    </w:r>
    <w:r w:rsidRPr="001F7C1F">
      <w:t>Insert date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F6C" w:rsidRDefault="008B5F6C">
      <w:r>
        <w:separator/>
      </w:r>
    </w:p>
  </w:footnote>
  <w:footnote w:type="continuationSeparator" w:id="0">
    <w:p w:rsidR="008B5F6C" w:rsidRDefault="008B5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tag w:val=""/>
      <w:id w:val="24634289"/>
      <w:placeholder>
        <w:docPart w:val="A06C841396D843C5AD9757212A934B5B"/>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B5F6C" w:rsidRPr="00D25004" w:rsidRDefault="008B5F6C" w:rsidP="00D25004">
        <w:pPr>
          <w:pStyle w:val="HeaderEven"/>
        </w:pPr>
        <w:r>
          <w:t>Traffic and Transport Assessment</w:t>
        </w:r>
      </w:p>
    </w:sdtContent>
  </w:sdt>
  <w:p w:rsidR="008B5F6C" w:rsidRPr="00C336B6" w:rsidRDefault="00C965C6" w:rsidP="002E1077">
    <w:pPr>
      <w:pStyle w:val="HeaderEven"/>
    </w:pPr>
    <w:sdt>
      <w:sdtPr>
        <w:alias w:val="Project Name"/>
        <w:tag w:val="Project Name"/>
        <w:id w:val="24634290"/>
        <w:placeholder>
          <w:docPart w:val="EB4D92C0E7D248FCB1FBC43883282D69"/>
        </w:placeholder>
        <w:dataBinding w:prefixMappings="xmlns:ns0='http://purl.org/dc/elements/1.1/' xmlns:ns1='http://schemas.openxmlformats.org/package/2006/metadata/core-properties' " w:xpath="/ns1:coreProperties[1]/ns0:subject[1]" w:storeItemID="{6C3C8BC8-F283-45AE-878A-BAB7291924A1}"/>
        <w:text/>
      </w:sdtPr>
      <w:sdtEndPr/>
      <w:sdtContent>
        <w:r w:rsidR="008B5F6C">
          <w:t>Proposed Supermarket, Drysdale</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tag w:val="Title"/>
      <w:id w:val="14868937"/>
      <w:temporary/>
      <w:showingPlcHdr/>
    </w:sdtPr>
    <w:sdtEndPr/>
    <w:sdtContent>
      <w:p w:rsidR="008B5F6C" w:rsidRPr="002E1077" w:rsidRDefault="008B5F6C" w:rsidP="002E1077">
        <w:pPr>
          <w:pStyle w:val="HeaderEven"/>
        </w:pPr>
        <w:r w:rsidRPr="002E1077">
          <w:t>Insert title of report here</w:t>
        </w:r>
      </w:p>
    </w:sdtContent>
  </w:sdt>
  <w:p w:rsidR="008B5F6C" w:rsidRPr="00C336B6" w:rsidRDefault="00C965C6" w:rsidP="002E1077">
    <w:pPr>
      <w:pStyle w:val="HeaderEven"/>
    </w:pPr>
    <w:sdt>
      <w:sdtPr>
        <w:alias w:val="Project Name"/>
        <w:tag w:val="Project Name"/>
        <w:id w:val="14868938"/>
        <w:dataBinding w:prefixMappings="xmlns:ns0='http://purl.org/dc/elements/1.1/' xmlns:ns1='http://schemas.openxmlformats.org/package/2006/metadata/core-properties' " w:xpath="/ns1:coreProperties[1]/ns0:subject[1]" w:storeItemID="{6C3C8BC8-F283-45AE-878A-BAB7291924A1}"/>
        <w:text/>
      </w:sdtPr>
      <w:sdtEndPr/>
      <w:sdtContent>
        <w:r w:rsidR="008B5F6C">
          <w:t>Proposed Supermarket, Drysdale</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6C" w:rsidRPr="00D25004" w:rsidRDefault="00C965C6" w:rsidP="00D25004">
    <w:pPr>
      <w:pStyle w:val="Header"/>
    </w:pPr>
    <w:sdt>
      <w:sdtPr>
        <w:alias w:val="Title"/>
        <w:tag w:val=""/>
        <w:id w:val="14868940"/>
        <w:dataBinding w:prefixMappings="xmlns:ns0='http://purl.org/dc/elements/1.1/' xmlns:ns1='http://schemas.openxmlformats.org/package/2006/metadata/core-properties' " w:xpath="/ns1:coreProperties[1]/ns0:title[1]" w:storeItemID="{6C3C8BC8-F283-45AE-878A-BAB7291924A1}"/>
        <w:text w:multiLine="1"/>
      </w:sdtPr>
      <w:sdtEndPr/>
      <w:sdtContent>
        <w:r w:rsidR="008B5F6C">
          <w:t>Traffic and Transport Assessment</w:t>
        </w:r>
      </w:sdtContent>
    </w:sdt>
  </w:p>
  <w:p w:rsidR="008B5F6C" w:rsidRPr="00C336B6" w:rsidRDefault="008B5F6C" w:rsidP="00011AA8">
    <w:pPr>
      <w:pStyle w:val="Header"/>
    </w:pPr>
    <w:r>
      <w:rPr>
        <w:noProof/>
      </w:rPr>
      <mc:AlternateContent>
        <mc:Choice Requires="wps">
          <w:drawing>
            <wp:anchor distT="0" distB="0" distL="114300" distR="114300" simplePos="0" relativeHeight="251655680" behindDoc="0" locked="0" layoutInCell="1" allowOverlap="1" wp14:anchorId="06C33F6B" wp14:editId="0B648EB7">
              <wp:simplePos x="0" y="0"/>
              <wp:positionH relativeFrom="column">
                <wp:posOffset>-300990</wp:posOffset>
              </wp:positionH>
              <wp:positionV relativeFrom="paragraph">
                <wp:posOffset>5454015</wp:posOffset>
              </wp:positionV>
              <wp:extent cx="158750" cy="4338320"/>
              <wp:effectExtent l="381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433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6C" w:rsidRPr="005211A6" w:rsidRDefault="008B5F6C" w:rsidP="00BD151E">
                          <w:pPr>
                            <w:rPr>
                              <w:vanish/>
                              <w:sz w:val="14"/>
                            </w:rPr>
                          </w:pPr>
                          <w:r>
                            <w:rPr>
                              <w:vanish/>
                              <w:sz w:val="14"/>
                            </w:rPr>
                            <w:t>DOCUMENT CONTROL</w:t>
                          </w:r>
                          <w:r>
                            <w:rPr>
                              <w:vanish/>
                              <w:sz w:val="14"/>
                            </w:rPr>
                            <w:tab/>
                            <w:t>DOC NO: F3G21</w:t>
                          </w:r>
                          <w:r>
                            <w:rPr>
                              <w:vanish/>
                              <w:sz w:val="14"/>
                            </w:rPr>
                            <w:tab/>
                          </w:r>
                          <w:r>
                            <w:rPr>
                              <w:vanish/>
                              <w:sz w:val="14"/>
                            </w:rPr>
                            <w:tab/>
                            <w:t>ISSUENO: 03</w:t>
                          </w:r>
                          <w:r>
                            <w:rPr>
                              <w:vanish/>
                              <w:sz w:val="14"/>
                            </w:rPr>
                            <w:tab/>
                            <w:t>DATE: 07/2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left:0;text-align:left;margin-left:-23.7pt;margin-top:429.45pt;width:12.5pt;height:34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" filled="f" stroked="f">
              <v:textbox style="layout-flow:vertical;mso-layout-flow-alt:bottom-to-top" inset="0,0,0,0">
                <w:txbxContent>
                  <w:p w:rsidR="008B5F6C" w:rsidRPr="005211A6" w:rsidRDefault="008B5F6C" w:rsidP="00BD151E">
                    <w:pPr>
                      <w:rPr>
                        <w:vanish/>
                        <w:sz w:val="14"/>
                      </w:rPr>
                    </w:pPr>
                    <w:r>
                      <w:rPr>
                        <w:vanish/>
                        <w:sz w:val="14"/>
                      </w:rPr>
                      <w:t>DOCUMENT CONTROL</w:t>
                    </w:r>
                    <w:r>
                      <w:rPr>
                        <w:vanish/>
                        <w:sz w:val="14"/>
                      </w:rPr>
                      <w:tab/>
                      <w:t>DOC NO: F3G21</w:t>
                    </w:r>
                    <w:r>
                      <w:rPr>
                        <w:vanish/>
                        <w:sz w:val="14"/>
                      </w:rPr>
                      <w:tab/>
                    </w:r>
                    <w:r>
                      <w:rPr>
                        <w:vanish/>
                        <w:sz w:val="14"/>
                      </w:rPr>
                      <w:tab/>
                      <w:t>ISSUENO: 03</w:t>
                    </w:r>
                    <w:r>
                      <w:rPr>
                        <w:vanish/>
                        <w:sz w:val="14"/>
                      </w:rPr>
                      <w:tab/>
                      <w:t>DATE: 07/2</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BC3C7B7" wp14:editId="10D18B07">
              <wp:simplePos x="0" y="0"/>
              <wp:positionH relativeFrom="column">
                <wp:posOffset>-300990</wp:posOffset>
              </wp:positionH>
              <wp:positionV relativeFrom="paragraph">
                <wp:posOffset>5454015</wp:posOffset>
              </wp:positionV>
              <wp:extent cx="158750" cy="4338320"/>
              <wp:effectExtent l="381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433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6C" w:rsidRPr="005211A6" w:rsidRDefault="008B5F6C" w:rsidP="00011AA8">
                          <w:pPr>
                            <w:rPr>
                              <w:vanish/>
                              <w:sz w:val="14"/>
                            </w:rPr>
                          </w:pPr>
                          <w:r>
                            <w:rPr>
                              <w:vanish/>
                              <w:sz w:val="14"/>
                            </w:rPr>
                            <w:t>DOCUMENT CONTROL</w:t>
                          </w:r>
                          <w:r>
                            <w:rPr>
                              <w:vanish/>
                              <w:sz w:val="14"/>
                            </w:rPr>
                            <w:tab/>
                            <w:t>DOC NO: F3G21</w:t>
                          </w:r>
                          <w:r>
                            <w:rPr>
                              <w:vanish/>
                              <w:sz w:val="14"/>
                            </w:rPr>
                            <w:tab/>
                          </w:r>
                          <w:r>
                            <w:rPr>
                              <w:vanish/>
                              <w:sz w:val="14"/>
                            </w:rPr>
                            <w:tab/>
                            <w:t>ISSUENO: 03</w:t>
                          </w:r>
                          <w:r>
                            <w:rPr>
                              <w:vanish/>
                              <w:sz w:val="14"/>
                            </w:rPr>
                            <w:tab/>
                            <w:t>DATE: 07/2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left:0;text-align:left;margin-left:-23.7pt;margin-top:429.45pt;width:12.5pt;height:34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" filled="f" stroked="f">
              <v:textbox style="layout-flow:vertical;mso-layout-flow-alt:bottom-to-top" inset="0,0,0,0">
                <w:txbxContent>
                  <w:p w:rsidR="008B5F6C" w:rsidRPr="005211A6" w:rsidRDefault="008B5F6C" w:rsidP="00011AA8">
                    <w:pPr>
                      <w:rPr>
                        <w:vanish/>
                        <w:sz w:val="14"/>
                      </w:rPr>
                    </w:pPr>
                    <w:r>
                      <w:rPr>
                        <w:vanish/>
                        <w:sz w:val="14"/>
                      </w:rPr>
                      <w:t>DOCUMENT CONTROL</w:t>
                    </w:r>
                    <w:r>
                      <w:rPr>
                        <w:vanish/>
                        <w:sz w:val="14"/>
                      </w:rPr>
                      <w:tab/>
                      <w:t>DOC NO: F3G21</w:t>
                    </w:r>
                    <w:r>
                      <w:rPr>
                        <w:vanish/>
                        <w:sz w:val="14"/>
                      </w:rPr>
                      <w:tab/>
                    </w:r>
                    <w:r>
                      <w:rPr>
                        <w:vanish/>
                        <w:sz w:val="14"/>
                      </w:rPr>
                      <w:tab/>
                      <w:t>ISSUENO: 03</w:t>
                    </w:r>
                    <w:r>
                      <w:rPr>
                        <w:vanish/>
                        <w:sz w:val="14"/>
                      </w:rPr>
                      <w:tab/>
                      <w:t>DATE: 07/2</w:t>
                    </w:r>
                  </w:p>
                </w:txbxContent>
              </v:textbox>
            </v:shape>
          </w:pict>
        </mc:Fallback>
      </mc:AlternateContent>
    </w:r>
    <w:sdt>
      <w:sdtPr>
        <w:alias w:val="Project Name"/>
        <w:tag w:val="Project Name"/>
        <w:id w:val="14868941"/>
        <w:dataBinding w:prefixMappings="xmlns:ns0='http://purl.org/dc/elements/1.1/' xmlns:ns1='http://schemas.openxmlformats.org/package/2006/metadata/core-properties' " w:xpath="/ns1:coreProperties[1]/ns0:subject[1]" w:storeItemID="{6C3C8BC8-F283-45AE-878A-BAB7291924A1}"/>
        <w:text/>
      </w:sdtPr>
      <w:sdtEndPr/>
      <w:sdtContent>
        <w:r>
          <w:t>Proposed Supermarket, Drysdale</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6C" w:rsidRDefault="008B5F6C" w:rsidP="00DB75B7">
    <w:pPr>
      <w:pStyle w:val="Header"/>
      <w:jc w:val="left"/>
    </w:pPr>
    <w:r w:rsidRPr="00D25004">
      <w:rPr>
        <w:rStyle w:val="HeaderChar"/>
      </w:rPr>
      <w:t>Insert document title here</w:t>
    </w:r>
  </w:p>
  <w:p w:rsidR="008B5F6C" w:rsidRPr="00C336B6" w:rsidRDefault="008B5F6C" w:rsidP="00DB75B7">
    <w:pPr>
      <w:pStyle w:val="HeaderEven"/>
    </w:pPr>
    <w:r w:rsidRPr="006A560F">
      <w:t>Insert project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5B14AB9C"/>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C4DA6956"/>
    <w:lvl w:ilvl="0">
      <w:start w:val="1"/>
      <w:numFmt w:val="decimal"/>
      <w:lvlText w:val="%1."/>
      <w:lvlJc w:val="left"/>
      <w:pPr>
        <w:tabs>
          <w:tab w:val="num" w:pos="360"/>
        </w:tabs>
        <w:ind w:left="360" w:hanging="360"/>
      </w:pPr>
    </w:lvl>
  </w:abstractNum>
  <w:abstractNum w:abstractNumId="5">
    <w:nsid w:val="FFFFFF89"/>
    <w:multiLevelType w:val="singleLevel"/>
    <w:tmpl w:val="F9CCC614"/>
    <w:lvl w:ilvl="0">
      <w:start w:val="1"/>
      <w:numFmt w:val="bullet"/>
      <w:lvlText w:val=""/>
      <w:lvlJc w:val="left"/>
      <w:pPr>
        <w:tabs>
          <w:tab w:val="num" w:pos="360"/>
        </w:tabs>
        <w:ind w:left="360" w:hanging="360"/>
      </w:pPr>
      <w:rPr>
        <w:rFonts w:ascii="Symbol" w:hAnsi="Symbol" w:hint="default"/>
      </w:rPr>
    </w:lvl>
  </w:abstractNum>
  <w:abstractNum w:abstractNumId="6">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7">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27981FA7"/>
    <w:multiLevelType w:val="multilevel"/>
    <w:tmpl w:val="8348C71C"/>
    <w:lvl w:ilvl="0">
      <w:start w:val="1"/>
      <w:numFmt w:val="decimal"/>
      <w:pStyle w:val="ListNumb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2">
    <w:nsid w:val="27CD296D"/>
    <w:multiLevelType w:val="multilevel"/>
    <w:tmpl w:val="9886ECAA"/>
    <w:lvl w:ilvl="0">
      <w:start w:val="1"/>
      <w:numFmt w:val="lowerLetter"/>
      <w:lvlText w:val="%1."/>
      <w:lvlJc w:val="left"/>
      <w:pPr>
        <w:tabs>
          <w:tab w:val="num" w:pos="567"/>
        </w:tabs>
        <w:ind w:left="567" w:hanging="567"/>
      </w:pPr>
      <w:rPr>
        <w:rFonts w:ascii="Helvetica" w:hAnsi="Helvetica"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3">
    <w:nsid w:val="27FA4CD8"/>
    <w:multiLevelType w:val="multilevel"/>
    <w:tmpl w:val="C8FABDE0"/>
    <w:styleLink w:val="TableNumber"/>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A5545D4"/>
    <w:multiLevelType w:val="multilevel"/>
    <w:tmpl w:val="6D027C70"/>
    <w:styleLink w:val="ListAlphaList"/>
    <w:lvl w:ilvl="0">
      <w:start w:val="1"/>
      <w:numFmt w:val="lowerLett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5">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7">
    <w:nsid w:val="37600DF9"/>
    <w:multiLevelType w:val="multilevel"/>
    <w:tmpl w:val="01AECF42"/>
    <w:lvl w:ilvl="0">
      <w:start w:val="1"/>
      <w:numFmt w:val="upperLetter"/>
      <w:pStyle w:val="Appendi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8">
    <w:nsid w:val="39007884"/>
    <w:multiLevelType w:val="multilevel"/>
    <w:tmpl w:val="988A534A"/>
    <w:styleLink w:val="Bullet1"/>
    <w:lvl w:ilvl="0">
      <w:start w:val="1"/>
      <w:numFmt w:val="bullet"/>
      <w:lvlText w:val=""/>
      <w:lvlJc w:val="left"/>
      <w:pPr>
        <w:tabs>
          <w:tab w:val="num" w:pos="2007"/>
        </w:tabs>
        <w:ind w:left="2007" w:hanging="567"/>
      </w:pPr>
      <w:rPr>
        <w:rFonts w:ascii="Symbol" w:hAnsi="Symbol" w:hint="default"/>
      </w:rPr>
    </w:lvl>
    <w:lvl w:ilvl="1">
      <w:start w:val="1"/>
      <w:numFmt w:val="bullet"/>
      <w:lvlText w:val=""/>
      <w:lvlJc w:val="left"/>
      <w:pPr>
        <w:tabs>
          <w:tab w:val="num" w:pos="2268"/>
        </w:tabs>
        <w:ind w:left="2608" w:hanging="623"/>
      </w:pPr>
      <w:rPr>
        <w:rFonts w:ascii="Symbol" w:hAnsi="Symbol" w:hint="default"/>
      </w:rPr>
    </w:lvl>
    <w:lvl w:ilvl="2">
      <w:start w:val="1"/>
      <w:numFmt w:val="lowerRoman"/>
      <w:lvlText w:val="%3)"/>
      <w:lvlJc w:val="left"/>
      <w:pPr>
        <w:tabs>
          <w:tab w:val="num" w:pos="1102"/>
        </w:tabs>
        <w:ind w:left="1102" w:hanging="36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1822"/>
        </w:tabs>
        <w:ind w:left="1822" w:hanging="360"/>
      </w:pPr>
      <w:rPr>
        <w:rFonts w:hint="default"/>
      </w:rPr>
    </w:lvl>
    <w:lvl w:ilvl="5">
      <w:start w:val="1"/>
      <w:numFmt w:val="lowerRoman"/>
      <w:lvlText w:val="(%6)"/>
      <w:lvlJc w:val="left"/>
      <w:pPr>
        <w:tabs>
          <w:tab w:val="num" w:pos="2182"/>
        </w:tabs>
        <w:ind w:left="2182" w:hanging="360"/>
      </w:pPr>
      <w:rPr>
        <w:rFonts w:hint="default"/>
      </w:rPr>
    </w:lvl>
    <w:lvl w:ilvl="6">
      <w:start w:val="1"/>
      <w:numFmt w:val="decimal"/>
      <w:lvlText w:val="%7."/>
      <w:lvlJc w:val="left"/>
      <w:pPr>
        <w:tabs>
          <w:tab w:val="num" w:pos="2542"/>
        </w:tabs>
        <w:ind w:left="2542" w:hanging="360"/>
      </w:pPr>
      <w:rPr>
        <w:rFonts w:hint="default"/>
      </w:rPr>
    </w:lvl>
    <w:lvl w:ilvl="7">
      <w:start w:val="1"/>
      <w:numFmt w:val="lowerLetter"/>
      <w:lvlText w:val="%8."/>
      <w:lvlJc w:val="left"/>
      <w:pPr>
        <w:tabs>
          <w:tab w:val="num" w:pos="2902"/>
        </w:tabs>
        <w:ind w:left="2902" w:hanging="360"/>
      </w:pPr>
      <w:rPr>
        <w:rFonts w:hint="default"/>
      </w:rPr>
    </w:lvl>
    <w:lvl w:ilvl="8">
      <w:start w:val="1"/>
      <w:numFmt w:val="lowerRoman"/>
      <w:lvlText w:val="%9."/>
      <w:lvlJc w:val="left"/>
      <w:pPr>
        <w:tabs>
          <w:tab w:val="num" w:pos="3262"/>
        </w:tabs>
        <w:ind w:left="3262" w:hanging="360"/>
      </w:pPr>
      <w:rPr>
        <w:rFonts w:hint="default"/>
      </w:rPr>
    </w:lvl>
  </w:abstractNum>
  <w:abstractNum w:abstractNumId="19">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2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1">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58475294"/>
    <w:multiLevelType w:val="hybridMultilevel"/>
    <w:tmpl w:val="AB266C16"/>
    <w:lvl w:ilvl="0" w:tplc="0C36B28E">
      <w:start w:val="1"/>
      <w:numFmt w:val="bullet"/>
      <w:pStyle w:val="BulletTex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BEA7163"/>
    <w:multiLevelType w:val="multilevel"/>
    <w:tmpl w:val="A8AA065E"/>
    <w:lvl w:ilvl="0">
      <w:start w:val="1"/>
      <w:numFmt w:val="decimal"/>
      <w:pStyle w:val="Heading1"/>
      <w:lvlText w:val="%1"/>
      <w:lvlJc w:val="left"/>
      <w:pPr>
        <w:tabs>
          <w:tab w:val="num" w:pos="1134"/>
        </w:tabs>
        <w:ind w:left="1134" w:hanging="1134"/>
      </w:pPr>
      <w:rPr>
        <w:rFonts w:ascii="Arial" w:hAnsi="Arial" w:hint="default"/>
        <w:b w:val="0"/>
        <w:i w:val="0"/>
        <w:sz w:val="36"/>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decimal"/>
      <w:lvlRestart w:val="1"/>
      <w:pStyle w:val="FigureCaption"/>
      <w:lvlText w:val="Figure %1-%6"/>
      <w:lvlJc w:val="left"/>
      <w:pPr>
        <w:tabs>
          <w:tab w:val="num" w:pos="1134"/>
        </w:tabs>
        <w:ind w:left="1134" w:hanging="1134"/>
      </w:pPr>
      <w:rPr>
        <w:rFonts w:hint="default"/>
      </w:rPr>
    </w:lvl>
    <w:lvl w:ilvl="6">
      <w:start w:val="1"/>
      <w:numFmt w:val="decimal"/>
      <w:lvlRestart w:val="1"/>
      <w:pStyle w:val="TableCaption"/>
      <w:lvlText w:val="Table %1-%7"/>
      <w:lvlJc w:val="left"/>
      <w:pPr>
        <w:tabs>
          <w:tab w:val="num" w:pos="1134"/>
        </w:tabs>
        <w:ind w:left="1134" w:hanging="1134"/>
      </w:pPr>
      <w:rPr>
        <w:rFonts w:hint="default"/>
      </w:rPr>
    </w:lvl>
    <w:lvl w:ilvl="7">
      <w:start w:val="1"/>
      <w:numFmt w:val="none"/>
      <w:pStyle w:val="Heading8"/>
      <w:suff w:val="nothing"/>
      <w:lvlText w:val=""/>
      <w:lvlJc w:val="left"/>
      <w:pPr>
        <w:ind w:left="1418" w:hanging="1418"/>
      </w:pPr>
      <w:rPr>
        <w:rFonts w:hint="default"/>
      </w:rPr>
    </w:lvl>
    <w:lvl w:ilvl="8">
      <w:start w:val="1"/>
      <w:numFmt w:val="none"/>
      <w:pStyle w:val="Heading9"/>
      <w:suff w:val="nothing"/>
      <w:lvlText w:val=""/>
      <w:lvlJc w:val="left"/>
      <w:pPr>
        <w:ind w:left="0" w:firstLine="0"/>
      </w:pPr>
      <w:rPr>
        <w:rFonts w:hint="default"/>
      </w:rPr>
    </w:lvl>
  </w:abstractNum>
  <w:abstractNum w:abstractNumId="24">
    <w:nsid w:val="6016064D"/>
    <w:multiLevelType w:val="multilevel"/>
    <w:tmpl w:val="EF82F438"/>
    <w:lvl w:ilvl="0">
      <w:start w:val="1"/>
      <w:numFmt w:val="bullet"/>
      <w:pStyle w:val="ListBullet"/>
      <w:lvlText w:val="&gt;"/>
      <w:lvlJc w:val="left"/>
      <w:pPr>
        <w:tabs>
          <w:tab w:val="num" w:pos="284"/>
        </w:tabs>
        <w:ind w:left="284" w:hanging="284"/>
      </w:pPr>
      <w:rPr>
        <w:rFonts w:ascii="Helvetica" w:hAnsi="Helvetica" w:hint="default"/>
        <w:b w:val="0"/>
        <w:i w:val="0"/>
        <w:color w:val="auto"/>
        <w:sz w:val="20"/>
      </w:rPr>
    </w:lvl>
    <w:lvl w:ilvl="1">
      <w:start w:val="1"/>
      <w:numFmt w:val="bullet"/>
      <w:lvlText w:val="-"/>
      <w:lvlJc w:val="left"/>
      <w:pPr>
        <w:tabs>
          <w:tab w:val="num" w:pos="567"/>
        </w:tabs>
        <w:ind w:left="567" w:hanging="283"/>
      </w:pPr>
      <w:rPr>
        <w:rFonts w:ascii="Courier" w:hAnsi="Courier" w:hint="default"/>
        <w:color w:val="auto"/>
        <w:sz w:val="20"/>
      </w:rPr>
    </w:lvl>
    <w:lvl w:ilvl="2">
      <w:start w:val="1"/>
      <w:numFmt w:val="bullet"/>
      <w:lvlText w:val="&gt;"/>
      <w:lvlJc w:val="left"/>
      <w:pPr>
        <w:tabs>
          <w:tab w:val="num" w:pos="851"/>
        </w:tabs>
        <w:ind w:left="851" w:hanging="284"/>
      </w:pPr>
      <w:rPr>
        <w:rFonts w:ascii="Arial" w:hAnsi="Arial" w:hint="default"/>
        <w:color w:val="auto"/>
        <w:sz w:val="20"/>
      </w:rPr>
    </w:lvl>
    <w:lvl w:ilvl="3">
      <w:start w:val="1"/>
      <w:numFmt w:val="bullet"/>
      <w:lvlText w:val="-"/>
      <w:lvlJc w:val="left"/>
      <w:pPr>
        <w:tabs>
          <w:tab w:val="num" w:pos="1134"/>
        </w:tabs>
        <w:ind w:left="1134" w:hanging="283"/>
      </w:pPr>
      <w:rPr>
        <w:rFonts w:ascii="Courier" w:hAnsi="Courier" w:cs="Times New Roman" w:hint="default"/>
        <w:color w:val="auto"/>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25">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7A777AC0"/>
    <w:multiLevelType w:val="hybridMultilevel"/>
    <w:tmpl w:val="C792D8C2"/>
    <w:lvl w:ilvl="0" w:tplc="84226CB0">
      <w:start w:val="1"/>
      <w:numFmt w:val="bullet"/>
      <w:pStyle w:val="BulletTextShaded"/>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7B117E32"/>
    <w:multiLevelType w:val="hybridMultilevel"/>
    <w:tmpl w:val="14984E04"/>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9">
    <w:nsid w:val="7B2C1215"/>
    <w:multiLevelType w:val="multilevel"/>
    <w:tmpl w:val="58669932"/>
    <w:lvl w:ilvl="0">
      <w:start w:val="1"/>
      <w:numFmt w:val="upperLetter"/>
      <w:pStyle w:val="TOC4"/>
      <w:lvlText w:val="Appendix %1"/>
      <w:lvlJc w:val="left"/>
      <w:pPr>
        <w:tabs>
          <w:tab w:val="num" w:pos="4253"/>
        </w:tabs>
        <w:ind w:left="4253" w:hanging="1418"/>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
  </w:num>
  <w:num w:numId="2">
    <w:abstractNumId w:val="1"/>
  </w:num>
  <w:num w:numId="3">
    <w:abstractNumId w:val="0"/>
  </w:num>
  <w:num w:numId="4">
    <w:abstractNumId w:val="8"/>
  </w:num>
  <w:num w:numId="5">
    <w:abstractNumId w:val="25"/>
  </w:num>
  <w:num w:numId="6">
    <w:abstractNumId w:val="7"/>
  </w:num>
  <w:num w:numId="7">
    <w:abstractNumId w:val="19"/>
  </w:num>
  <w:num w:numId="8">
    <w:abstractNumId w:val="6"/>
  </w:num>
  <w:num w:numId="9">
    <w:abstractNumId w:val="24"/>
  </w:num>
  <w:num w:numId="10">
    <w:abstractNumId w:val="12"/>
  </w:num>
  <w:num w:numId="11">
    <w:abstractNumId w:val="27"/>
  </w:num>
  <w:num w:numId="12">
    <w:abstractNumId w:val="15"/>
  </w:num>
  <w:num w:numId="13">
    <w:abstractNumId w:val="20"/>
  </w:num>
  <w:num w:numId="14">
    <w:abstractNumId w:val="17"/>
  </w:num>
  <w:num w:numId="15">
    <w:abstractNumId w:val="21"/>
  </w:num>
  <w:num w:numId="16">
    <w:abstractNumId w:val="29"/>
  </w:num>
  <w:num w:numId="17">
    <w:abstractNumId w:val="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3"/>
  </w:num>
  <w:num w:numId="21">
    <w:abstractNumId w:val="14"/>
  </w:num>
  <w:num w:numId="22">
    <w:abstractNumId w:val="1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2"/>
  </w:num>
  <w:num w:numId="42">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ocumentProtection w:edit="readOnly" w:enforcement="1" w:cryptProviderType="rsaFull" w:cryptAlgorithmClass="hash" w:cryptAlgorithmType="typeAny" w:cryptAlgorithmSid="4" w:cryptSpinCount="100000" w:hash="z9Icl+0BihzTjDviZezG6jQBBgk=" w:salt="nxULbuJW/+ZnTnF8UnPwFg=="/>
  <w:defaultTabStop w:val="720"/>
  <w:drawingGridHorizontalSpacing w:val="100"/>
  <w:displayHorizontalDrawingGridEvery w:val="2"/>
  <w:characterSpacingControl w:val="doNotCompress"/>
  <w:hdrShapeDefaults>
    <o:shapedefaults v:ext="edit" spidmax="116737" style="mso-position-horizontal-relative:page;mso-position-vertical-relative:page" fillcolor="white" stroke="f" strokecolor="red">
      <v:fill r:id="rId2" o:title="1CT1" color="white" size="0,0" aspect="atLeast" rotate="t" type="frame"/>
      <v:stroke color="red" on="f"/>
      <o:colormru v:ext="edit" colors="#d95e00,#003359"/>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E9C"/>
    <w:rsid w:val="000025EB"/>
    <w:rsid w:val="0000273A"/>
    <w:rsid w:val="00003DEB"/>
    <w:rsid w:val="0001120D"/>
    <w:rsid w:val="00011AA8"/>
    <w:rsid w:val="000235B3"/>
    <w:rsid w:val="00024184"/>
    <w:rsid w:val="000260BA"/>
    <w:rsid w:val="00026F7B"/>
    <w:rsid w:val="00027CFF"/>
    <w:rsid w:val="00032BF7"/>
    <w:rsid w:val="00035098"/>
    <w:rsid w:val="000371D6"/>
    <w:rsid w:val="00041D02"/>
    <w:rsid w:val="0004210D"/>
    <w:rsid w:val="000467B0"/>
    <w:rsid w:val="00047889"/>
    <w:rsid w:val="00051347"/>
    <w:rsid w:val="00053A76"/>
    <w:rsid w:val="00054A19"/>
    <w:rsid w:val="00055930"/>
    <w:rsid w:val="00057F5E"/>
    <w:rsid w:val="00062809"/>
    <w:rsid w:val="00063670"/>
    <w:rsid w:val="00064F4E"/>
    <w:rsid w:val="00065D01"/>
    <w:rsid w:val="00072F7F"/>
    <w:rsid w:val="00074D12"/>
    <w:rsid w:val="000776A8"/>
    <w:rsid w:val="00077B00"/>
    <w:rsid w:val="00080223"/>
    <w:rsid w:val="0008629C"/>
    <w:rsid w:val="00087EAA"/>
    <w:rsid w:val="000903D4"/>
    <w:rsid w:val="00094E3F"/>
    <w:rsid w:val="00095AE4"/>
    <w:rsid w:val="000A044A"/>
    <w:rsid w:val="000B12F8"/>
    <w:rsid w:val="000B2A20"/>
    <w:rsid w:val="000B34B4"/>
    <w:rsid w:val="000B6AA2"/>
    <w:rsid w:val="000B6EA1"/>
    <w:rsid w:val="000C3F2F"/>
    <w:rsid w:val="000C5291"/>
    <w:rsid w:val="000C741B"/>
    <w:rsid w:val="000D54BF"/>
    <w:rsid w:val="000D7217"/>
    <w:rsid w:val="000E24D1"/>
    <w:rsid w:val="000E2BF2"/>
    <w:rsid w:val="000E5A03"/>
    <w:rsid w:val="000F1077"/>
    <w:rsid w:val="000F279B"/>
    <w:rsid w:val="000F3CD6"/>
    <w:rsid w:val="000F4400"/>
    <w:rsid w:val="000F4F3C"/>
    <w:rsid w:val="00100E11"/>
    <w:rsid w:val="001011F3"/>
    <w:rsid w:val="00101763"/>
    <w:rsid w:val="00101F7A"/>
    <w:rsid w:val="00102BC0"/>
    <w:rsid w:val="00105AD3"/>
    <w:rsid w:val="001068DE"/>
    <w:rsid w:val="00106E06"/>
    <w:rsid w:val="00107E96"/>
    <w:rsid w:val="00112E1D"/>
    <w:rsid w:val="001153B4"/>
    <w:rsid w:val="00115656"/>
    <w:rsid w:val="001221B9"/>
    <w:rsid w:val="00122A1A"/>
    <w:rsid w:val="0012436F"/>
    <w:rsid w:val="0012604C"/>
    <w:rsid w:val="00130D50"/>
    <w:rsid w:val="00132491"/>
    <w:rsid w:val="0013314C"/>
    <w:rsid w:val="0013337E"/>
    <w:rsid w:val="001377AA"/>
    <w:rsid w:val="00142296"/>
    <w:rsid w:val="00143726"/>
    <w:rsid w:val="00145622"/>
    <w:rsid w:val="00152F3A"/>
    <w:rsid w:val="001546DD"/>
    <w:rsid w:val="001550D0"/>
    <w:rsid w:val="00164653"/>
    <w:rsid w:val="00166750"/>
    <w:rsid w:val="001669A6"/>
    <w:rsid w:val="00170B5F"/>
    <w:rsid w:val="00172F54"/>
    <w:rsid w:val="00173548"/>
    <w:rsid w:val="00174B91"/>
    <w:rsid w:val="00175042"/>
    <w:rsid w:val="00177133"/>
    <w:rsid w:val="00177366"/>
    <w:rsid w:val="00180C0F"/>
    <w:rsid w:val="00180D43"/>
    <w:rsid w:val="0018267B"/>
    <w:rsid w:val="001826E1"/>
    <w:rsid w:val="001859B2"/>
    <w:rsid w:val="00195D13"/>
    <w:rsid w:val="00196FB3"/>
    <w:rsid w:val="001A0F7C"/>
    <w:rsid w:val="001A146C"/>
    <w:rsid w:val="001A1C05"/>
    <w:rsid w:val="001A2C9F"/>
    <w:rsid w:val="001A5F49"/>
    <w:rsid w:val="001A6186"/>
    <w:rsid w:val="001B0E07"/>
    <w:rsid w:val="001B0EF0"/>
    <w:rsid w:val="001B1775"/>
    <w:rsid w:val="001B2599"/>
    <w:rsid w:val="001C0AC8"/>
    <w:rsid w:val="001C326C"/>
    <w:rsid w:val="001C3C30"/>
    <w:rsid w:val="001C505F"/>
    <w:rsid w:val="001C5A29"/>
    <w:rsid w:val="001C5EF2"/>
    <w:rsid w:val="001C703D"/>
    <w:rsid w:val="001D11B0"/>
    <w:rsid w:val="001D5162"/>
    <w:rsid w:val="001D5E0C"/>
    <w:rsid w:val="001D5FE2"/>
    <w:rsid w:val="001E00D4"/>
    <w:rsid w:val="001F017A"/>
    <w:rsid w:val="001F14C8"/>
    <w:rsid w:val="001F285C"/>
    <w:rsid w:val="001F58D2"/>
    <w:rsid w:val="001F7C1F"/>
    <w:rsid w:val="001F7E6D"/>
    <w:rsid w:val="0020002C"/>
    <w:rsid w:val="002009D0"/>
    <w:rsid w:val="00201FA2"/>
    <w:rsid w:val="002038C2"/>
    <w:rsid w:val="00203D40"/>
    <w:rsid w:val="00207237"/>
    <w:rsid w:val="00213373"/>
    <w:rsid w:val="00214D4D"/>
    <w:rsid w:val="0021639C"/>
    <w:rsid w:val="00216594"/>
    <w:rsid w:val="00220DDC"/>
    <w:rsid w:val="00222D87"/>
    <w:rsid w:val="00223E3A"/>
    <w:rsid w:val="00227141"/>
    <w:rsid w:val="0023000B"/>
    <w:rsid w:val="002332A7"/>
    <w:rsid w:val="00234E03"/>
    <w:rsid w:val="002355D9"/>
    <w:rsid w:val="002420B0"/>
    <w:rsid w:val="00242679"/>
    <w:rsid w:val="002451D4"/>
    <w:rsid w:val="00250356"/>
    <w:rsid w:val="00252CAC"/>
    <w:rsid w:val="00252DD0"/>
    <w:rsid w:val="00253138"/>
    <w:rsid w:val="00254BF0"/>
    <w:rsid w:val="002604A2"/>
    <w:rsid w:val="00267732"/>
    <w:rsid w:val="00267C77"/>
    <w:rsid w:val="00267E54"/>
    <w:rsid w:val="00271E25"/>
    <w:rsid w:val="00272C08"/>
    <w:rsid w:val="002737C6"/>
    <w:rsid w:val="00275D55"/>
    <w:rsid w:val="00285141"/>
    <w:rsid w:val="00291292"/>
    <w:rsid w:val="0029184B"/>
    <w:rsid w:val="00295D61"/>
    <w:rsid w:val="002A0091"/>
    <w:rsid w:val="002A456A"/>
    <w:rsid w:val="002A50C8"/>
    <w:rsid w:val="002A6357"/>
    <w:rsid w:val="002B26CF"/>
    <w:rsid w:val="002B2821"/>
    <w:rsid w:val="002B2FAF"/>
    <w:rsid w:val="002C0470"/>
    <w:rsid w:val="002C2D5B"/>
    <w:rsid w:val="002C3849"/>
    <w:rsid w:val="002C481E"/>
    <w:rsid w:val="002C4AD2"/>
    <w:rsid w:val="002D0B98"/>
    <w:rsid w:val="002D1699"/>
    <w:rsid w:val="002D2540"/>
    <w:rsid w:val="002E00A4"/>
    <w:rsid w:val="002E1077"/>
    <w:rsid w:val="002E1A22"/>
    <w:rsid w:val="002E2B23"/>
    <w:rsid w:val="002E6019"/>
    <w:rsid w:val="002F67C7"/>
    <w:rsid w:val="0030298A"/>
    <w:rsid w:val="00302F23"/>
    <w:rsid w:val="00306149"/>
    <w:rsid w:val="00307032"/>
    <w:rsid w:val="00311F4D"/>
    <w:rsid w:val="003162B6"/>
    <w:rsid w:val="003172C9"/>
    <w:rsid w:val="00323D9E"/>
    <w:rsid w:val="003244A8"/>
    <w:rsid w:val="00330242"/>
    <w:rsid w:val="0033042B"/>
    <w:rsid w:val="00330C44"/>
    <w:rsid w:val="00334E7C"/>
    <w:rsid w:val="0033618E"/>
    <w:rsid w:val="00336E1A"/>
    <w:rsid w:val="00341151"/>
    <w:rsid w:val="00341DFD"/>
    <w:rsid w:val="00341F3A"/>
    <w:rsid w:val="00342904"/>
    <w:rsid w:val="00344E9A"/>
    <w:rsid w:val="00362ABF"/>
    <w:rsid w:val="00362C7A"/>
    <w:rsid w:val="00363365"/>
    <w:rsid w:val="00363C0C"/>
    <w:rsid w:val="0036424F"/>
    <w:rsid w:val="0036780F"/>
    <w:rsid w:val="003704D9"/>
    <w:rsid w:val="00370E26"/>
    <w:rsid w:val="00374711"/>
    <w:rsid w:val="0038056D"/>
    <w:rsid w:val="0038104D"/>
    <w:rsid w:val="00381CF5"/>
    <w:rsid w:val="003854F8"/>
    <w:rsid w:val="00385A5F"/>
    <w:rsid w:val="00391ABA"/>
    <w:rsid w:val="00394384"/>
    <w:rsid w:val="00394D7C"/>
    <w:rsid w:val="003A11E6"/>
    <w:rsid w:val="003A31EC"/>
    <w:rsid w:val="003B01B2"/>
    <w:rsid w:val="003B76D6"/>
    <w:rsid w:val="003B77FC"/>
    <w:rsid w:val="003C01B5"/>
    <w:rsid w:val="003C6DA9"/>
    <w:rsid w:val="003C77E6"/>
    <w:rsid w:val="003D31E3"/>
    <w:rsid w:val="003D3636"/>
    <w:rsid w:val="003D395B"/>
    <w:rsid w:val="003D5412"/>
    <w:rsid w:val="003D6050"/>
    <w:rsid w:val="003D6EE4"/>
    <w:rsid w:val="003E3ACF"/>
    <w:rsid w:val="003E5A77"/>
    <w:rsid w:val="003E6D71"/>
    <w:rsid w:val="003F0D2F"/>
    <w:rsid w:val="003F16B6"/>
    <w:rsid w:val="003F6C5C"/>
    <w:rsid w:val="003F744B"/>
    <w:rsid w:val="003F7E9E"/>
    <w:rsid w:val="004039B0"/>
    <w:rsid w:val="00403FFA"/>
    <w:rsid w:val="00404184"/>
    <w:rsid w:val="00410388"/>
    <w:rsid w:val="00411934"/>
    <w:rsid w:val="00411A8B"/>
    <w:rsid w:val="00417DC3"/>
    <w:rsid w:val="00420181"/>
    <w:rsid w:val="00420E47"/>
    <w:rsid w:val="00425F75"/>
    <w:rsid w:val="00427025"/>
    <w:rsid w:val="004307BF"/>
    <w:rsid w:val="004350DD"/>
    <w:rsid w:val="00435949"/>
    <w:rsid w:val="00443D2E"/>
    <w:rsid w:val="004459FC"/>
    <w:rsid w:val="00446032"/>
    <w:rsid w:val="0045204B"/>
    <w:rsid w:val="00454E0F"/>
    <w:rsid w:val="0045695F"/>
    <w:rsid w:val="00460DF5"/>
    <w:rsid w:val="00461D35"/>
    <w:rsid w:val="00462F72"/>
    <w:rsid w:val="00470CA2"/>
    <w:rsid w:val="00474367"/>
    <w:rsid w:val="00476711"/>
    <w:rsid w:val="00476EDF"/>
    <w:rsid w:val="00476F88"/>
    <w:rsid w:val="00480A4D"/>
    <w:rsid w:val="00481CC3"/>
    <w:rsid w:val="004824C4"/>
    <w:rsid w:val="00485837"/>
    <w:rsid w:val="00486820"/>
    <w:rsid w:val="0049126A"/>
    <w:rsid w:val="00491618"/>
    <w:rsid w:val="00492620"/>
    <w:rsid w:val="00492CC1"/>
    <w:rsid w:val="00493ECC"/>
    <w:rsid w:val="00494CD4"/>
    <w:rsid w:val="004A290A"/>
    <w:rsid w:val="004A3265"/>
    <w:rsid w:val="004A3A7D"/>
    <w:rsid w:val="004A45B7"/>
    <w:rsid w:val="004B0206"/>
    <w:rsid w:val="004C39B6"/>
    <w:rsid w:val="004C7882"/>
    <w:rsid w:val="004D04CD"/>
    <w:rsid w:val="004D30AE"/>
    <w:rsid w:val="004D5065"/>
    <w:rsid w:val="004D5ACC"/>
    <w:rsid w:val="004D608D"/>
    <w:rsid w:val="004E0A08"/>
    <w:rsid w:val="004E152B"/>
    <w:rsid w:val="004E286A"/>
    <w:rsid w:val="004E4E2D"/>
    <w:rsid w:val="004F0E7C"/>
    <w:rsid w:val="004F2398"/>
    <w:rsid w:val="004F3027"/>
    <w:rsid w:val="004F3B91"/>
    <w:rsid w:val="004F5389"/>
    <w:rsid w:val="004F623A"/>
    <w:rsid w:val="00500583"/>
    <w:rsid w:val="005010F6"/>
    <w:rsid w:val="0050290B"/>
    <w:rsid w:val="00503AD7"/>
    <w:rsid w:val="00503F93"/>
    <w:rsid w:val="0050799A"/>
    <w:rsid w:val="0051395A"/>
    <w:rsid w:val="0051580A"/>
    <w:rsid w:val="005175A4"/>
    <w:rsid w:val="00522B70"/>
    <w:rsid w:val="0052505B"/>
    <w:rsid w:val="0052604D"/>
    <w:rsid w:val="00526484"/>
    <w:rsid w:val="00526EE1"/>
    <w:rsid w:val="0053344E"/>
    <w:rsid w:val="0053538E"/>
    <w:rsid w:val="00536F6E"/>
    <w:rsid w:val="0054108D"/>
    <w:rsid w:val="0054246B"/>
    <w:rsid w:val="0054303D"/>
    <w:rsid w:val="005435B8"/>
    <w:rsid w:val="00546F6C"/>
    <w:rsid w:val="005519E5"/>
    <w:rsid w:val="00552180"/>
    <w:rsid w:val="00554DF6"/>
    <w:rsid w:val="00562C1D"/>
    <w:rsid w:val="00563123"/>
    <w:rsid w:val="00563596"/>
    <w:rsid w:val="00565CEE"/>
    <w:rsid w:val="0056693D"/>
    <w:rsid w:val="00570C77"/>
    <w:rsid w:val="00575883"/>
    <w:rsid w:val="00576AFB"/>
    <w:rsid w:val="00576B71"/>
    <w:rsid w:val="0057760D"/>
    <w:rsid w:val="00584657"/>
    <w:rsid w:val="0058497A"/>
    <w:rsid w:val="00586CB2"/>
    <w:rsid w:val="005907EB"/>
    <w:rsid w:val="00592D4D"/>
    <w:rsid w:val="005945CE"/>
    <w:rsid w:val="00596D97"/>
    <w:rsid w:val="005A092C"/>
    <w:rsid w:val="005A4F0C"/>
    <w:rsid w:val="005A603C"/>
    <w:rsid w:val="005A62C7"/>
    <w:rsid w:val="005B0287"/>
    <w:rsid w:val="005B4465"/>
    <w:rsid w:val="005B57FE"/>
    <w:rsid w:val="005C2EFE"/>
    <w:rsid w:val="005C38C1"/>
    <w:rsid w:val="005C39AF"/>
    <w:rsid w:val="005C480F"/>
    <w:rsid w:val="005C55A8"/>
    <w:rsid w:val="005C5BDC"/>
    <w:rsid w:val="005C68CB"/>
    <w:rsid w:val="005C74B0"/>
    <w:rsid w:val="005D1C6C"/>
    <w:rsid w:val="005D2B4F"/>
    <w:rsid w:val="005D532E"/>
    <w:rsid w:val="005D5FB3"/>
    <w:rsid w:val="005D6C0C"/>
    <w:rsid w:val="005E0DEA"/>
    <w:rsid w:val="005E2DD9"/>
    <w:rsid w:val="005F07FE"/>
    <w:rsid w:val="005F3A84"/>
    <w:rsid w:val="005F73C2"/>
    <w:rsid w:val="00601990"/>
    <w:rsid w:val="00601B70"/>
    <w:rsid w:val="00603E28"/>
    <w:rsid w:val="00604030"/>
    <w:rsid w:val="006054ED"/>
    <w:rsid w:val="00606512"/>
    <w:rsid w:val="006079B0"/>
    <w:rsid w:val="00620992"/>
    <w:rsid w:val="0062176C"/>
    <w:rsid w:val="00622784"/>
    <w:rsid w:val="00622AC3"/>
    <w:rsid w:val="00623EBB"/>
    <w:rsid w:val="0062467C"/>
    <w:rsid w:val="00627D66"/>
    <w:rsid w:val="00630113"/>
    <w:rsid w:val="00631A3D"/>
    <w:rsid w:val="0063241C"/>
    <w:rsid w:val="0064271C"/>
    <w:rsid w:val="00643435"/>
    <w:rsid w:val="00644274"/>
    <w:rsid w:val="006447F8"/>
    <w:rsid w:val="00644C50"/>
    <w:rsid w:val="00645B8A"/>
    <w:rsid w:val="006515F6"/>
    <w:rsid w:val="00655E2C"/>
    <w:rsid w:val="00663E52"/>
    <w:rsid w:val="00664645"/>
    <w:rsid w:val="006650CE"/>
    <w:rsid w:val="00667005"/>
    <w:rsid w:val="00670D5A"/>
    <w:rsid w:val="00674DCD"/>
    <w:rsid w:val="0067778B"/>
    <w:rsid w:val="0067781E"/>
    <w:rsid w:val="00680779"/>
    <w:rsid w:val="00680F52"/>
    <w:rsid w:val="00683F76"/>
    <w:rsid w:val="00686D0F"/>
    <w:rsid w:val="00690EA3"/>
    <w:rsid w:val="00695808"/>
    <w:rsid w:val="006964B1"/>
    <w:rsid w:val="006975A7"/>
    <w:rsid w:val="006A0DFC"/>
    <w:rsid w:val="006A36DC"/>
    <w:rsid w:val="006A3822"/>
    <w:rsid w:val="006A5582"/>
    <w:rsid w:val="006A560F"/>
    <w:rsid w:val="006A6223"/>
    <w:rsid w:val="006B0736"/>
    <w:rsid w:val="006B3E83"/>
    <w:rsid w:val="006B47F9"/>
    <w:rsid w:val="006C0583"/>
    <w:rsid w:val="006C16EF"/>
    <w:rsid w:val="006C2494"/>
    <w:rsid w:val="006D12A6"/>
    <w:rsid w:val="006D60DA"/>
    <w:rsid w:val="006D7ED1"/>
    <w:rsid w:val="006E0148"/>
    <w:rsid w:val="006E17FC"/>
    <w:rsid w:val="006E186E"/>
    <w:rsid w:val="006E231C"/>
    <w:rsid w:val="006E29D4"/>
    <w:rsid w:val="006E468B"/>
    <w:rsid w:val="006E506A"/>
    <w:rsid w:val="006E5E40"/>
    <w:rsid w:val="006E5F66"/>
    <w:rsid w:val="006F13A8"/>
    <w:rsid w:val="006F3C9B"/>
    <w:rsid w:val="00711AE3"/>
    <w:rsid w:val="00712473"/>
    <w:rsid w:val="00713AB6"/>
    <w:rsid w:val="007207F3"/>
    <w:rsid w:val="007223C0"/>
    <w:rsid w:val="00724E53"/>
    <w:rsid w:val="007257A6"/>
    <w:rsid w:val="0073197A"/>
    <w:rsid w:val="00732BB6"/>
    <w:rsid w:val="00732EB6"/>
    <w:rsid w:val="00733736"/>
    <w:rsid w:val="0073481E"/>
    <w:rsid w:val="00735A54"/>
    <w:rsid w:val="00735BE8"/>
    <w:rsid w:val="0073729E"/>
    <w:rsid w:val="00742D60"/>
    <w:rsid w:val="007455CF"/>
    <w:rsid w:val="007460E2"/>
    <w:rsid w:val="0076108A"/>
    <w:rsid w:val="007638F5"/>
    <w:rsid w:val="00770DD3"/>
    <w:rsid w:val="00772F1B"/>
    <w:rsid w:val="00774BA9"/>
    <w:rsid w:val="00774EF1"/>
    <w:rsid w:val="00780433"/>
    <w:rsid w:val="0078068B"/>
    <w:rsid w:val="0078093B"/>
    <w:rsid w:val="007829E9"/>
    <w:rsid w:val="00782AFF"/>
    <w:rsid w:val="00783823"/>
    <w:rsid w:val="00783DDB"/>
    <w:rsid w:val="007960B3"/>
    <w:rsid w:val="007961BC"/>
    <w:rsid w:val="007967C4"/>
    <w:rsid w:val="00796D28"/>
    <w:rsid w:val="007A2244"/>
    <w:rsid w:val="007A3A2E"/>
    <w:rsid w:val="007A57CB"/>
    <w:rsid w:val="007A5D14"/>
    <w:rsid w:val="007A6E59"/>
    <w:rsid w:val="007A79E9"/>
    <w:rsid w:val="007B1320"/>
    <w:rsid w:val="007B472F"/>
    <w:rsid w:val="007B6E1F"/>
    <w:rsid w:val="007B6E7A"/>
    <w:rsid w:val="007B700C"/>
    <w:rsid w:val="007C24F5"/>
    <w:rsid w:val="007D113E"/>
    <w:rsid w:val="007D1530"/>
    <w:rsid w:val="007E1240"/>
    <w:rsid w:val="007E60BA"/>
    <w:rsid w:val="007E7431"/>
    <w:rsid w:val="007F0D66"/>
    <w:rsid w:val="007F1178"/>
    <w:rsid w:val="007F2FCE"/>
    <w:rsid w:val="007F4482"/>
    <w:rsid w:val="007F5D86"/>
    <w:rsid w:val="007F604F"/>
    <w:rsid w:val="007F6EAE"/>
    <w:rsid w:val="007F74FB"/>
    <w:rsid w:val="00801110"/>
    <w:rsid w:val="008013BA"/>
    <w:rsid w:val="00802966"/>
    <w:rsid w:val="008036CE"/>
    <w:rsid w:val="00803831"/>
    <w:rsid w:val="00807D0A"/>
    <w:rsid w:val="00810611"/>
    <w:rsid w:val="00813FD8"/>
    <w:rsid w:val="00814295"/>
    <w:rsid w:val="008143A6"/>
    <w:rsid w:val="0081529A"/>
    <w:rsid w:val="00817229"/>
    <w:rsid w:val="00820842"/>
    <w:rsid w:val="00820DC6"/>
    <w:rsid w:val="008218B0"/>
    <w:rsid w:val="00823F95"/>
    <w:rsid w:val="0082675F"/>
    <w:rsid w:val="00832251"/>
    <w:rsid w:val="00835813"/>
    <w:rsid w:val="00837B6E"/>
    <w:rsid w:val="00842548"/>
    <w:rsid w:val="008444B0"/>
    <w:rsid w:val="00850FE0"/>
    <w:rsid w:val="00855615"/>
    <w:rsid w:val="00856A36"/>
    <w:rsid w:val="00860D7D"/>
    <w:rsid w:val="00860E62"/>
    <w:rsid w:val="00861F8B"/>
    <w:rsid w:val="00863E18"/>
    <w:rsid w:val="00867347"/>
    <w:rsid w:val="00870182"/>
    <w:rsid w:val="008707AF"/>
    <w:rsid w:val="00876464"/>
    <w:rsid w:val="0087682B"/>
    <w:rsid w:val="00880BB2"/>
    <w:rsid w:val="00880F59"/>
    <w:rsid w:val="008818F4"/>
    <w:rsid w:val="00882D95"/>
    <w:rsid w:val="00892B66"/>
    <w:rsid w:val="00896F89"/>
    <w:rsid w:val="008A5381"/>
    <w:rsid w:val="008A7005"/>
    <w:rsid w:val="008B1E1F"/>
    <w:rsid w:val="008B380F"/>
    <w:rsid w:val="008B4B71"/>
    <w:rsid w:val="008B512D"/>
    <w:rsid w:val="008B5F6C"/>
    <w:rsid w:val="008B70D3"/>
    <w:rsid w:val="008C0583"/>
    <w:rsid w:val="008C0600"/>
    <w:rsid w:val="008C3159"/>
    <w:rsid w:val="008C53BC"/>
    <w:rsid w:val="008D2DF8"/>
    <w:rsid w:val="008D307C"/>
    <w:rsid w:val="008D36EE"/>
    <w:rsid w:val="008D5EED"/>
    <w:rsid w:val="008D7C4B"/>
    <w:rsid w:val="008E158B"/>
    <w:rsid w:val="008E3B2E"/>
    <w:rsid w:val="008F1260"/>
    <w:rsid w:val="008F4A75"/>
    <w:rsid w:val="00911BEE"/>
    <w:rsid w:val="0091546E"/>
    <w:rsid w:val="00915A14"/>
    <w:rsid w:val="00916DD9"/>
    <w:rsid w:val="00920877"/>
    <w:rsid w:val="00921FB6"/>
    <w:rsid w:val="00922515"/>
    <w:rsid w:val="009264B0"/>
    <w:rsid w:val="00933529"/>
    <w:rsid w:val="00933D36"/>
    <w:rsid w:val="00935A31"/>
    <w:rsid w:val="00936A33"/>
    <w:rsid w:val="00936F1F"/>
    <w:rsid w:val="00941EF8"/>
    <w:rsid w:val="0094417E"/>
    <w:rsid w:val="009455E5"/>
    <w:rsid w:val="00946E10"/>
    <w:rsid w:val="009507BC"/>
    <w:rsid w:val="00952296"/>
    <w:rsid w:val="00952799"/>
    <w:rsid w:val="00953E96"/>
    <w:rsid w:val="00953FFD"/>
    <w:rsid w:val="00955575"/>
    <w:rsid w:val="00961AAD"/>
    <w:rsid w:val="00962FEF"/>
    <w:rsid w:val="00965D50"/>
    <w:rsid w:val="00970133"/>
    <w:rsid w:val="00972A4E"/>
    <w:rsid w:val="009761DD"/>
    <w:rsid w:val="00976337"/>
    <w:rsid w:val="009834B5"/>
    <w:rsid w:val="00983FC8"/>
    <w:rsid w:val="00985BA3"/>
    <w:rsid w:val="009A2036"/>
    <w:rsid w:val="009A5245"/>
    <w:rsid w:val="009A75CA"/>
    <w:rsid w:val="009B07A5"/>
    <w:rsid w:val="009B32EA"/>
    <w:rsid w:val="009B534F"/>
    <w:rsid w:val="009B7745"/>
    <w:rsid w:val="009C056D"/>
    <w:rsid w:val="009C67BB"/>
    <w:rsid w:val="009D4226"/>
    <w:rsid w:val="009D7367"/>
    <w:rsid w:val="009E3D9D"/>
    <w:rsid w:val="009E479A"/>
    <w:rsid w:val="009E53CD"/>
    <w:rsid w:val="009F474C"/>
    <w:rsid w:val="00A005F8"/>
    <w:rsid w:val="00A00BB1"/>
    <w:rsid w:val="00A03940"/>
    <w:rsid w:val="00A04BFA"/>
    <w:rsid w:val="00A11B59"/>
    <w:rsid w:val="00A12BA8"/>
    <w:rsid w:val="00A13A86"/>
    <w:rsid w:val="00A160C1"/>
    <w:rsid w:val="00A16144"/>
    <w:rsid w:val="00A22382"/>
    <w:rsid w:val="00A2285B"/>
    <w:rsid w:val="00A22CB7"/>
    <w:rsid w:val="00A23CE3"/>
    <w:rsid w:val="00A25BA6"/>
    <w:rsid w:val="00A26BE3"/>
    <w:rsid w:val="00A373B7"/>
    <w:rsid w:val="00A44A1F"/>
    <w:rsid w:val="00A47CD5"/>
    <w:rsid w:val="00A5381E"/>
    <w:rsid w:val="00A554FF"/>
    <w:rsid w:val="00A570A4"/>
    <w:rsid w:val="00A57BC5"/>
    <w:rsid w:val="00A61417"/>
    <w:rsid w:val="00A621CC"/>
    <w:rsid w:val="00A62210"/>
    <w:rsid w:val="00A62F6F"/>
    <w:rsid w:val="00A65C8E"/>
    <w:rsid w:val="00A72D43"/>
    <w:rsid w:val="00A74926"/>
    <w:rsid w:val="00A75FB5"/>
    <w:rsid w:val="00A768BA"/>
    <w:rsid w:val="00A76BFB"/>
    <w:rsid w:val="00A975C5"/>
    <w:rsid w:val="00A97F2C"/>
    <w:rsid w:val="00A97FD2"/>
    <w:rsid w:val="00AA34AD"/>
    <w:rsid w:val="00AB1FDA"/>
    <w:rsid w:val="00AB25D4"/>
    <w:rsid w:val="00AB4252"/>
    <w:rsid w:val="00AC0675"/>
    <w:rsid w:val="00AC0A40"/>
    <w:rsid w:val="00AC0EDD"/>
    <w:rsid w:val="00AC34CC"/>
    <w:rsid w:val="00AC45FC"/>
    <w:rsid w:val="00AC55AF"/>
    <w:rsid w:val="00AC64BE"/>
    <w:rsid w:val="00AC6E23"/>
    <w:rsid w:val="00AD5BF3"/>
    <w:rsid w:val="00AD6923"/>
    <w:rsid w:val="00AD6C90"/>
    <w:rsid w:val="00AE1C09"/>
    <w:rsid w:val="00AE4582"/>
    <w:rsid w:val="00AE5C30"/>
    <w:rsid w:val="00AF6399"/>
    <w:rsid w:val="00B00DEE"/>
    <w:rsid w:val="00B038E3"/>
    <w:rsid w:val="00B05547"/>
    <w:rsid w:val="00B16B54"/>
    <w:rsid w:val="00B16E1C"/>
    <w:rsid w:val="00B17819"/>
    <w:rsid w:val="00B17DC7"/>
    <w:rsid w:val="00B17E19"/>
    <w:rsid w:val="00B218FE"/>
    <w:rsid w:val="00B22BF8"/>
    <w:rsid w:val="00B242F3"/>
    <w:rsid w:val="00B24682"/>
    <w:rsid w:val="00B25809"/>
    <w:rsid w:val="00B33FBE"/>
    <w:rsid w:val="00B40554"/>
    <w:rsid w:val="00B42364"/>
    <w:rsid w:val="00B445B4"/>
    <w:rsid w:val="00B4565C"/>
    <w:rsid w:val="00B519DD"/>
    <w:rsid w:val="00B53613"/>
    <w:rsid w:val="00B53A4B"/>
    <w:rsid w:val="00B5706F"/>
    <w:rsid w:val="00B63260"/>
    <w:rsid w:val="00B644D8"/>
    <w:rsid w:val="00B65659"/>
    <w:rsid w:val="00B65749"/>
    <w:rsid w:val="00B6587F"/>
    <w:rsid w:val="00B71519"/>
    <w:rsid w:val="00B720E1"/>
    <w:rsid w:val="00B72367"/>
    <w:rsid w:val="00B728FE"/>
    <w:rsid w:val="00B7469B"/>
    <w:rsid w:val="00B74D11"/>
    <w:rsid w:val="00B75CB9"/>
    <w:rsid w:val="00B764D2"/>
    <w:rsid w:val="00B77095"/>
    <w:rsid w:val="00B8136F"/>
    <w:rsid w:val="00B836B1"/>
    <w:rsid w:val="00B86D2D"/>
    <w:rsid w:val="00B901FD"/>
    <w:rsid w:val="00B90999"/>
    <w:rsid w:val="00B91DA0"/>
    <w:rsid w:val="00B9389D"/>
    <w:rsid w:val="00B94D8A"/>
    <w:rsid w:val="00B95312"/>
    <w:rsid w:val="00B9575C"/>
    <w:rsid w:val="00BA2EEB"/>
    <w:rsid w:val="00BA3370"/>
    <w:rsid w:val="00BA49A9"/>
    <w:rsid w:val="00BA4BC9"/>
    <w:rsid w:val="00BA5551"/>
    <w:rsid w:val="00BA654E"/>
    <w:rsid w:val="00BB115E"/>
    <w:rsid w:val="00BB3AEE"/>
    <w:rsid w:val="00BB3E21"/>
    <w:rsid w:val="00BB3F14"/>
    <w:rsid w:val="00BB63EA"/>
    <w:rsid w:val="00BB77A6"/>
    <w:rsid w:val="00BC082F"/>
    <w:rsid w:val="00BC0F78"/>
    <w:rsid w:val="00BC49B4"/>
    <w:rsid w:val="00BC6EE2"/>
    <w:rsid w:val="00BD151E"/>
    <w:rsid w:val="00BD1EF9"/>
    <w:rsid w:val="00BD669C"/>
    <w:rsid w:val="00BE3C75"/>
    <w:rsid w:val="00BF0E7A"/>
    <w:rsid w:val="00BF1BAF"/>
    <w:rsid w:val="00BF7E41"/>
    <w:rsid w:val="00C02008"/>
    <w:rsid w:val="00C022CC"/>
    <w:rsid w:val="00C03DA4"/>
    <w:rsid w:val="00C058ED"/>
    <w:rsid w:val="00C11B0D"/>
    <w:rsid w:val="00C1519C"/>
    <w:rsid w:val="00C154A8"/>
    <w:rsid w:val="00C17C36"/>
    <w:rsid w:val="00C2428D"/>
    <w:rsid w:val="00C25AA6"/>
    <w:rsid w:val="00C2735E"/>
    <w:rsid w:val="00C276C1"/>
    <w:rsid w:val="00C300F8"/>
    <w:rsid w:val="00C3116D"/>
    <w:rsid w:val="00C31E03"/>
    <w:rsid w:val="00C336B6"/>
    <w:rsid w:val="00C345EC"/>
    <w:rsid w:val="00C43049"/>
    <w:rsid w:val="00C51F3E"/>
    <w:rsid w:val="00C521B5"/>
    <w:rsid w:val="00C5329A"/>
    <w:rsid w:val="00C53588"/>
    <w:rsid w:val="00C56D13"/>
    <w:rsid w:val="00C6141E"/>
    <w:rsid w:val="00C62A78"/>
    <w:rsid w:val="00C64490"/>
    <w:rsid w:val="00C65194"/>
    <w:rsid w:val="00C67F1C"/>
    <w:rsid w:val="00C705C9"/>
    <w:rsid w:val="00C733A0"/>
    <w:rsid w:val="00C75D06"/>
    <w:rsid w:val="00C8081E"/>
    <w:rsid w:val="00C8156B"/>
    <w:rsid w:val="00C81A67"/>
    <w:rsid w:val="00C8534B"/>
    <w:rsid w:val="00C92E3E"/>
    <w:rsid w:val="00C965C6"/>
    <w:rsid w:val="00C978CA"/>
    <w:rsid w:val="00CA1009"/>
    <w:rsid w:val="00CA459E"/>
    <w:rsid w:val="00CA4A96"/>
    <w:rsid w:val="00CA4BAB"/>
    <w:rsid w:val="00CA54F6"/>
    <w:rsid w:val="00CA5852"/>
    <w:rsid w:val="00CB1B2D"/>
    <w:rsid w:val="00CB2532"/>
    <w:rsid w:val="00CB3FDB"/>
    <w:rsid w:val="00CB4438"/>
    <w:rsid w:val="00CB456A"/>
    <w:rsid w:val="00CB7043"/>
    <w:rsid w:val="00CB7983"/>
    <w:rsid w:val="00CC0850"/>
    <w:rsid w:val="00CC0CC2"/>
    <w:rsid w:val="00CC48EE"/>
    <w:rsid w:val="00CC5443"/>
    <w:rsid w:val="00CC6CD2"/>
    <w:rsid w:val="00CD4716"/>
    <w:rsid w:val="00CD5BAA"/>
    <w:rsid w:val="00CD63FD"/>
    <w:rsid w:val="00CE4A4F"/>
    <w:rsid w:val="00CF39C2"/>
    <w:rsid w:val="00CF4F87"/>
    <w:rsid w:val="00CF6AE5"/>
    <w:rsid w:val="00D00D7A"/>
    <w:rsid w:val="00D02BA8"/>
    <w:rsid w:val="00D034B4"/>
    <w:rsid w:val="00D15891"/>
    <w:rsid w:val="00D20852"/>
    <w:rsid w:val="00D220E9"/>
    <w:rsid w:val="00D23E9E"/>
    <w:rsid w:val="00D244A2"/>
    <w:rsid w:val="00D25004"/>
    <w:rsid w:val="00D25FE4"/>
    <w:rsid w:val="00D32570"/>
    <w:rsid w:val="00D343D1"/>
    <w:rsid w:val="00D352E6"/>
    <w:rsid w:val="00D4098E"/>
    <w:rsid w:val="00D429CF"/>
    <w:rsid w:val="00D4349B"/>
    <w:rsid w:val="00D43ED8"/>
    <w:rsid w:val="00D45D27"/>
    <w:rsid w:val="00D47C4A"/>
    <w:rsid w:val="00D51967"/>
    <w:rsid w:val="00D53FC0"/>
    <w:rsid w:val="00D549E5"/>
    <w:rsid w:val="00D5566F"/>
    <w:rsid w:val="00D61253"/>
    <w:rsid w:val="00D6269D"/>
    <w:rsid w:val="00D62AD9"/>
    <w:rsid w:val="00D63716"/>
    <w:rsid w:val="00D64C99"/>
    <w:rsid w:val="00D6520F"/>
    <w:rsid w:val="00D67C85"/>
    <w:rsid w:val="00D71583"/>
    <w:rsid w:val="00D72F82"/>
    <w:rsid w:val="00D74B73"/>
    <w:rsid w:val="00D75252"/>
    <w:rsid w:val="00D80D81"/>
    <w:rsid w:val="00D81D53"/>
    <w:rsid w:val="00D82D2F"/>
    <w:rsid w:val="00D83F9A"/>
    <w:rsid w:val="00D90316"/>
    <w:rsid w:val="00D92A7B"/>
    <w:rsid w:val="00D92D32"/>
    <w:rsid w:val="00DA2159"/>
    <w:rsid w:val="00DA2968"/>
    <w:rsid w:val="00DA70DD"/>
    <w:rsid w:val="00DB1494"/>
    <w:rsid w:val="00DB2DA6"/>
    <w:rsid w:val="00DB365B"/>
    <w:rsid w:val="00DB3900"/>
    <w:rsid w:val="00DB51B9"/>
    <w:rsid w:val="00DB7320"/>
    <w:rsid w:val="00DB75B7"/>
    <w:rsid w:val="00DC35E1"/>
    <w:rsid w:val="00DC42F2"/>
    <w:rsid w:val="00DC63F7"/>
    <w:rsid w:val="00DC71AC"/>
    <w:rsid w:val="00DD3B8F"/>
    <w:rsid w:val="00DD4E5B"/>
    <w:rsid w:val="00DD5AD0"/>
    <w:rsid w:val="00DD76CB"/>
    <w:rsid w:val="00DE1175"/>
    <w:rsid w:val="00DE5FAD"/>
    <w:rsid w:val="00DE6889"/>
    <w:rsid w:val="00DE6DA8"/>
    <w:rsid w:val="00DE7A78"/>
    <w:rsid w:val="00DF5A38"/>
    <w:rsid w:val="00E0002D"/>
    <w:rsid w:val="00E00E91"/>
    <w:rsid w:val="00E01701"/>
    <w:rsid w:val="00E078D0"/>
    <w:rsid w:val="00E12C10"/>
    <w:rsid w:val="00E14EE4"/>
    <w:rsid w:val="00E157FF"/>
    <w:rsid w:val="00E16A41"/>
    <w:rsid w:val="00E21C4F"/>
    <w:rsid w:val="00E235C9"/>
    <w:rsid w:val="00E24673"/>
    <w:rsid w:val="00E24BB9"/>
    <w:rsid w:val="00E3055B"/>
    <w:rsid w:val="00E32BEF"/>
    <w:rsid w:val="00E34D68"/>
    <w:rsid w:val="00E34EEE"/>
    <w:rsid w:val="00E35765"/>
    <w:rsid w:val="00E35965"/>
    <w:rsid w:val="00E36718"/>
    <w:rsid w:val="00E36A1F"/>
    <w:rsid w:val="00E40C60"/>
    <w:rsid w:val="00E419A4"/>
    <w:rsid w:val="00E516DD"/>
    <w:rsid w:val="00E51D1A"/>
    <w:rsid w:val="00E52809"/>
    <w:rsid w:val="00E5746E"/>
    <w:rsid w:val="00E6229B"/>
    <w:rsid w:val="00E632EF"/>
    <w:rsid w:val="00E667F5"/>
    <w:rsid w:val="00E70086"/>
    <w:rsid w:val="00E77382"/>
    <w:rsid w:val="00E77E9C"/>
    <w:rsid w:val="00E823CD"/>
    <w:rsid w:val="00E84295"/>
    <w:rsid w:val="00E8618E"/>
    <w:rsid w:val="00E8667C"/>
    <w:rsid w:val="00E8757A"/>
    <w:rsid w:val="00E95724"/>
    <w:rsid w:val="00E97E91"/>
    <w:rsid w:val="00EA014E"/>
    <w:rsid w:val="00EA17F6"/>
    <w:rsid w:val="00EA3D9F"/>
    <w:rsid w:val="00EA6E53"/>
    <w:rsid w:val="00EB069E"/>
    <w:rsid w:val="00EB1A9A"/>
    <w:rsid w:val="00EB78BB"/>
    <w:rsid w:val="00EC0DD2"/>
    <w:rsid w:val="00EC1FC2"/>
    <w:rsid w:val="00EC22F7"/>
    <w:rsid w:val="00EC4D12"/>
    <w:rsid w:val="00EC53F3"/>
    <w:rsid w:val="00ED01E7"/>
    <w:rsid w:val="00ED50AF"/>
    <w:rsid w:val="00ED6508"/>
    <w:rsid w:val="00EE1A30"/>
    <w:rsid w:val="00EE1EE8"/>
    <w:rsid w:val="00EE3157"/>
    <w:rsid w:val="00EE4F37"/>
    <w:rsid w:val="00EE57B4"/>
    <w:rsid w:val="00EE69D6"/>
    <w:rsid w:val="00EF5265"/>
    <w:rsid w:val="00EF7382"/>
    <w:rsid w:val="00F020F3"/>
    <w:rsid w:val="00F05B82"/>
    <w:rsid w:val="00F10685"/>
    <w:rsid w:val="00F13E02"/>
    <w:rsid w:val="00F225BE"/>
    <w:rsid w:val="00F24A7F"/>
    <w:rsid w:val="00F252E6"/>
    <w:rsid w:val="00F25312"/>
    <w:rsid w:val="00F2575D"/>
    <w:rsid w:val="00F31127"/>
    <w:rsid w:val="00F3145A"/>
    <w:rsid w:val="00F33CAB"/>
    <w:rsid w:val="00F35E0A"/>
    <w:rsid w:val="00F3669B"/>
    <w:rsid w:val="00F415CA"/>
    <w:rsid w:val="00F41F1B"/>
    <w:rsid w:val="00F440C3"/>
    <w:rsid w:val="00F50A41"/>
    <w:rsid w:val="00F51189"/>
    <w:rsid w:val="00F60C86"/>
    <w:rsid w:val="00F610DE"/>
    <w:rsid w:val="00F667B6"/>
    <w:rsid w:val="00F72F9B"/>
    <w:rsid w:val="00F73A8D"/>
    <w:rsid w:val="00F74804"/>
    <w:rsid w:val="00F77AEF"/>
    <w:rsid w:val="00F823F1"/>
    <w:rsid w:val="00F829D0"/>
    <w:rsid w:val="00F844D1"/>
    <w:rsid w:val="00F855F2"/>
    <w:rsid w:val="00F856EB"/>
    <w:rsid w:val="00F87EBD"/>
    <w:rsid w:val="00F90ADE"/>
    <w:rsid w:val="00F91DAB"/>
    <w:rsid w:val="00F95F01"/>
    <w:rsid w:val="00FA0FCB"/>
    <w:rsid w:val="00FA63F5"/>
    <w:rsid w:val="00FA6B2C"/>
    <w:rsid w:val="00FB0523"/>
    <w:rsid w:val="00FB1455"/>
    <w:rsid w:val="00FB1C68"/>
    <w:rsid w:val="00FB25ED"/>
    <w:rsid w:val="00FB385A"/>
    <w:rsid w:val="00FB44C7"/>
    <w:rsid w:val="00FB7CEB"/>
    <w:rsid w:val="00FD1E97"/>
    <w:rsid w:val="00FD4F05"/>
    <w:rsid w:val="00FD5727"/>
    <w:rsid w:val="00FE25AA"/>
    <w:rsid w:val="00FE2D1C"/>
    <w:rsid w:val="00FE5DF2"/>
    <w:rsid w:val="00FE66E5"/>
    <w:rsid w:val="00FE7149"/>
    <w:rsid w:val="00FE7E47"/>
    <w:rsid w:val="00FF38B6"/>
    <w:rsid w:val="00FF4530"/>
    <w:rsid w:val="00FF5A26"/>
    <w:rsid w:val="00FF692F"/>
    <w:rsid w:val="00FF74B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37" style="mso-position-horizontal-relative:page;mso-position-vertical-relative:page" fillcolor="white" stroke="f" strokecolor="red">
      <v:fill r:id="rId2" o:title="1CT1" color="white" size="0,0" aspect="atLeast" rotate="t" type="frame"/>
      <v:stroke color="red" on="f"/>
      <o:colormru v:ext="edit" colors="#d95e00,#003359"/>
      <o:colormenu v:ext="edit" fillcolor="none" strokecolor="none"/>
    </o:shapedefaults>
    <o:shapelayout v:ext="edit">
      <o:idmap v:ext="edit" data="1"/>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sz w:val="22"/>
        <w:szCs w:val="22"/>
        <w:lang w:val="en-AU" w:eastAsia="en-AU" w:bidi="ar-SA"/>
      </w:rPr>
    </w:rPrDefault>
    <w:pPrDefault/>
  </w:docDefaults>
  <w:latentStyles w:defLockedState="0" w:defUIPriority="99" w:defSemiHidden="1" w:defUnhideWhenUsed="0" w:defQFormat="0" w:count="267">
    <w:lsdException w:name="Normal" w:locked="1" w:semiHidden="0" w:uiPriority="0"/>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9" w:qFormat="1"/>
    <w:lsdException w:name="heading 7" w:locked="1" w:semiHidden="0" w:uiPriority="9"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uiPriority="39"/>
    <w:lsdException w:name="toc 7" w:locked="1" w:uiPriority="39"/>
    <w:lsdException w:name="toc 8" w:locked="1" w:uiPriority="39"/>
    <w:lsdException w:name="toc 9" w:locked="1"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locked="1" w:semiHidden="0" w:uiPriority="0" w:qFormat="1"/>
    <w:lsdException w:name="List Number" w:locked="1" w:semiHidden="0" w:uiPriority="0" w:qFormat="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lsdException w:name="Closing" w:unhideWhenUsed="1"/>
    <w:lsdException w:name="Signature" w:unhideWhenUsed="1"/>
    <w:lsdException w:name="Default Paragraph Font" w:locked="1" w:semiHidden="0" w:uiPriority="0"/>
    <w:lsdException w:name="Body Text" w:locked="1" w:semiHidden="0" w:uiPriority="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lsdException w:name="Emphasis" w:locked="1" w:semiHidden="0" w:uiPriority="0"/>
    <w:lsdException w:name="Document Map" w:uiPriority="0"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locked="1" w:semiHidden="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lsdException w:name="Quote" w:semiHidden="0"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semiHidden="0" w:uiPriority="39"/>
  </w:latentStyles>
  <w:style w:type="paragraph" w:default="1" w:styleId="Normal">
    <w:name w:val="Normal"/>
    <w:uiPriority w:val="13"/>
    <w:rsid w:val="00E667F5"/>
    <w:rPr>
      <w:rFonts w:ascii="Arial" w:hAnsi="Arial"/>
      <w:sz w:val="20"/>
    </w:rPr>
  </w:style>
  <w:style w:type="paragraph" w:styleId="Heading1">
    <w:name w:val="heading 1"/>
    <w:basedOn w:val="Normal"/>
    <w:next w:val="BodyText"/>
    <w:link w:val="Heading1Char"/>
    <w:qFormat/>
    <w:rsid w:val="00480A4D"/>
    <w:pPr>
      <w:keepNext/>
      <w:numPr>
        <w:numId w:val="20"/>
      </w:numPr>
      <w:pBdr>
        <w:bottom w:val="single" w:sz="12" w:space="1" w:color="auto"/>
      </w:pBdr>
      <w:spacing w:before="360" w:after="360"/>
      <w:outlineLvl w:val="0"/>
    </w:pPr>
    <w:rPr>
      <w:rFonts w:asciiTheme="majorHAnsi" w:hAnsiTheme="majorHAnsi" w:cs="Arial"/>
      <w:bCs/>
      <w:kern w:val="32"/>
      <w:sz w:val="36"/>
      <w:szCs w:val="32"/>
    </w:rPr>
  </w:style>
  <w:style w:type="paragraph" w:styleId="Heading2">
    <w:name w:val="heading 2"/>
    <w:basedOn w:val="Normal"/>
    <w:next w:val="BodyText"/>
    <w:link w:val="Heading2Char"/>
    <w:qFormat/>
    <w:rsid w:val="004F623A"/>
    <w:pPr>
      <w:keepNext/>
      <w:numPr>
        <w:ilvl w:val="1"/>
        <w:numId w:val="20"/>
      </w:numPr>
      <w:spacing w:before="240" w:after="120"/>
      <w:outlineLvl w:val="1"/>
    </w:pPr>
    <w:rPr>
      <w:b/>
      <w:sz w:val="24"/>
    </w:rPr>
  </w:style>
  <w:style w:type="paragraph" w:styleId="Heading3">
    <w:name w:val="heading 3"/>
    <w:basedOn w:val="Normal"/>
    <w:next w:val="BodyText"/>
    <w:link w:val="Heading3Char"/>
    <w:qFormat/>
    <w:rsid w:val="004F623A"/>
    <w:pPr>
      <w:keepNext/>
      <w:numPr>
        <w:ilvl w:val="2"/>
        <w:numId w:val="20"/>
      </w:numPr>
      <w:spacing w:before="200" w:after="120"/>
      <w:outlineLvl w:val="2"/>
    </w:pPr>
    <w:rPr>
      <w:b/>
      <w:u w:val="single"/>
    </w:rPr>
  </w:style>
  <w:style w:type="paragraph" w:styleId="Heading4">
    <w:name w:val="heading 4"/>
    <w:basedOn w:val="Heading3"/>
    <w:next w:val="BodyText"/>
    <w:link w:val="Heading4Char"/>
    <w:qFormat/>
    <w:rsid w:val="004F623A"/>
    <w:pPr>
      <w:numPr>
        <w:ilvl w:val="3"/>
      </w:numPr>
      <w:outlineLvl w:val="3"/>
    </w:pPr>
    <w:rPr>
      <w:i/>
      <w:u w:val="none"/>
    </w:rPr>
  </w:style>
  <w:style w:type="paragraph" w:styleId="Heading5">
    <w:name w:val="heading 5"/>
    <w:basedOn w:val="Heading4"/>
    <w:next w:val="BodyText"/>
    <w:link w:val="Heading5Char"/>
    <w:qFormat/>
    <w:rsid w:val="004F623A"/>
    <w:pPr>
      <w:numPr>
        <w:ilvl w:val="4"/>
      </w:numPr>
      <w:outlineLvl w:val="4"/>
    </w:pPr>
    <w:rPr>
      <w:i w:val="0"/>
    </w:rPr>
  </w:style>
  <w:style w:type="paragraph" w:styleId="Heading6">
    <w:name w:val="heading 6"/>
    <w:basedOn w:val="Normal"/>
    <w:next w:val="BodyText"/>
    <w:link w:val="Heading6Char"/>
    <w:uiPriority w:val="9"/>
    <w:qFormat/>
    <w:rsid w:val="001F7C1F"/>
    <w:pPr>
      <w:spacing w:before="200" w:after="120"/>
      <w:outlineLvl w:val="5"/>
    </w:pPr>
    <w:rPr>
      <w:rFonts w:asciiTheme="minorHAnsi" w:hAnsiTheme="minorHAnsi"/>
      <w:b/>
      <w:bCs/>
    </w:rPr>
  </w:style>
  <w:style w:type="paragraph" w:styleId="Heading7">
    <w:name w:val="heading 7"/>
    <w:basedOn w:val="Normal"/>
    <w:next w:val="BodyText"/>
    <w:link w:val="Heading7Char"/>
    <w:uiPriority w:val="9"/>
    <w:qFormat/>
    <w:rsid w:val="001F7C1F"/>
    <w:pPr>
      <w:spacing w:before="200" w:after="120"/>
      <w:outlineLvl w:val="6"/>
    </w:pPr>
    <w:rPr>
      <w:rFonts w:asciiTheme="majorHAnsi" w:hAnsiTheme="majorHAnsi"/>
      <w:u w:val="single"/>
    </w:rPr>
  </w:style>
  <w:style w:type="paragraph" w:styleId="Heading8">
    <w:name w:val="heading 8"/>
    <w:basedOn w:val="Normal"/>
    <w:next w:val="Normal"/>
    <w:link w:val="Heading8Char"/>
    <w:uiPriority w:val="99"/>
    <w:qFormat/>
    <w:rsid w:val="000C741B"/>
    <w:pPr>
      <w:numPr>
        <w:ilvl w:val="7"/>
        <w:numId w:val="20"/>
      </w:numPr>
      <w:spacing w:before="240"/>
      <w:outlineLvl w:val="7"/>
    </w:pPr>
    <w:rPr>
      <w:rFonts w:ascii="Times New Roman" w:hAnsi="Times New Roman"/>
      <w:i/>
      <w:iCs/>
      <w:sz w:val="24"/>
    </w:rPr>
  </w:style>
  <w:style w:type="paragraph" w:styleId="Heading9">
    <w:name w:val="heading 9"/>
    <w:basedOn w:val="Normal"/>
    <w:next w:val="Normal"/>
    <w:link w:val="Heading9Char"/>
    <w:uiPriority w:val="99"/>
    <w:qFormat/>
    <w:rsid w:val="000C741B"/>
    <w:pPr>
      <w:numPr>
        <w:ilvl w:val="8"/>
        <w:numId w:val="20"/>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80A4D"/>
    <w:rPr>
      <w:rFonts w:asciiTheme="majorHAnsi" w:hAnsiTheme="majorHAnsi" w:cs="Arial"/>
      <w:bCs/>
      <w:kern w:val="32"/>
      <w:sz w:val="36"/>
      <w:szCs w:val="32"/>
    </w:rPr>
  </w:style>
  <w:style w:type="character" w:customStyle="1" w:styleId="Heading2Char">
    <w:name w:val="Heading 2 Char"/>
    <w:basedOn w:val="DefaultParagraphFont"/>
    <w:link w:val="Heading2"/>
    <w:locked/>
    <w:rsid w:val="00C5329A"/>
    <w:rPr>
      <w:rFonts w:ascii="Arial" w:hAnsi="Arial"/>
      <w:b/>
      <w:sz w:val="24"/>
    </w:rPr>
  </w:style>
  <w:style w:type="character" w:customStyle="1" w:styleId="Heading3Char">
    <w:name w:val="Heading 3 Char"/>
    <w:basedOn w:val="DefaultParagraphFont"/>
    <w:link w:val="Heading3"/>
    <w:locked/>
    <w:rsid w:val="00C5329A"/>
    <w:rPr>
      <w:rFonts w:ascii="Arial" w:hAnsi="Arial"/>
      <w:b/>
      <w:sz w:val="20"/>
      <w:u w:val="single"/>
    </w:rPr>
  </w:style>
  <w:style w:type="character" w:customStyle="1" w:styleId="Heading4Char">
    <w:name w:val="Heading 4 Char"/>
    <w:basedOn w:val="DefaultParagraphFont"/>
    <w:link w:val="Heading4"/>
    <w:locked/>
    <w:rsid w:val="00C5329A"/>
    <w:rPr>
      <w:rFonts w:ascii="Arial" w:hAnsi="Arial"/>
      <w:b/>
      <w:i/>
      <w:sz w:val="20"/>
    </w:rPr>
  </w:style>
  <w:style w:type="character" w:customStyle="1" w:styleId="Heading5Char">
    <w:name w:val="Heading 5 Char"/>
    <w:basedOn w:val="DefaultParagraphFont"/>
    <w:link w:val="Heading5"/>
    <w:locked/>
    <w:rsid w:val="00C5329A"/>
    <w:rPr>
      <w:rFonts w:ascii="Arial" w:hAnsi="Arial"/>
      <w:b/>
      <w:sz w:val="20"/>
    </w:rPr>
  </w:style>
  <w:style w:type="character" w:customStyle="1" w:styleId="Heading6Char">
    <w:name w:val="Heading 6 Char"/>
    <w:basedOn w:val="DefaultParagraphFont"/>
    <w:link w:val="Heading6"/>
    <w:uiPriority w:val="99"/>
    <w:locked/>
    <w:rsid w:val="00C5329A"/>
    <w:rPr>
      <w:rFonts w:asciiTheme="minorHAnsi" w:hAnsiTheme="minorHAnsi"/>
      <w:b/>
      <w:bCs/>
      <w:sz w:val="20"/>
    </w:rPr>
  </w:style>
  <w:style w:type="character" w:customStyle="1" w:styleId="Heading7Char">
    <w:name w:val="Heading 7 Char"/>
    <w:basedOn w:val="DefaultParagraphFont"/>
    <w:link w:val="Heading7"/>
    <w:uiPriority w:val="9"/>
    <w:locked/>
    <w:rsid w:val="00C5329A"/>
    <w:rPr>
      <w:rFonts w:asciiTheme="majorHAnsi" w:hAnsiTheme="majorHAnsi"/>
      <w:sz w:val="20"/>
      <w:u w:val="single"/>
    </w:rPr>
  </w:style>
  <w:style w:type="character" w:customStyle="1" w:styleId="Heading8Char">
    <w:name w:val="Heading 8 Char"/>
    <w:basedOn w:val="DefaultParagraphFont"/>
    <w:link w:val="Heading8"/>
    <w:uiPriority w:val="99"/>
    <w:locked/>
    <w:rsid w:val="00C5329A"/>
    <w:rPr>
      <w:rFonts w:ascii="Times New Roman" w:hAnsi="Times New Roman"/>
      <w:i/>
      <w:iCs/>
      <w:sz w:val="24"/>
    </w:rPr>
  </w:style>
  <w:style w:type="character" w:customStyle="1" w:styleId="Heading9Char">
    <w:name w:val="Heading 9 Char"/>
    <w:basedOn w:val="DefaultParagraphFont"/>
    <w:link w:val="Heading9"/>
    <w:uiPriority w:val="99"/>
    <w:locked/>
    <w:rsid w:val="00C5329A"/>
    <w:rPr>
      <w:rFonts w:ascii="Arial" w:hAnsi="Arial" w:cs="Arial"/>
      <w:sz w:val="20"/>
    </w:rPr>
  </w:style>
  <w:style w:type="paragraph" w:styleId="BlockText">
    <w:name w:val="Block Text"/>
    <w:basedOn w:val="Normal"/>
    <w:uiPriority w:val="99"/>
    <w:semiHidden/>
    <w:rsid w:val="000C741B"/>
    <w:pPr>
      <w:spacing w:after="120"/>
      <w:ind w:left="1440" w:right="1440"/>
    </w:pPr>
  </w:style>
  <w:style w:type="paragraph" w:styleId="BodyText">
    <w:name w:val="Body Text"/>
    <w:basedOn w:val="Normal"/>
    <w:link w:val="BodyTextChar"/>
    <w:qFormat/>
    <w:rsid w:val="00C3116D"/>
    <w:pPr>
      <w:spacing w:before="120" w:after="120" w:line="264" w:lineRule="auto"/>
    </w:pPr>
  </w:style>
  <w:style w:type="character" w:customStyle="1" w:styleId="BodyTextChar">
    <w:name w:val="Body Text Char"/>
    <w:basedOn w:val="DefaultParagraphFont"/>
    <w:link w:val="BodyText"/>
    <w:locked/>
    <w:rsid w:val="00C5329A"/>
    <w:rPr>
      <w:rFonts w:ascii="Arial" w:hAnsi="Arial"/>
      <w:sz w:val="20"/>
    </w:rPr>
  </w:style>
  <w:style w:type="paragraph" w:styleId="BodyTextFirstIndent">
    <w:name w:val="Body Text First Indent"/>
    <w:basedOn w:val="BodyText"/>
    <w:link w:val="BodyTextFirstIndentChar"/>
    <w:uiPriority w:val="99"/>
    <w:semiHidden/>
    <w:rsid w:val="000C741B"/>
    <w:pPr>
      <w:ind w:firstLine="210"/>
    </w:pPr>
  </w:style>
  <w:style w:type="character" w:customStyle="1" w:styleId="BodyTextFirstIndentChar">
    <w:name w:val="Body Text First Indent Char"/>
    <w:basedOn w:val="BodyTextChar"/>
    <w:link w:val="BodyTextFirstIndent"/>
    <w:uiPriority w:val="99"/>
    <w:semiHidden/>
    <w:locked/>
    <w:rsid w:val="00B218FE"/>
    <w:rPr>
      <w:rFonts w:ascii="Arial" w:hAnsi="Arial" w:cs="Times New Roman"/>
      <w:sz w:val="24"/>
      <w:szCs w:val="24"/>
      <w:lang w:val="en-AU" w:eastAsia="en-AU" w:bidi="ar-SA"/>
    </w:rPr>
  </w:style>
  <w:style w:type="paragraph" w:styleId="BodyTextIndent">
    <w:name w:val="Body Text Indent"/>
    <w:basedOn w:val="Normal"/>
    <w:link w:val="BodyTextIndentChar"/>
    <w:uiPriority w:val="99"/>
    <w:semiHidden/>
    <w:rsid w:val="000C741B"/>
    <w:pPr>
      <w:spacing w:after="120"/>
      <w:ind w:left="283"/>
    </w:pPr>
  </w:style>
  <w:style w:type="character" w:customStyle="1" w:styleId="BodyTextIndentChar">
    <w:name w:val="Body Text Indent Char"/>
    <w:basedOn w:val="DefaultParagraphFont"/>
    <w:link w:val="BodyTextIndent"/>
    <w:uiPriority w:val="99"/>
    <w:semiHidden/>
    <w:locked/>
    <w:rsid w:val="00B218FE"/>
    <w:rPr>
      <w:rFonts w:ascii="Arial" w:hAnsi="Arial" w:cs="Times New Roman"/>
      <w:sz w:val="24"/>
      <w:szCs w:val="24"/>
    </w:rPr>
  </w:style>
  <w:style w:type="paragraph" w:styleId="BodyTextFirstIndent2">
    <w:name w:val="Body Text First Indent 2"/>
    <w:basedOn w:val="BodyTextIndent"/>
    <w:link w:val="BodyTextFirstIndent2Char"/>
    <w:uiPriority w:val="99"/>
    <w:semiHidden/>
    <w:rsid w:val="000C741B"/>
    <w:pPr>
      <w:ind w:firstLine="210"/>
    </w:pPr>
  </w:style>
  <w:style w:type="character" w:customStyle="1" w:styleId="BodyTextFirstIndent2Char">
    <w:name w:val="Body Text First Indent 2 Char"/>
    <w:basedOn w:val="BodyTextIndentChar"/>
    <w:link w:val="BodyTextFirstIndent2"/>
    <w:uiPriority w:val="99"/>
    <w:semiHidden/>
    <w:locked/>
    <w:rsid w:val="00B218FE"/>
    <w:rPr>
      <w:rFonts w:ascii="Arial" w:hAnsi="Arial" w:cs="Times New Roman"/>
      <w:sz w:val="24"/>
      <w:szCs w:val="24"/>
    </w:rPr>
  </w:style>
  <w:style w:type="paragraph" w:styleId="BodyTextIndent2">
    <w:name w:val="Body Text Indent 2"/>
    <w:basedOn w:val="Normal"/>
    <w:link w:val="BodyTextIndent2Char"/>
    <w:uiPriority w:val="99"/>
    <w:semiHidden/>
    <w:rsid w:val="000C741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218FE"/>
    <w:rPr>
      <w:rFonts w:ascii="Arial" w:hAnsi="Arial" w:cs="Times New Roman"/>
      <w:sz w:val="24"/>
      <w:szCs w:val="24"/>
    </w:rPr>
  </w:style>
  <w:style w:type="paragraph" w:styleId="BodyTextIndent3">
    <w:name w:val="Body Text Indent 3"/>
    <w:basedOn w:val="Normal"/>
    <w:link w:val="BodyTextIndent3Char"/>
    <w:uiPriority w:val="99"/>
    <w:semiHidden/>
    <w:rsid w:val="000C741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218FE"/>
    <w:rPr>
      <w:rFonts w:ascii="Arial" w:hAnsi="Arial" w:cs="Times New Roman"/>
      <w:sz w:val="16"/>
      <w:szCs w:val="16"/>
    </w:rPr>
  </w:style>
  <w:style w:type="paragraph" w:styleId="Caption">
    <w:name w:val="caption"/>
    <w:basedOn w:val="Normal"/>
    <w:next w:val="Normal"/>
    <w:link w:val="CaptionChar"/>
    <w:uiPriority w:val="35"/>
    <w:qFormat/>
    <w:rsid w:val="000C741B"/>
    <w:rPr>
      <w:b/>
      <w:bCs/>
      <w:szCs w:val="20"/>
    </w:rPr>
  </w:style>
  <w:style w:type="paragraph" w:styleId="Closing">
    <w:name w:val="Closing"/>
    <w:basedOn w:val="Normal"/>
    <w:link w:val="ClosingChar"/>
    <w:uiPriority w:val="99"/>
    <w:semiHidden/>
    <w:rsid w:val="000C741B"/>
    <w:pPr>
      <w:ind w:left="4252"/>
    </w:pPr>
  </w:style>
  <w:style w:type="character" w:customStyle="1" w:styleId="ClosingChar">
    <w:name w:val="Closing Char"/>
    <w:basedOn w:val="DefaultParagraphFont"/>
    <w:link w:val="Closing"/>
    <w:uiPriority w:val="99"/>
    <w:semiHidden/>
    <w:locked/>
    <w:rsid w:val="00B218FE"/>
    <w:rPr>
      <w:rFonts w:ascii="Arial" w:hAnsi="Arial" w:cs="Times New Roman"/>
      <w:sz w:val="24"/>
      <w:szCs w:val="24"/>
    </w:rPr>
  </w:style>
  <w:style w:type="paragraph" w:styleId="Date">
    <w:name w:val="Date"/>
    <w:basedOn w:val="Normal"/>
    <w:next w:val="Normal"/>
    <w:link w:val="DateChar"/>
    <w:uiPriority w:val="99"/>
    <w:semiHidden/>
    <w:rsid w:val="000C741B"/>
  </w:style>
  <w:style w:type="character" w:customStyle="1" w:styleId="DateChar">
    <w:name w:val="Date Char"/>
    <w:basedOn w:val="DefaultParagraphFont"/>
    <w:link w:val="Date"/>
    <w:uiPriority w:val="99"/>
    <w:semiHidden/>
    <w:locked/>
    <w:rsid w:val="00B218FE"/>
    <w:rPr>
      <w:rFonts w:ascii="Arial" w:hAnsi="Arial" w:cs="Times New Roman"/>
      <w:sz w:val="24"/>
      <w:szCs w:val="24"/>
    </w:rPr>
  </w:style>
  <w:style w:type="paragraph" w:styleId="E-mailSignature">
    <w:name w:val="E-mail Signature"/>
    <w:basedOn w:val="Normal"/>
    <w:link w:val="E-mailSignatureChar"/>
    <w:uiPriority w:val="99"/>
    <w:semiHidden/>
    <w:rsid w:val="000C741B"/>
  </w:style>
  <w:style w:type="character" w:customStyle="1" w:styleId="E-mailSignatureChar">
    <w:name w:val="E-mail Signature Char"/>
    <w:basedOn w:val="DefaultParagraphFont"/>
    <w:link w:val="E-mailSignature"/>
    <w:uiPriority w:val="99"/>
    <w:semiHidden/>
    <w:locked/>
    <w:rsid w:val="00B218FE"/>
    <w:rPr>
      <w:rFonts w:ascii="Arial" w:hAnsi="Arial" w:cs="Times New Roman"/>
      <w:sz w:val="24"/>
      <w:szCs w:val="24"/>
    </w:rPr>
  </w:style>
  <w:style w:type="character" w:styleId="Emphasis">
    <w:name w:val="Emphasis"/>
    <w:basedOn w:val="DefaultParagraphFont"/>
    <w:uiPriority w:val="99"/>
    <w:semiHidden/>
    <w:rsid w:val="000C741B"/>
    <w:rPr>
      <w:rFonts w:cs="Times New Roman"/>
      <w:i/>
      <w:iCs/>
    </w:rPr>
  </w:style>
  <w:style w:type="paragraph" w:styleId="EnvelopeAddress">
    <w:name w:val="envelope address"/>
    <w:basedOn w:val="Normal"/>
    <w:uiPriority w:val="99"/>
    <w:semiHidden/>
    <w:rsid w:val="000C74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0C741B"/>
    <w:rPr>
      <w:rFonts w:cs="Arial"/>
      <w:szCs w:val="20"/>
    </w:rPr>
  </w:style>
  <w:style w:type="character" w:styleId="FollowedHyperlink">
    <w:name w:val="FollowedHyperlink"/>
    <w:basedOn w:val="DefaultParagraphFont"/>
    <w:uiPriority w:val="99"/>
    <w:semiHidden/>
    <w:rsid w:val="000C741B"/>
    <w:rPr>
      <w:rFonts w:cs="Times New Roman"/>
      <w:color w:val="800080"/>
      <w:u w:val="single"/>
    </w:rPr>
  </w:style>
  <w:style w:type="character" w:styleId="HTMLAcronym">
    <w:name w:val="HTML Acronym"/>
    <w:basedOn w:val="DefaultParagraphFont"/>
    <w:uiPriority w:val="99"/>
    <w:semiHidden/>
    <w:rsid w:val="000C741B"/>
    <w:rPr>
      <w:rFonts w:cs="Times New Roman"/>
    </w:rPr>
  </w:style>
  <w:style w:type="paragraph" w:styleId="HTMLAddress">
    <w:name w:val="HTML Address"/>
    <w:basedOn w:val="Normal"/>
    <w:link w:val="HTMLAddressChar"/>
    <w:uiPriority w:val="99"/>
    <w:semiHidden/>
    <w:rsid w:val="000C741B"/>
    <w:rPr>
      <w:i/>
      <w:iCs/>
    </w:rPr>
  </w:style>
  <w:style w:type="character" w:customStyle="1" w:styleId="HTMLAddressChar">
    <w:name w:val="HTML Address Char"/>
    <w:basedOn w:val="DefaultParagraphFont"/>
    <w:link w:val="HTMLAddress"/>
    <w:uiPriority w:val="99"/>
    <w:semiHidden/>
    <w:locked/>
    <w:rsid w:val="00B218FE"/>
    <w:rPr>
      <w:rFonts w:ascii="Arial" w:hAnsi="Arial" w:cs="Times New Roman"/>
      <w:i/>
      <w:iCs/>
      <w:sz w:val="24"/>
      <w:szCs w:val="24"/>
    </w:rPr>
  </w:style>
  <w:style w:type="character" w:styleId="HTMLCite">
    <w:name w:val="HTML Cite"/>
    <w:basedOn w:val="DefaultParagraphFont"/>
    <w:uiPriority w:val="99"/>
    <w:semiHidden/>
    <w:rsid w:val="000C741B"/>
    <w:rPr>
      <w:rFonts w:cs="Times New Roman"/>
      <w:i/>
      <w:iCs/>
    </w:rPr>
  </w:style>
  <w:style w:type="character" w:styleId="HTMLCode">
    <w:name w:val="HTML Code"/>
    <w:basedOn w:val="DefaultParagraphFont"/>
    <w:uiPriority w:val="99"/>
    <w:semiHidden/>
    <w:rsid w:val="000C741B"/>
    <w:rPr>
      <w:rFonts w:ascii="Courier New" w:hAnsi="Courier New" w:cs="Courier New"/>
      <w:sz w:val="20"/>
      <w:szCs w:val="20"/>
    </w:rPr>
  </w:style>
  <w:style w:type="character" w:styleId="HTMLDefinition">
    <w:name w:val="HTML Definition"/>
    <w:basedOn w:val="DefaultParagraphFont"/>
    <w:uiPriority w:val="99"/>
    <w:semiHidden/>
    <w:rsid w:val="000C741B"/>
    <w:rPr>
      <w:rFonts w:cs="Times New Roman"/>
      <w:i/>
      <w:iCs/>
    </w:rPr>
  </w:style>
  <w:style w:type="character" w:styleId="HTMLKeyboard">
    <w:name w:val="HTML Keyboard"/>
    <w:basedOn w:val="DefaultParagraphFont"/>
    <w:uiPriority w:val="99"/>
    <w:semiHidden/>
    <w:rsid w:val="000C741B"/>
    <w:rPr>
      <w:rFonts w:ascii="Courier New" w:hAnsi="Courier New" w:cs="Courier New"/>
      <w:sz w:val="20"/>
      <w:szCs w:val="20"/>
    </w:rPr>
  </w:style>
  <w:style w:type="paragraph" w:styleId="HTMLPreformatted">
    <w:name w:val="HTML Preformatted"/>
    <w:basedOn w:val="Normal"/>
    <w:link w:val="HTMLPreformattedChar"/>
    <w:uiPriority w:val="99"/>
    <w:semiHidden/>
    <w:rsid w:val="000C74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B218FE"/>
    <w:rPr>
      <w:rFonts w:ascii="Courier New" w:hAnsi="Courier New" w:cs="Courier New"/>
      <w:sz w:val="20"/>
      <w:szCs w:val="20"/>
    </w:rPr>
  </w:style>
  <w:style w:type="character" w:styleId="HTMLSample">
    <w:name w:val="HTML Sample"/>
    <w:basedOn w:val="DefaultParagraphFont"/>
    <w:uiPriority w:val="99"/>
    <w:semiHidden/>
    <w:rsid w:val="000C741B"/>
    <w:rPr>
      <w:rFonts w:ascii="Courier New" w:hAnsi="Courier New" w:cs="Courier New"/>
    </w:rPr>
  </w:style>
  <w:style w:type="character" w:styleId="HTMLTypewriter">
    <w:name w:val="HTML Typewriter"/>
    <w:basedOn w:val="DefaultParagraphFont"/>
    <w:uiPriority w:val="99"/>
    <w:semiHidden/>
    <w:rsid w:val="000C741B"/>
    <w:rPr>
      <w:rFonts w:ascii="Courier New" w:hAnsi="Courier New" w:cs="Courier New"/>
      <w:sz w:val="20"/>
      <w:szCs w:val="20"/>
    </w:rPr>
  </w:style>
  <w:style w:type="character" w:styleId="HTMLVariable">
    <w:name w:val="HTML Variable"/>
    <w:basedOn w:val="DefaultParagraphFont"/>
    <w:uiPriority w:val="99"/>
    <w:semiHidden/>
    <w:rsid w:val="000C741B"/>
    <w:rPr>
      <w:rFonts w:cs="Times New Roman"/>
      <w:i/>
      <w:iCs/>
    </w:rPr>
  </w:style>
  <w:style w:type="character" w:styleId="LineNumber">
    <w:name w:val="line number"/>
    <w:basedOn w:val="DefaultParagraphFont"/>
    <w:uiPriority w:val="99"/>
    <w:semiHidden/>
    <w:rsid w:val="000C741B"/>
    <w:rPr>
      <w:rFonts w:cs="Times New Roman"/>
    </w:rPr>
  </w:style>
  <w:style w:type="paragraph" w:styleId="List2">
    <w:name w:val="List 2"/>
    <w:basedOn w:val="Normal"/>
    <w:uiPriority w:val="99"/>
    <w:semiHidden/>
    <w:rsid w:val="000C741B"/>
    <w:pPr>
      <w:ind w:left="566" w:hanging="283"/>
    </w:pPr>
  </w:style>
  <w:style w:type="paragraph" w:styleId="List3">
    <w:name w:val="List 3"/>
    <w:basedOn w:val="Normal"/>
    <w:uiPriority w:val="99"/>
    <w:semiHidden/>
    <w:rsid w:val="000C741B"/>
    <w:pPr>
      <w:ind w:left="849" w:hanging="283"/>
    </w:pPr>
  </w:style>
  <w:style w:type="paragraph" w:styleId="List4">
    <w:name w:val="List 4"/>
    <w:basedOn w:val="Normal"/>
    <w:uiPriority w:val="99"/>
    <w:semiHidden/>
    <w:rsid w:val="000C741B"/>
    <w:pPr>
      <w:ind w:left="1132" w:hanging="283"/>
    </w:pPr>
  </w:style>
  <w:style w:type="paragraph" w:styleId="List5">
    <w:name w:val="List 5"/>
    <w:basedOn w:val="Normal"/>
    <w:uiPriority w:val="99"/>
    <w:semiHidden/>
    <w:rsid w:val="000C741B"/>
    <w:pPr>
      <w:ind w:left="1415" w:hanging="283"/>
    </w:pPr>
  </w:style>
  <w:style w:type="paragraph" w:styleId="Header">
    <w:name w:val="header"/>
    <w:basedOn w:val="Normal"/>
    <w:link w:val="HeaderChar"/>
    <w:uiPriority w:val="99"/>
    <w:rsid w:val="00856A36"/>
    <w:pPr>
      <w:pBdr>
        <w:bottom w:val="single" w:sz="4" w:space="1" w:color="auto"/>
      </w:pBdr>
      <w:jc w:val="right"/>
    </w:pPr>
    <w:rPr>
      <w:sz w:val="16"/>
    </w:rPr>
  </w:style>
  <w:style w:type="character" w:customStyle="1" w:styleId="HeaderChar">
    <w:name w:val="Header Char"/>
    <w:basedOn w:val="DefaultParagraphFont"/>
    <w:link w:val="Header"/>
    <w:uiPriority w:val="99"/>
    <w:locked/>
    <w:rsid w:val="00C5329A"/>
    <w:rPr>
      <w:rFonts w:ascii="Arial" w:hAnsi="Arial"/>
      <w:sz w:val="16"/>
    </w:rPr>
  </w:style>
  <w:style w:type="paragraph" w:styleId="ListBullet3">
    <w:name w:val="List Bullet 3"/>
    <w:basedOn w:val="Normal"/>
    <w:uiPriority w:val="99"/>
    <w:semiHidden/>
    <w:rsid w:val="000C741B"/>
    <w:pPr>
      <w:numPr>
        <w:numId w:val="1"/>
      </w:numPr>
    </w:pPr>
  </w:style>
  <w:style w:type="paragraph" w:styleId="ListBullet4">
    <w:name w:val="List Bullet 4"/>
    <w:basedOn w:val="Normal"/>
    <w:uiPriority w:val="99"/>
    <w:semiHidden/>
    <w:rsid w:val="000C741B"/>
    <w:pPr>
      <w:numPr>
        <w:numId w:val="2"/>
      </w:numPr>
    </w:pPr>
  </w:style>
  <w:style w:type="paragraph" w:styleId="ListBullet5">
    <w:name w:val="List Bullet 5"/>
    <w:basedOn w:val="Normal"/>
    <w:uiPriority w:val="99"/>
    <w:semiHidden/>
    <w:rsid w:val="000C741B"/>
    <w:pPr>
      <w:numPr>
        <w:numId w:val="3"/>
      </w:numPr>
    </w:pPr>
  </w:style>
  <w:style w:type="paragraph" w:styleId="ListContinue">
    <w:name w:val="List Continue"/>
    <w:basedOn w:val="Normal"/>
    <w:uiPriority w:val="99"/>
    <w:semiHidden/>
    <w:rsid w:val="000C741B"/>
    <w:pPr>
      <w:spacing w:after="120"/>
      <w:ind w:left="283"/>
    </w:pPr>
  </w:style>
  <w:style w:type="paragraph" w:styleId="ListContinue2">
    <w:name w:val="List Continue 2"/>
    <w:basedOn w:val="Normal"/>
    <w:uiPriority w:val="99"/>
    <w:semiHidden/>
    <w:rsid w:val="000C741B"/>
    <w:pPr>
      <w:spacing w:after="120"/>
      <w:ind w:left="566"/>
    </w:pPr>
  </w:style>
  <w:style w:type="paragraph" w:styleId="ListContinue3">
    <w:name w:val="List Continue 3"/>
    <w:basedOn w:val="Normal"/>
    <w:uiPriority w:val="99"/>
    <w:semiHidden/>
    <w:rsid w:val="000C741B"/>
    <w:pPr>
      <w:spacing w:after="120"/>
      <w:ind w:left="849"/>
    </w:pPr>
  </w:style>
  <w:style w:type="paragraph" w:styleId="ListContinue4">
    <w:name w:val="List Continue 4"/>
    <w:basedOn w:val="Normal"/>
    <w:uiPriority w:val="99"/>
    <w:semiHidden/>
    <w:rsid w:val="000C741B"/>
    <w:pPr>
      <w:spacing w:after="120"/>
      <w:ind w:left="1132"/>
    </w:pPr>
  </w:style>
  <w:style w:type="paragraph" w:styleId="ListContinue5">
    <w:name w:val="List Continue 5"/>
    <w:basedOn w:val="Normal"/>
    <w:uiPriority w:val="99"/>
    <w:semiHidden/>
    <w:rsid w:val="000C741B"/>
    <w:pPr>
      <w:spacing w:after="120"/>
      <w:ind w:left="1415"/>
    </w:pPr>
  </w:style>
  <w:style w:type="paragraph" w:styleId="ListNumber2">
    <w:name w:val="List Number 2"/>
    <w:basedOn w:val="Normal"/>
    <w:uiPriority w:val="99"/>
    <w:semiHidden/>
    <w:rsid w:val="000C741B"/>
    <w:pPr>
      <w:tabs>
        <w:tab w:val="num" w:pos="643"/>
      </w:tabs>
      <w:ind w:left="643" w:hanging="360"/>
    </w:pPr>
  </w:style>
  <w:style w:type="paragraph" w:styleId="ListNumber3">
    <w:name w:val="List Number 3"/>
    <w:basedOn w:val="Normal"/>
    <w:uiPriority w:val="99"/>
    <w:semiHidden/>
    <w:rsid w:val="000C741B"/>
    <w:pPr>
      <w:tabs>
        <w:tab w:val="num" w:pos="926"/>
      </w:tabs>
      <w:ind w:left="926" w:hanging="360"/>
    </w:pPr>
  </w:style>
  <w:style w:type="paragraph" w:styleId="ListNumber4">
    <w:name w:val="List Number 4"/>
    <w:basedOn w:val="Normal"/>
    <w:uiPriority w:val="99"/>
    <w:semiHidden/>
    <w:rsid w:val="000C741B"/>
    <w:pPr>
      <w:tabs>
        <w:tab w:val="num" w:pos="1209"/>
      </w:tabs>
      <w:ind w:left="1209" w:hanging="360"/>
    </w:pPr>
  </w:style>
  <w:style w:type="paragraph" w:styleId="ListNumber5">
    <w:name w:val="List Number 5"/>
    <w:basedOn w:val="Normal"/>
    <w:uiPriority w:val="99"/>
    <w:semiHidden/>
    <w:rsid w:val="000C741B"/>
    <w:pPr>
      <w:tabs>
        <w:tab w:val="num" w:pos="1492"/>
      </w:tabs>
      <w:ind w:left="1492" w:hanging="360"/>
    </w:pPr>
  </w:style>
  <w:style w:type="paragraph" w:styleId="MessageHeader">
    <w:name w:val="Message Header"/>
    <w:basedOn w:val="Normal"/>
    <w:link w:val="MessageHeaderChar"/>
    <w:uiPriority w:val="99"/>
    <w:semiHidden/>
    <w:rsid w:val="000C7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B218FE"/>
    <w:rPr>
      <w:rFonts w:ascii="Arial" w:hAnsi="Arial" w:cs="Times New Roman"/>
      <w:sz w:val="24"/>
      <w:szCs w:val="24"/>
      <w:shd w:val="pct20" w:color="auto" w:fill="auto"/>
    </w:rPr>
  </w:style>
  <w:style w:type="paragraph" w:styleId="NormalWeb">
    <w:name w:val="Normal (Web)"/>
    <w:basedOn w:val="Normal"/>
    <w:uiPriority w:val="99"/>
    <w:rsid w:val="000C741B"/>
    <w:rPr>
      <w:rFonts w:ascii="Times New Roman" w:hAnsi="Times New Roman"/>
      <w:sz w:val="24"/>
    </w:rPr>
  </w:style>
  <w:style w:type="paragraph" w:styleId="NormalIndent">
    <w:name w:val="Normal Indent"/>
    <w:basedOn w:val="Normal"/>
    <w:uiPriority w:val="99"/>
    <w:semiHidden/>
    <w:rsid w:val="000C741B"/>
    <w:pPr>
      <w:ind w:left="720"/>
    </w:pPr>
  </w:style>
  <w:style w:type="paragraph" w:styleId="NoteHeading">
    <w:name w:val="Note Heading"/>
    <w:basedOn w:val="Normal"/>
    <w:next w:val="Normal"/>
    <w:link w:val="NoteHeadingChar"/>
    <w:uiPriority w:val="99"/>
    <w:semiHidden/>
    <w:rsid w:val="000C741B"/>
  </w:style>
  <w:style w:type="character" w:customStyle="1" w:styleId="NoteHeadingChar">
    <w:name w:val="Note Heading Char"/>
    <w:basedOn w:val="DefaultParagraphFont"/>
    <w:link w:val="NoteHeading"/>
    <w:uiPriority w:val="99"/>
    <w:semiHidden/>
    <w:locked/>
    <w:rsid w:val="00B218FE"/>
    <w:rPr>
      <w:rFonts w:ascii="Arial" w:hAnsi="Arial" w:cs="Times New Roman"/>
      <w:sz w:val="24"/>
      <w:szCs w:val="24"/>
    </w:rPr>
  </w:style>
  <w:style w:type="character" w:styleId="PageNumber">
    <w:name w:val="page number"/>
    <w:basedOn w:val="DefaultParagraphFont"/>
    <w:uiPriority w:val="99"/>
    <w:semiHidden/>
    <w:rsid w:val="000C741B"/>
    <w:rPr>
      <w:rFonts w:cs="Times New Roman"/>
    </w:rPr>
  </w:style>
  <w:style w:type="paragraph" w:styleId="PlainText">
    <w:name w:val="Plain Text"/>
    <w:basedOn w:val="Normal"/>
    <w:link w:val="PlainTextChar"/>
    <w:uiPriority w:val="99"/>
    <w:semiHidden/>
    <w:rsid w:val="000C74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B218FE"/>
    <w:rPr>
      <w:rFonts w:ascii="Courier New" w:hAnsi="Courier New" w:cs="Courier New"/>
      <w:sz w:val="20"/>
      <w:szCs w:val="20"/>
    </w:rPr>
  </w:style>
  <w:style w:type="paragraph" w:styleId="Salutation">
    <w:name w:val="Salutation"/>
    <w:basedOn w:val="Normal"/>
    <w:next w:val="Normal"/>
    <w:link w:val="SalutationChar"/>
    <w:uiPriority w:val="99"/>
    <w:semiHidden/>
    <w:rsid w:val="000C741B"/>
  </w:style>
  <w:style w:type="character" w:customStyle="1" w:styleId="SalutationChar">
    <w:name w:val="Salutation Char"/>
    <w:basedOn w:val="DefaultParagraphFont"/>
    <w:link w:val="Salutation"/>
    <w:uiPriority w:val="99"/>
    <w:semiHidden/>
    <w:locked/>
    <w:rsid w:val="00B218FE"/>
    <w:rPr>
      <w:rFonts w:ascii="Arial" w:hAnsi="Arial" w:cs="Times New Roman"/>
      <w:sz w:val="24"/>
      <w:szCs w:val="24"/>
    </w:rPr>
  </w:style>
  <w:style w:type="paragraph" w:styleId="Signature">
    <w:name w:val="Signature"/>
    <w:basedOn w:val="Normal"/>
    <w:link w:val="SignatureChar"/>
    <w:uiPriority w:val="99"/>
    <w:semiHidden/>
    <w:rsid w:val="000C741B"/>
    <w:pPr>
      <w:ind w:left="4252"/>
    </w:pPr>
  </w:style>
  <w:style w:type="character" w:customStyle="1" w:styleId="SignatureChar">
    <w:name w:val="Signature Char"/>
    <w:basedOn w:val="DefaultParagraphFont"/>
    <w:link w:val="Signature"/>
    <w:uiPriority w:val="99"/>
    <w:semiHidden/>
    <w:locked/>
    <w:rsid w:val="00B218FE"/>
    <w:rPr>
      <w:rFonts w:ascii="Arial" w:hAnsi="Arial" w:cs="Times New Roman"/>
      <w:sz w:val="24"/>
      <w:szCs w:val="24"/>
    </w:rPr>
  </w:style>
  <w:style w:type="character" w:styleId="Strong">
    <w:name w:val="Strong"/>
    <w:basedOn w:val="DefaultParagraphFont"/>
    <w:uiPriority w:val="99"/>
    <w:semiHidden/>
    <w:rsid w:val="000C741B"/>
    <w:rPr>
      <w:rFonts w:cs="Times New Roman"/>
      <w:b/>
      <w:bCs/>
    </w:rPr>
  </w:style>
  <w:style w:type="paragraph" w:styleId="Subtitle">
    <w:name w:val="Subtitle"/>
    <w:basedOn w:val="Normal"/>
    <w:link w:val="SubtitleChar"/>
    <w:uiPriority w:val="99"/>
    <w:semiHidden/>
    <w:rsid w:val="00CF4F87"/>
    <w:pPr>
      <w:spacing w:before="240"/>
      <w:ind w:right="851"/>
      <w:outlineLvl w:val="1"/>
    </w:pPr>
    <w:rPr>
      <w:rFonts w:cs="Arial"/>
      <w:color w:val="565A5C"/>
      <w:sz w:val="30"/>
    </w:rPr>
  </w:style>
  <w:style w:type="character" w:customStyle="1" w:styleId="SubtitleChar">
    <w:name w:val="Subtitle Char"/>
    <w:basedOn w:val="DefaultParagraphFont"/>
    <w:link w:val="Subtitle"/>
    <w:uiPriority w:val="99"/>
    <w:semiHidden/>
    <w:locked/>
    <w:rsid w:val="00C5329A"/>
    <w:rPr>
      <w:rFonts w:ascii="Arial" w:hAnsi="Arial" w:cs="Arial"/>
      <w:color w:val="565A5C"/>
      <w:sz w:val="30"/>
    </w:rPr>
  </w:style>
  <w:style w:type="table" w:styleId="Table3Deffects1">
    <w:name w:val="Table 3D effects 1"/>
    <w:basedOn w:val="TableNormal"/>
    <w:uiPriority w:val="99"/>
    <w:semiHidden/>
    <w:rsid w:val="000C741B"/>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C741B"/>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C741B"/>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C741B"/>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C741B"/>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C741B"/>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C741B"/>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C741B"/>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C741B"/>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C741B"/>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C741B"/>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C741B"/>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C741B"/>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C741B"/>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99"/>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C741B"/>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C741B"/>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C741B"/>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C741B"/>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C741B"/>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DF5A38"/>
    <w:rPr>
      <w:rFonts w:ascii="Tahoma" w:hAnsi="Tahoma" w:cs="Tahoma"/>
      <w:sz w:val="16"/>
      <w:szCs w:val="16"/>
    </w:rPr>
  </w:style>
  <w:style w:type="character" w:customStyle="1" w:styleId="BalloonTextChar">
    <w:name w:val="Balloon Text Char"/>
    <w:basedOn w:val="DefaultParagraphFont"/>
    <w:link w:val="BalloonText"/>
    <w:semiHidden/>
    <w:locked/>
    <w:rsid w:val="00C5329A"/>
    <w:rPr>
      <w:rFonts w:ascii="Tahoma" w:hAnsi="Tahoma" w:cs="Tahoma"/>
      <w:sz w:val="16"/>
      <w:szCs w:val="16"/>
    </w:rPr>
  </w:style>
  <w:style w:type="table" w:styleId="TableList2">
    <w:name w:val="Table List 2"/>
    <w:basedOn w:val="TableNormal"/>
    <w:uiPriority w:val="99"/>
    <w:semiHidden/>
    <w:rsid w:val="000C741B"/>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C741B"/>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C741B"/>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C741B"/>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C741B"/>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C741B"/>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0C741B"/>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C741B"/>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C741B"/>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3588"/>
    <w:rPr>
      <w:rFonts w:cs="Times New Roman"/>
      <w:color w:val="808080"/>
    </w:rPr>
  </w:style>
  <w:style w:type="paragraph" w:customStyle="1" w:styleId="TableHeading">
    <w:name w:val="Table Heading"/>
    <w:basedOn w:val="TableText"/>
    <w:link w:val="TableHeadingChar"/>
    <w:uiPriority w:val="99"/>
    <w:qFormat/>
    <w:rsid w:val="000B6EA1"/>
    <w:rPr>
      <w:b/>
      <w:color w:val="FFFFFF" w:themeColor="background1"/>
      <w:szCs w:val="20"/>
    </w:rPr>
  </w:style>
  <w:style w:type="table" w:customStyle="1" w:styleId="TaupeTable">
    <w:name w:val="Taupe Table"/>
    <w:uiPriority w:val="99"/>
    <w:rsid w:val="000B6EA1"/>
    <w:rPr>
      <w:rFonts w:asciiTheme="minorHAnsi" w:hAnsiTheme="minorHAnsi"/>
      <w:sz w:val="20"/>
      <w:szCs w:val="20"/>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paragraph" w:styleId="Title">
    <w:name w:val="Title"/>
    <w:basedOn w:val="Normal"/>
    <w:link w:val="TitleChar"/>
    <w:uiPriority w:val="99"/>
    <w:semiHidden/>
    <w:rsid w:val="00CF4F87"/>
    <w:pPr>
      <w:autoSpaceDE w:val="0"/>
      <w:autoSpaceDN w:val="0"/>
      <w:adjustRightInd w:val="0"/>
    </w:pPr>
    <w:rPr>
      <w:rFonts w:cs="Arial"/>
      <w:color w:val="565A5C"/>
      <w:spacing w:val="-20"/>
      <w:sz w:val="48"/>
      <w:szCs w:val="72"/>
    </w:rPr>
  </w:style>
  <w:style w:type="character" w:customStyle="1" w:styleId="TitleChar">
    <w:name w:val="Title Char"/>
    <w:basedOn w:val="DefaultParagraphFont"/>
    <w:link w:val="Title"/>
    <w:uiPriority w:val="99"/>
    <w:semiHidden/>
    <w:locked/>
    <w:rsid w:val="00C5329A"/>
    <w:rPr>
      <w:rFonts w:ascii="Arial" w:hAnsi="Arial" w:cs="Arial"/>
      <w:color w:val="565A5C"/>
      <w:spacing w:val="-20"/>
      <w:sz w:val="48"/>
      <w:szCs w:val="72"/>
    </w:rPr>
  </w:style>
  <w:style w:type="paragraph" w:styleId="ListBullet">
    <w:name w:val="List Bullet"/>
    <w:basedOn w:val="Normal"/>
    <w:qFormat/>
    <w:rsid w:val="004F623A"/>
    <w:pPr>
      <w:numPr>
        <w:numId w:val="9"/>
      </w:numPr>
      <w:spacing w:after="120" w:line="264" w:lineRule="auto"/>
    </w:pPr>
  </w:style>
  <w:style w:type="paragraph" w:styleId="ListParagraph">
    <w:name w:val="List Paragraph"/>
    <w:basedOn w:val="ListBullet"/>
    <w:uiPriority w:val="99"/>
    <w:semiHidden/>
    <w:rsid w:val="00FF4530"/>
    <w:pPr>
      <w:numPr>
        <w:numId w:val="7"/>
      </w:numPr>
      <w:ind w:left="0" w:firstLine="0"/>
    </w:pPr>
  </w:style>
  <w:style w:type="character" w:styleId="Hyperlink">
    <w:name w:val="Hyperlink"/>
    <w:basedOn w:val="DefaultParagraphFont"/>
    <w:uiPriority w:val="99"/>
    <w:rsid w:val="00FF4530"/>
    <w:rPr>
      <w:rFonts w:ascii="Arial" w:hAnsi="Arial" w:cs="Times New Roman"/>
      <w:color w:val="0000FF"/>
      <w:sz w:val="20"/>
      <w:u w:val="single"/>
    </w:rPr>
  </w:style>
  <w:style w:type="paragraph" w:styleId="ListNumber">
    <w:name w:val="List Number"/>
    <w:basedOn w:val="Normal"/>
    <w:qFormat/>
    <w:rsid w:val="004F623A"/>
    <w:pPr>
      <w:numPr>
        <w:numId w:val="22"/>
      </w:numPr>
      <w:spacing w:after="120" w:line="264" w:lineRule="auto"/>
    </w:pPr>
  </w:style>
  <w:style w:type="paragraph" w:styleId="Quote">
    <w:name w:val="Quote"/>
    <w:basedOn w:val="BodyText"/>
    <w:link w:val="QuoteChar"/>
    <w:uiPriority w:val="99"/>
    <w:semiHidden/>
    <w:rsid w:val="00FF4530"/>
    <w:rPr>
      <w:i/>
    </w:rPr>
  </w:style>
  <w:style w:type="character" w:customStyle="1" w:styleId="QuoteChar">
    <w:name w:val="Quote Char"/>
    <w:basedOn w:val="DefaultParagraphFont"/>
    <w:link w:val="Quote"/>
    <w:uiPriority w:val="99"/>
    <w:semiHidden/>
    <w:locked/>
    <w:rsid w:val="00C5329A"/>
    <w:rPr>
      <w:rFonts w:ascii="Arial" w:hAnsi="Arial"/>
      <w:i/>
      <w:sz w:val="20"/>
    </w:rPr>
  </w:style>
  <w:style w:type="paragraph" w:customStyle="1" w:styleId="TableText">
    <w:name w:val="Table Text"/>
    <w:basedOn w:val="BodyText"/>
    <w:link w:val="TableTextChar"/>
    <w:qFormat/>
    <w:rsid w:val="005F73C2"/>
    <w:pPr>
      <w:spacing w:before="60" w:after="60" w:line="240" w:lineRule="auto"/>
    </w:pPr>
    <w:rPr>
      <w:sz w:val="18"/>
    </w:rPr>
  </w:style>
  <w:style w:type="paragraph" w:customStyle="1" w:styleId="TableBullet">
    <w:name w:val="Table Bullet"/>
    <w:basedOn w:val="TableText"/>
    <w:uiPriority w:val="9"/>
    <w:qFormat/>
    <w:rsid w:val="00FF4530"/>
    <w:pPr>
      <w:numPr>
        <w:numId w:val="8"/>
      </w:numPr>
    </w:pPr>
  </w:style>
  <w:style w:type="paragraph" w:customStyle="1" w:styleId="TableNumber0">
    <w:name w:val="Table Number"/>
    <w:basedOn w:val="ListNumber"/>
    <w:uiPriority w:val="9"/>
    <w:qFormat/>
    <w:rsid w:val="00FF4530"/>
    <w:pPr>
      <w:numPr>
        <w:numId w:val="0"/>
      </w:numPr>
      <w:tabs>
        <w:tab w:val="num" w:pos="284"/>
        <w:tab w:val="num" w:pos="1440"/>
      </w:tabs>
      <w:spacing w:after="40"/>
      <w:ind w:left="284" w:hanging="284"/>
    </w:pPr>
    <w:rPr>
      <w:sz w:val="18"/>
    </w:rPr>
  </w:style>
  <w:style w:type="paragraph" w:customStyle="1" w:styleId="Heading">
    <w:name w:val="Heading"/>
    <w:basedOn w:val="Normal"/>
    <w:next w:val="BodyText"/>
    <w:uiPriority w:val="14"/>
    <w:rsid w:val="001B2599"/>
    <w:pPr>
      <w:spacing w:before="480" w:after="240"/>
    </w:pPr>
    <w:rPr>
      <w:sz w:val="36"/>
    </w:rPr>
  </w:style>
  <w:style w:type="paragraph" w:styleId="Footer">
    <w:name w:val="footer"/>
    <w:basedOn w:val="Normal"/>
    <w:link w:val="FooterChar"/>
    <w:uiPriority w:val="99"/>
    <w:semiHidden/>
    <w:rsid w:val="00CB2532"/>
    <w:pPr>
      <w:pBdr>
        <w:top w:val="single" w:sz="4" w:space="1" w:color="auto"/>
      </w:pBdr>
      <w:tabs>
        <w:tab w:val="center" w:pos="4820"/>
        <w:tab w:val="right" w:pos="9639"/>
      </w:tabs>
    </w:pPr>
    <w:rPr>
      <w:sz w:val="16"/>
    </w:rPr>
  </w:style>
  <w:style w:type="character" w:customStyle="1" w:styleId="FooterChar">
    <w:name w:val="Footer Char"/>
    <w:basedOn w:val="DefaultParagraphFont"/>
    <w:link w:val="Footer"/>
    <w:uiPriority w:val="99"/>
    <w:semiHidden/>
    <w:locked/>
    <w:rsid w:val="00C5329A"/>
    <w:rPr>
      <w:rFonts w:ascii="Arial" w:hAnsi="Arial"/>
      <w:sz w:val="16"/>
    </w:rPr>
  </w:style>
  <w:style w:type="paragraph" w:customStyle="1" w:styleId="TableCaption">
    <w:name w:val="Table Caption"/>
    <w:basedOn w:val="Imagecaption"/>
    <w:next w:val="BodyText"/>
    <w:link w:val="TableCaptionChar"/>
    <w:uiPriority w:val="11"/>
    <w:qFormat/>
    <w:rsid w:val="00735BE8"/>
    <w:pPr>
      <w:numPr>
        <w:ilvl w:val="6"/>
        <w:numId w:val="20"/>
      </w:numPr>
      <w:spacing w:before="200" w:after="60"/>
    </w:pPr>
    <w:rPr>
      <w:b/>
      <w:color w:val="auto"/>
      <w:sz w:val="20"/>
    </w:rPr>
  </w:style>
  <w:style w:type="paragraph" w:customStyle="1" w:styleId="BackCoverHeading">
    <w:name w:val="Back Cover Heading"/>
    <w:basedOn w:val="Normal"/>
    <w:next w:val="BodyText"/>
    <w:uiPriority w:val="99"/>
    <w:rsid w:val="0021639C"/>
    <w:rPr>
      <w:color w:val="565A5C"/>
      <w:sz w:val="28"/>
    </w:rPr>
  </w:style>
  <w:style w:type="paragraph" w:customStyle="1" w:styleId="BodyTextWhite">
    <w:name w:val="Body Text White"/>
    <w:basedOn w:val="BodyText"/>
    <w:uiPriority w:val="99"/>
    <w:rsid w:val="00C1519C"/>
    <w:rPr>
      <w:color w:val="FFFFFF"/>
      <w:sz w:val="24"/>
    </w:rPr>
  </w:style>
  <w:style w:type="paragraph" w:styleId="TOC2">
    <w:name w:val="toc 2"/>
    <w:basedOn w:val="Normal"/>
    <w:next w:val="Normal"/>
    <w:uiPriority w:val="39"/>
    <w:rsid w:val="00E8618E"/>
    <w:pPr>
      <w:tabs>
        <w:tab w:val="left" w:pos="1418"/>
        <w:tab w:val="right" w:pos="9639"/>
      </w:tabs>
      <w:spacing w:before="60"/>
      <w:ind w:left="1418" w:right="425" w:hanging="851"/>
    </w:pPr>
    <w:rPr>
      <w:lang w:eastAsia="en-US"/>
    </w:rPr>
  </w:style>
  <w:style w:type="paragraph" w:customStyle="1" w:styleId="Imagecaption">
    <w:name w:val="Image caption"/>
    <w:basedOn w:val="Normal"/>
    <w:link w:val="ImagecaptionChar"/>
    <w:uiPriority w:val="12"/>
    <w:rsid w:val="00F91DAB"/>
    <w:pPr>
      <w:spacing w:after="120"/>
    </w:pPr>
    <w:rPr>
      <w:color w:val="808080"/>
      <w:sz w:val="16"/>
    </w:rPr>
  </w:style>
  <w:style w:type="paragraph" w:customStyle="1" w:styleId="Preparedfor">
    <w:name w:val="Prepared for"/>
    <w:basedOn w:val="Normal"/>
    <w:semiHidden/>
    <w:rsid w:val="00644C50"/>
    <w:rPr>
      <w:color w:val="565A5C"/>
      <w:sz w:val="24"/>
    </w:rPr>
  </w:style>
  <w:style w:type="character" w:customStyle="1" w:styleId="ClientName">
    <w:name w:val="Client Name"/>
    <w:basedOn w:val="DefaultParagraphFont"/>
    <w:uiPriority w:val="1"/>
    <w:semiHidden/>
    <w:rsid w:val="00B9389D"/>
    <w:rPr>
      <w:rFonts w:cs="Times New Roman"/>
      <w:color w:val="565A5C"/>
    </w:rPr>
  </w:style>
  <w:style w:type="paragraph" w:customStyle="1" w:styleId="DocumentInformation">
    <w:name w:val="Document Information"/>
    <w:basedOn w:val="BodyText"/>
    <w:semiHidden/>
    <w:rsid w:val="00A97FD2"/>
    <w:pPr>
      <w:tabs>
        <w:tab w:val="left" w:pos="2268"/>
      </w:tabs>
      <w:spacing w:before="60" w:after="60"/>
      <w:ind w:left="2268" w:hanging="2268"/>
    </w:pPr>
  </w:style>
  <w:style w:type="paragraph" w:customStyle="1" w:styleId="Copyright">
    <w:name w:val="Copyright"/>
    <w:basedOn w:val="Normal"/>
    <w:semiHidden/>
    <w:rsid w:val="00D80D81"/>
    <w:pPr>
      <w:spacing w:after="120"/>
    </w:pPr>
    <w:rPr>
      <w:sz w:val="16"/>
    </w:rPr>
  </w:style>
  <w:style w:type="paragraph" w:styleId="TOCHeading">
    <w:name w:val="TOC Heading"/>
    <w:basedOn w:val="Normal"/>
    <w:next w:val="Normal"/>
    <w:uiPriority w:val="39"/>
    <w:rsid w:val="00074D12"/>
    <w:pPr>
      <w:keepLines/>
      <w:spacing w:before="480" w:after="240"/>
    </w:pPr>
    <w:rPr>
      <w:rFonts w:eastAsiaTheme="majorEastAsia" w:cstheme="majorBidi"/>
      <w:spacing w:val="-20"/>
      <w:sz w:val="36"/>
      <w:szCs w:val="28"/>
    </w:rPr>
  </w:style>
  <w:style w:type="paragraph" w:customStyle="1" w:styleId="ProjectName">
    <w:name w:val="Project Name"/>
    <w:basedOn w:val="Normal"/>
    <w:qFormat/>
    <w:rsid w:val="00B40554"/>
    <w:pPr>
      <w:ind w:left="-425" w:right="4676"/>
    </w:pPr>
    <w:rPr>
      <w:noProof/>
      <w:color w:val="565A5C"/>
      <w:sz w:val="32"/>
    </w:rPr>
  </w:style>
  <w:style w:type="paragraph" w:customStyle="1" w:styleId="SectionNumber">
    <w:name w:val="Section Number"/>
    <w:basedOn w:val="Normal"/>
    <w:next w:val="BodyText"/>
    <w:rsid w:val="006D12A6"/>
    <w:pPr>
      <w:numPr>
        <w:numId w:val="13"/>
      </w:numPr>
    </w:pPr>
    <w:rPr>
      <w:color w:val="FFFFFF"/>
      <w:sz w:val="200"/>
    </w:rPr>
  </w:style>
  <w:style w:type="paragraph" w:customStyle="1" w:styleId="SectionIntro">
    <w:name w:val="Section Intro"/>
    <w:basedOn w:val="BodyText"/>
    <w:next w:val="BodyText"/>
    <w:qFormat/>
    <w:rsid w:val="00C733A0"/>
    <w:pPr>
      <w:spacing w:before="0" w:after="240"/>
    </w:pPr>
    <w:rPr>
      <w:color w:val="FFFFFF"/>
      <w:sz w:val="28"/>
    </w:rPr>
  </w:style>
  <w:style w:type="paragraph" w:customStyle="1" w:styleId="SectionHeading">
    <w:name w:val="Section Heading"/>
    <w:basedOn w:val="SectionNumber"/>
    <w:next w:val="BodyText"/>
    <w:rsid w:val="00F3145A"/>
    <w:pPr>
      <w:numPr>
        <w:numId w:val="0"/>
      </w:numPr>
      <w:spacing w:before="360"/>
    </w:pPr>
    <w:rPr>
      <w:caps/>
      <w:sz w:val="32"/>
      <w:szCs w:val="20"/>
    </w:rPr>
  </w:style>
  <w:style w:type="paragraph" w:customStyle="1" w:styleId="SectionBodyText">
    <w:name w:val="Section Body Text"/>
    <w:basedOn w:val="BodyText"/>
    <w:qFormat/>
    <w:rsid w:val="00C733A0"/>
    <w:rPr>
      <w:color w:val="FFFFFF"/>
      <w:sz w:val="22"/>
    </w:rPr>
  </w:style>
  <w:style w:type="paragraph" w:customStyle="1" w:styleId="Featuretexttaupe">
    <w:name w:val="Feature text taupe"/>
    <w:basedOn w:val="Normal"/>
    <w:next w:val="BodyText"/>
    <w:uiPriority w:val="19"/>
    <w:rsid w:val="003F0D2F"/>
    <w:pPr>
      <w:spacing w:before="120" w:after="120"/>
    </w:pPr>
    <w:rPr>
      <w:color w:val="988F86"/>
      <w:sz w:val="40"/>
    </w:rPr>
  </w:style>
  <w:style w:type="paragraph" w:styleId="TOC1">
    <w:name w:val="toc 1"/>
    <w:basedOn w:val="Normal"/>
    <w:next w:val="Normal"/>
    <w:uiPriority w:val="39"/>
    <w:rsid w:val="00E8618E"/>
    <w:pPr>
      <w:tabs>
        <w:tab w:val="left" w:pos="567"/>
        <w:tab w:val="right" w:pos="9639"/>
      </w:tabs>
      <w:spacing w:before="120"/>
      <w:ind w:left="1134" w:hanging="1134"/>
    </w:pPr>
    <w:rPr>
      <w:b/>
      <w:noProof/>
      <w:sz w:val="22"/>
    </w:rPr>
  </w:style>
  <w:style w:type="paragraph" w:styleId="TOC3">
    <w:name w:val="toc 3"/>
    <w:basedOn w:val="Normal"/>
    <w:next w:val="Normal"/>
    <w:uiPriority w:val="39"/>
    <w:rsid w:val="00E8618E"/>
    <w:pPr>
      <w:tabs>
        <w:tab w:val="left" w:pos="2268"/>
        <w:tab w:val="right" w:pos="9639"/>
      </w:tabs>
      <w:spacing w:before="60"/>
      <w:ind w:left="2269" w:right="425" w:hanging="851"/>
    </w:pPr>
    <w:rPr>
      <w:lang w:eastAsia="en-US"/>
    </w:rPr>
  </w:style>
  <w:style w:type="paragraph" w:customStyle="1" w:styleId="FooterLandscape">
    <w:name w:val="Footer Landscape"/>
    <w:basedOn w:val="Footer"/>
    <w:uiPriority w:val="99"/>
    <w:semiHidden/>
    <w:rsid w:val="00622784"/>
    <w:pPr>
      <w:tabs>
        <w:tab w:val="clear" w:pos="4820"/>
        <w:tab w:val="clear" w:pos="9639"/>
        <w:tab w:val="center" w:pos="7002"/>
        <w:tab w:val="right" w:pos="14005"/>
      </w:tabs>
    </w:pPr>
  </w:style>
  <w:style w:type="character" w:customStyle="1" w:styleId="Charcoaltext">
    <w:name w:val="Charcoal text"/>
    <w:basedOn w:val="FooterChar"/>
    <w:uiPriority w:val="1"/>
    <w:semiHidden/>
    <w:rsid w:val="00BF7E41"/>
    <w:rPr>
      <w:rFonts w:ascii="Arial" w:hAnsi="Arial" w:cs="Times New Roman"/>
      <w:color w:val="565A5C"/>
      <w:sz w:val="16"/>
    </w:rPr>
  </w:style>
  <w:style w:type="numbering" w:styleId="ArticleSection">
    <w:name w:val="Outline List 3"/>
    <w:basedOn w:val="NoList"/>
    <w:uiPriority w:val="99"/>
    <w:semiHidden/>
    <w:unhideWhenUsed/>
    <w:rsid w:val="00EB4DB7"/>
    <w:pPr>
      <w:numPr>
        <w:numId w:val="6"/>
      </w:numPr>
    </w:pPr>
  </w:style>
  <w:style w:type="numbering" w:styleId="111111">
    <w:name w:val="Outline List 2"/>
    <w:basedOn w:val="NoList"/>
    <w:uiPriority w:val="99"/>
    <w:semiHidden/>
    <w:unhideWhenUsed/>
    <w:rsid w:val="00EB4DB7"/>
    <w:pPr>
      <w:numPr>
        <w:numId w:val="4"/>
      </w:numPr>
    </w:pPr>
  </w:style>
  <w:style w:type="numbering" w:customStyle="1" w:styleId="ListSection">
    <w:name w:val="ListSection"/>
    <w:uiPriority w:val="99"/>
    <w:rsid w:val="00EB4DB7"/>
    <w:pPr>
      <w:numPr>
        <w:numId w:val="12"/>
      </w:numPr>
    </w:pPr>
  </w:style>
  <w:style w:type="numbering" w:styleId="1ai">
    <w:name w:val="Outline List 1"/>
    <w:basedOn w:val="NoList"/>
    <w:uiPriority w:val="99"/>
    <w:semiHidden/>
    <w:unhideWhenUsed/>
    <w:rsid w:val="00EB4DB7"/>
    <w:pPr>
      <w:numPr>
        <w:numId w:val="5"/>
      </w:numPr>
    </w:pPr>
  </w:style>
  <w:style w:type="numbering" w:customStyle="1" w:styleId="ListTOC">
    <w:name w:val="ListTOC"/>
    <w:rsid w:val="00EB4DB7"/>
    <w:pPr>
      <w:numPr>
        <w:numId w:val="11"/>
      </w:numPr>
    </w:pPr>
  </w:style>
  <w:style w:type="character" w:styleId="CommentReference">
    <w:name w:val="annotation reference"/>
    <w:uiPriority w:val="99"/>
    <w:semiHidden/>
    <w:unhideWhenUsed/>
    <w:rsid w:val="00E70086"/>
    <w:rPr>
      <w:sz w:val="16"/>
      <w:szCs w:val="16"/>
    </w:rPr>
  </w:style>
  <w:style w:type="paragraph" w:styleId="CommentText">
    <w:name w:val="annotation text"/>
    <w:basedOn w:val="Normal"/>
    <w:link w:val="CommentTextChar"/>
    <w:uiPriority w:val="99"/>
    <w:semiHidden/>
    <w:unhideWhenUsed/>
    <w:rsid w:val="00E70086"/>
    <w:rPr>
      <w:szCs w:val="20"/>
    </w:rPr>
  </w:style>
  <w:style w:type="character" w:customStyle="1" w:styleId="CommentTextChar">
    <w:name w:val="Comment Text Char"/>
    <w:basedOn w:val="DefaultParagraphFont"/>
    <w:link w:val="CommentText"/>
    <w:uiPriority w:val="99"/>
    <w:semiHidden/>
    <w:rsid w:val="00E70086"/>
    <w:rPr>
      <w:rFonts w:ascii="Arial" w:hAnsi="Arial"/>
      <w:sz w:val="20"/>
      <w:szCs w:val="20"/>
    </w:rPr>
  </w:style>
  <w:style w:type="paragraph" w:customStyle="1" w:styleId="AppendixNumber">
    <w:name w:val="Appendix Number"/>
    <w:next w:val="BodyText"/>
    <w:rsid w:val="00683F76"/>
    <w:pPr>
      <w:framePr w:hSpace="181" w:wrap="around" w:vAnchor="page" w:hAnchor="text" w:x="-459" w:y="4254"/>
      <w:numPr>
        <w:numId w:val="14"/>
      </w:numPr>
      <w:spacing w:line="1960" w:lineRule="exact"/>
      <w:suppressOverlap/>
    </w:pPr>
    <w:rPr>
      <w:rFonts w:ascii="Arial" w:hAnsi="Arial"/>
      <w:color w:val="FFFFFF"/>
      <w:sz w:val="200"/>
      <w:szCs w:val="20"/>
    </w:rPr>
  </w:style>
  <w:style w:type="paragraph" w:customStyle="1" w:styleId="AppendixHeading">
    <w:name w:val="Appendix Heading"/>
    <w:basedOn w:val="SectionHeading"/>
    <w:next w:val="BodyText"/>
    <w:rsid w:val="005A62C7"/>
    <w:pPr>
      <w:framePr w:hSpace="181" w:wrap="around" w:vAnchor="page" w:hAnchor="text" w:x="-459" w:y="4254"/>
      <w:spacing w:before="240"/>
      <w:suppressOverlap/>
    </w:pPr>
  </w:style>
  <w:style w:type="paragraph" w:styleId="TOC4">
    <w:name w:val="toc 4"/>
    <w:basedOn w:val="TOC2"/>
    <w:next w:val="Normal"/>
    <w:autoRedefine/>
    <w:uiPriority w:val="39"/>
    <w:locked/>
    <w:rsid w:val="001F7C1F"/>
    <w:pPr>
      <w:numPr>
        <w:numId w:val="16"/>
      </w:numPr>
      <w:tabs>
        <w:tab w:val="clear" w:pos="4253"/>
      </w:tabs>
      <w:ind w:left="1418"/>
    </w:pPr>
    <w:rPr>
      <w:noProof/>
    </w:rPr>
  </w:style>
  <w:style w:type="numbering" w:customStyle="1" w:styleId="ListAppTOC">
    <w:name w:val="ListAppTOC"/>
    <w:basedOn w:val="NoList"/>
    <w:uiPriority w:val="99"/>
    <w:rsid w:val="005B57FE"/>
    <w:pPr>
      <w:numPr>
        <w:numId w:val="15"/>
      </w:numPr>
    </w:pPr>
  </w:style>
  <w:style w:type="paragraph" w:styleId="TOC5">
    <w:name w:val="toc 5"/>
    <w:basedOn w:val="Normal"/>
    <w:next w:val="Normal"/>
    <w:autoRedefine/>
    <w:uiPriority w:val="39"/>
    <w:locked/>
    <w:rsid w:val="00363C0C"/>
    <w:pPr>
      <w:tabs>
        <w:tab w:val="left" w:pos="1134"/>
        <w:tab w:val="right" w:pos="9639"/>
      </w:tabs>
      <w:spacing w:after="100"/>
      <w:ind w:left="1134" w:hanging="1134"/>
    </w:pPr>
  </w:style>
  <w:style w:type="paragraph" w:customStyle="1" w:styleId="HeaderEven">
    <w:name w:val="Header Even"/>
    <w:basedOn w:val="Header"/>
    <w:semiHidden/>
    <w:rsid w:val="00F05B82"/>
    <w:pPr>
      <w:jc w:val="left"/>
    </w:pPr>
  </w:style>
  <w:style w:type="numbering" w:customStyle="1" w:styleId="ListNoHeading">
    <w:name w:val="ListNoHeading"/>
    <w:uiPriority w:val="99"/>
    <w:rsid w:val="009D4226"/>
    <w:pPr>
      <w:numPr>
        <w:numId w:val="17"/>
      </w:numPr>
    </w:pPr>
  </w:style>
  <w:style w:type="numbering" w:customStyle="1" w:styleId="ListTableCaption">
    <w:name w:val="ListTableCaption"/>
    <w:uiPriority w:val="99"/>
    <w:rsid w:val="00493ECC"/>
    <w:pPr>
      <w:numPr>
        <w:numId w:val="19"/>
      </w:numPr>
    </w:pPr>
  </w:style>
  <w:style w:type="paragraph" w:customStyle="1" w:styleId="FigureCaption">
    <w:name w:val="Figure Caption"/>
    <w:basedOn w:val="TableCaption"/>
    <w:next w:val="BodyText"/>
    <w:link w:val="FigureCaptionChar"/>
    <w:uiPriority w:val="11"/>
    <w:qFormat/>
    <w:rsid w:val="00735BE8"/>
    <w:pPr>
      <w:numPr>
        <w:ilvl w:val="5"/>
      </w:numPr>
      <w:spacing w:before="60" w:after="200"/>
    </w:pPr>
  </w:style>
  <w:style w:type="paragraph" w:customStyle="1" w:styleId="Reference">
    <w:name w:val="Reference"/>
    <w:basedOn w:val="Normal"/>
    <w:uiPriority w:val="14"/>
    <w:qFormat/>
    <w:rsid w:val="00C3116D"/>
    <w:pPr>
      <w:spacing w:after="200"/>
    </w:pPr>
    <w:rPr>
      <w:i/>
      <w:sz w:val="16"/>
    </w:rPr>
  </w:style>
  <w:style w:type="character" w:customStyle="1" w:styleId="ImagecaptionChar">
    <w:name w:val="Image caption Char"/>
    <w:basedOn w:val="DefaultParagraphFont"/>
    <w:link w:val="Imagecaption"/>
    <w:uiPriority w:val="12"/>
    <w:rsid w:val="00C5329A"/>
    <w:rPr>
      <w:rFonts w:ascii="Arial" w:hAnsi="Arial"/>
      <w:color w:val="808080"/>
      <w:sz w:val="16"/>
    </w:rPr>
  </w:style>
  <w:style w:type="character" w:customStyle="1" w:styleId="TableCaptionChar">
    <w:name w:val="Table Caption Char"/>
    <w:basedOn w:val="ImagecaptionChar"/>
    <w:link w:val="TableCaption"/>
    <w:uiPriority w:val="11"/>
    <w:rsid w:val="00C345EC"/>
    <w:rPr>
      <w:rFonts w:ascii="Arial" w:hAnsi="Arial"/>
      <w:b/>
      <w:color w:val="808080"/>
      <w:sz w:val="20"/>
    </w:rPr>
  </w:style>
  <w:style w:type="character" w:customStyle="1" w:styleId="FigureCaptionChar">
    <w:name w:val="Figure Caption Char"/>
    <w:basedOn w:val="TableCaptionChar"/>
    <w:link w:val="FigureCaption"/>
    <w:uiPriority w:val="11"/>
    <w:rsid w:val="00C345EC"/>
    <w:rPr>
      <w:rFonts w:ascii="Arial" w:hAnsi="Arial"/>
      <w:b/>
      <w:color w:val="808080"/>
      <w:sz w:val="20"/>
    </w:rPr>
  </w:style>
  <w:style w:type="table" w:customStyle="1" w:styleId="TaupeTableBorders">
    <w:name w:val="Taupe Table Borders"/>
    <w:basedOn w:val="TaupeTable"/>
    <w:uiPriority w:val="99"/>
    <w:qFormat/>
    <w:rsid w:val="006975A7"/>
    <w:tblPr>
      <w:tblStyleRowBandSize w:val="1"/>
      <w:tblStyleColBandSize w:val="1"/>
      <w:tblInd w:w="0" w:type="dxa"/>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styleId="MediumList2-Accent3">
    <w:name w:val="Medium List 2 Accent 3"/>
    <w:basedOn w:val="TableNormal"/>
    <w:uiPriority w:val="66"/>
    <w:rsid w:val="003F16B6"/>
    <w:rPr>
      <w:rFonts w:asciiTheme="majorHAnsi" w:eastAsiaTheme="majorEastAsia" w:hAnsiTheme="majorHAnsi" w:cstheme="majorBidi"/>
      <w:color w:val="000000" w:themeColor="text1"/>
    </w:rPr>
    <w:tblPr>
      <w:tblStyleRowBandSize w:val="1"/>
      <w:tblStyleColBandSize w:val="1"/>
      <w:tblInd w:w="0" w:type="dxa"/>
      <w:tblBorders>
        <w:top w:val="single" w:sz="8" w:space="0" w:color="988F86" w:themeColor="accent3"/>
        <w:left w:val="single" w:sz="8" w:space="0" w:color="988F86" w:themeColor="accent3"/>
        <w:bottom w:val="single" w:sz="8" w:space="0" w:color="988F86" w:themeColor="accent3"/>
        <w:right w:val="single" w:sz="8" w:space="0" w:color="988F8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88F86" w:themeColor="accent3"/>
          <w:right w:val="nil"/>
          <w:insideH w:val="nil"/>
          <w:insideV w:val="nil"/>
        </w:tcBorders>
        <w:shd w:val="clear" w:color="auto" w:fill="FFFFFF" w:themeFill="background1"/>
      </w:tcPr>
    </w:tblStylePr>
    <w:tblStylePr w:type="lastRow">
      <w:tblPr/>
      <w:tcPr>
        <w:tcBorders>
          <w:top w:val="single" w:sz="8" w:space="0" w:color="988F8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8F86" w:themeColor="accent3"/>
          <w:insideH w:val="nil"/>
          <w:insideV w:val="nil"/>
        </w:tcBorders>
        <w:shd w:val="clear" w:color="auto" w:fill="FFFFFF" w:themeFill="background1"/>
      </w:tcPr>
    </w:tblStylePr>
    <w:tblStylePr w:type="lastCol">
      <w:tblPr/>
      <w:tcPr>
        <w:tcBorders>
          <w:top w:val="nil"/>
          <w:left w:val="single" w:sz="8" w:space="0" w:color="988F8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3E0" w:themeFill="accent3" w:themeFillTint="3F"/>
      </w:tcPr>
    </w:tblStylePr>
    <w:tblStylePr w:type="band1Horz">
      <w:tblPr/>
      <w:tcPr>
        <w:tcBorders>
          <w:top w:val="nil"/>
          <w:bottom w:val="nil"/>
          <w:insideH w:val="nil"/>
          <w:insideV w:val="nil"/>
        </w:tcBorders>
        <w:shd w:val="clear" w:color="auto" w:fill="E5E3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F2531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3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8F8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8F8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7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7C2" w:themeFill="accent3" w:themeFillTint="7F"/>
      </w:tcPr>
    </w:tblStylePr>
  </w:style>
  <w:style w:type="paragraph" w:customStyle="1" w:styleId="Covercardnotext">
    <w:name w:val="Cover cardno text"/>
    <w:basedOn w:val="SectionBodyText"/>
    <w:semiHidden/>
    <w:rsid w:val="009834B5"/>
    <w:rPr>
      <w:sz w:val="24"/>
    </w:rPr>
  </w:style>
  <w:style w:type="paragraph" w:customStyle="1" w:styleId="ListAlpha">
    <w:name w:val="List Alpha"/>
    <w:basedOn w:val="ListNumber"/>
    <w:uiPriority w:val="10"/>
    <w:qFormat/>
    <w:rsid w:val="00DE5FAD"/>
    <w:pPr>
      <w:numPr>
        <w:numId w:val="24"/>
      </w:numPr>
    </w:pPr>
  </w:style>
  <w:style w:type="numbering" w:customStyle="1" w:styleId="ListAlphaList">
    <w:name w:val="List_Alpha_List"/>
    <w:basedOn w:val="NoList"/>
    <w:uiPriority w:val="99"/>
    <w:rsid w:val="00DE5FAD"/>
    <w:pPr>
      <w:numPr>
        <w:numId w:val="21"/>
      </w:numPr>
    </w:pPr>
  </w:style>
  <w:style w:type="paragraph" w:styleId="TOC6">
    <w:name w:val="toc 6"/>
    <w:basedOn w:val="TOC2"/>
    <w:next w:val="Normal"/>
    <w:autoRedefine/>
    <w:uiPriority w:val="39"/>
    <w:locked/>
    <w:rsid w:val="006A3822"/>
    <w:pPr>
      <w:ind w:left="0" w:firstLine="0"/>
    </w:pPr>
    <w:rPr>
      <w:noProof/>
    </w:rPr>
  </w:style>
  <w:style w:type="paragraph" w:customStyle="1" w:styleId="FiguresList">
    <w:name w:val="Figures List"/>
    <w:basedOn w:val="BodyText"/>
    <w:uiPriority w:val="13"/>
    <w:rsid w:val="00F440C3"/>
    <w:pPr>
      <w:framePr w:hSpace="181" w:wrap="around" w:vAnchor="page" w:hAnchor="text" w:y="5104"/>
      <w:tabs>
        <w:tab w:val="left" w:pos="900"/>
      </w:tabs>
      <w:ind w:left="900" w:hanging="900"/>
      <w:suppressOverlap/>
    </w:pPr>
    <w:rPr>
      <w:bCs/>
      <w:sz w:val="16"/>
      <w:szCs w:val="16"/>
    </w:rPr>
  </w:style>
  <w:style w:type="character" w:customStyle="1" w:styleId="TableTextChar">
    <w:name w:val="Table Text Char"/>
    <w:basedOn w:val="DefaultParagraphFont"/>
    <w:link w:val="TableText"/>
    <w:rsid w:val="00AF6399"/>
    <w:rPr>
      <w:rFonts w:ascii="Arial" w:hAnsi="Arial"/>
      <w:sz w:val="18"/>
    </w:rPr>
  </w:style>
  <w:style w:type="paragraph" w:styleId="List">
    <w:name w:val="List"/>
    <w:basedOn w:val="Normal"/>
    <w:uiPriority w:val="99"/>
    <w:unhideWhenUsed/>
    <w:rsid w:val="00783DDB"/>
    <w:pPr>
      <w:ind w:left="283" w:hanging="283"/>
      <w:contextualSpacing/>
    </w:pPr>
  </w:style>
  <w:style w:type="character" w:customStyle="1" w:styleId="TableHeadingChar">
    <w:name w:val="Table Heading Char"/>
    <w:basedOn w:val="BodyTextChar"/>
    <w:link w:val="TableHeading"/>
    <w:uiPriority w:val="99"/>
    <w:rsid w:val="000B6EA1"/>
    <w:rPr>
      <w:rFonts w:ascii="Arial" w:hAnsi="Arial"/>
      <w:b/>
      <w:color w:val="FFFFFF" w:themeColor="background1"/>
      <w:sz w:val="18"/>
      <w:szCs w:val="20"/>
    </w:rPr>
  </w:style>
  <w:style w:type="paragraph" w:styleId="TableofFigures">
    <w:name w:val="table of figures"/>
    <w:basedOn w:val="Normal"/>
    <w:next w:val="Normal"/>
    <w:uiPriority w:val="99"/>
    <w:unhideWhenUsed/>
    <w:rsid w:val="00AF6399"/>
    <w:pPr>
      <w:spacing w:after="40"/>
      <w:ind w:left="1134" w:hanging="1134"/>
      <w:jc w:val="both"/>
    </w:pPr>
    <w:rPr>
      <w:rFonts w:eastAsia="Calibri"/>
      <w:lang w:eastAsia="en-US"/>
    </w:rPr>
  </w:style>
  <w:style w:type="paragraph" w:styleId="Index1">
    <w:name w:val="index 1"/>
    <w:basedOn w:val="Normal"/>
    <w:next w:val="Normal"/>
    <w:autoRedefine/>
    <w:uiPriority w:val="99"/>
    <w:semiHidden/>
    <w:unhideWhenUsed/>
    <w:rsid w:val="00AF6399"/>
    <w:pPr>
      <w:spacing w:before="120" w:after="240"/>
      <w:ind w:left="220" w:hanging="220"/>
      <w:jc w:val="both"/>
    </w:pPr>
    <w:rPr>
      <w:rFonts w:eastAsia="Calibri"/>
      <w:lang w:eastAsia="en-US"/>
    </w:rPr>
  </w:style>
  <w:style w:type="character" w:customStyle="1" w:styleId="CaptionChar">
    <w:name w:val="Caption Char"/>
    <w:basedOn w:val="DefaultParagraphFont"/>
    <w:link w:val="Caption"/>
    <w:uiPriority w:val="35"/>
    <w:rsid w:val="00AF6399"/>
    <w:rPr>
      <w:rFonts w:ascii="Arial" w:hAnsi="Arial"/>
      <w:b/>
      <w:bCs/>
      <w:sz w:val="20"/>
      <w:szCs w:val="20"/>
    </w:rPr>
  </w:style>
  <w:style w:type="numbering" w:customStyle="1" w:styleId="Bullet1">
    <w:name w:val="Bullet 1"/>
    <w:basedOn w:val="NoList"/>
    <w:rsid w:val="00AF6399"/>
    <w:pPr>
      <w:numPr>
        <w:numId w:val="26"/>
      </w:numPr>
    </w:pPr>
  </w:style>
  <w:style w:type="paragraph" w:styleId="DocumentMap">
    <w:name w:val="Document Map"/>
    <w:basedOn w:val="Normal"/>
    <w:link w:val="DocumentMapChar"/>
    <w:semiHidden/>
    <w:rsid w:val="00AF6399"/>
    <w:pPr>
      <w:shd w:val="clear" w:color="auto" w:fill="000080"/>
      <w:spacing w:before="240"/>
      <w:jc w:val="both"/>
    </w:pPr>
    <w:rPr>
      <w:rFonts w:ascii="Tahoma" w:hAnsi="Tahoma" w:cs="Tahoma"/>
      <w:sz w:val="22"/>
      <w:szCs w:val="20"/>
      <w:lang w:eastAsia="en-US"/>
    </w:rPr>
  </w:style>
  <w:style w:type="character" w:customStyle="1" w:styleId="DocumentMapChar">
    <w:name w:val="Document Map Char"/>
    <w:basedOn w:val="DefaultParagraphFont"/>
    <w:link w:val="DocumentMap"/>
    <w:semiHidden/>
    <w:rsid w:val="00AF6399"/>
    <w:rPr>
      <w:rFonts w:ascii="Tahoma" w:hAnsi="Tahoma" w:cs="Tahoma"/>
      <w:szCs w:val="20"/>
      <w:shd w:val="clear" w:color="auto" w:fill="000080"/>
      <w:lang w:eastAsia="en-US"/>
    </w:rPr>
  </w:style>
  <w:style w:type="paragraph" w:styleId="TOC7">
    <w:name w:val="toc 7"/>
    <w:basedOn w:val="Normal"/>
    <w:next w:val="Normal"/>
    <w:autoRedefine/>
    <w:uiPriority w:val="39"/>
    <w:unhideWhenUsed/>
    <w:locked/>
    <w:rsid w:val="005B4465"/>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locked/>
    <w:rsid w:val="005B4465"/>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locked/>
    <w:rsid w:val="005B4465"/>
    <w:pPr>
      <w:spacing w:after="100" w:line="276" w:lineRule="auto"/>
      <w:ind w:left="1760"/>
    </w:pPr>
    <w:rPr>
      <w:rFonts w:asciiTheme="minorHAnsi" w:eastAsiaTheme="minorEastAsia" w:hAnsiTheme="minorHAnsi" w:cstheme="minorBidi"/>
      <w:sz w:val="22"/>
    </w:rPr>
  </w:style>
  <w:style w:type="paragraph" w:styleId="CommentSubject">
    <w:name w:val="annotation subject"/>
    <w:basedOn w:val="CommentText"/>
    <w:next w:val="CommentText"/>
    <w:link w:val="CommentSubjectChar"/>
    <w:uiPriority w:val="99"/>
    <w:unhideWhenUsed/>
    <w:rsid w:val="00F50A41"/>
    <w:rPr>
      <w:b/>
      <w:bCs/>
    </w:rPr>
  </w:style>
  <w:style w:type="character" w:customStyle="1" w:styleId="CommentSubjectChar">
    <w:name w:val="Comment Subject Char"/>
    <w:basedOn w:val="CommentTextChar"/>
    <w:link w:val="CommentSubject"/>
    <w:uiPriority w:val="99"/>
    <w:rsid w:val="00F50A41"/>
    <w:rPr>
      <w:rFonts w:ascii="Arial" w:hAnsi="Arial"/>
      <w:b/>
      <w:bCs/>
      <w:sz w:val="20"/>
      <w:szCs w:val="20"/>
    </w:rPr>
  </w:style>
  <w:style w:type="paragraph" w:customStyle="1" w:styleId="ContactInformation">
    <w:name w:val="Contact Information"/>
    <w:basedOn w:val="Normal"/>
    <w:uiPriority w:val="13"/>
    <w:semiHidden/>
    <w:rsid w:val="00A97FD2"/>
    <w:pPr>
      <w:tabs>
        <w:tab w:val="left" w:pos="2268"/>
      </w:tabs>
      <w:spacing w:before="60" w:after="60" w:line="264" w:lineRule="auto"/>
      <w:contextualSpacing/>
    </w:pPr>
  </w:style>
  <w:style w:type="numbering" w:customStyle="1" w:styleId="TableNumber">
    <w:name w:val="TableNumber"/>
    <w:uiPriority w:val="99"/>
    <w:rsid w:val="00AE5C30"/>
    <w:pPr>
      <w:numPr>
        <w:numId w:val="28"/>
      </w:numPr>
    </w:pPr>
  </w:style>
  <w:style w:type="paragraph" w:customStyle="1" w:styleId="ExecutiveSummary">
    <w:name w:val="Executive Summary"/>
    <w:basedOn w:val="Heading"/>
    <w:uiPriority w:val="13"/>
    <w:semiHidden/>
    <w:rsid w:val="00E667F5"/>
    <w:rPr>
      <w:noProof/>
    </w:rPr>
  </w:style>
  <w:style w:type="table" w:customStyle="1" w:styleId="OrangeTable">
    <w:name w:val="Orange Table"/>
    <w:basedOn w:val="TaupeTable"/>
    <w:uiPriority w:val="99"/>
    <w:qFormat/>
    <w:rsid w:val="002B26CF"/>
    <w:tblPr>
      <w:tblStyleRowBandSize w:val="1"/>
      <w:tblStyleColBandSize w:val="1"/>
      <w:tblInd w:w="0" w:type="dxa"/>
      <w:tblBorders>
        <w:bottom w:val="single" w:sz="4" w:space="0" w:color="D95E00" w:themeColor="accent2"/>
        <w:insideH w:val="single" w:sz="4" w:space="0" w:color="D95E00" w:themeColor="accent2"/>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2B26CF"/>
    <w:tblPr>
      <w:tblStyleRowBandSize w:val="1"/>
      <w:tblStyleColBandSize w:val="1"/>
      <w:tblInd w:w="0" w:type="dxa"/>
      <w:tblBorders>
        <w:top w:val="single" w:sz="4" w:space="0" w:color="D95E00" w:themeColor="accent2"/>
        <w:left w:val="single" w:sz="4" w:space="0" w:color="D95E00" w:themeColor="accent2"/>
        <w:bottom w:val="single" w:sz="4" w:space="0" w:color="D95E00" w:themeColor="accent2"/>
        <w:right w:val="single" w:sz="4" w:space="0" w:color="D95E00" w:themeColor="accent2"/>
        <w:insideH w:val="single" w:sz="4" w:space="0" w:color="D95E00" w:themeColor="accent2"/>
        <w:insideV w:val="single" w:sz="4" w:space="0" w:color="D95E00" w:themeColor="accent2"/>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liveTable">
    <w:name w:val="Olive Table"/>
    <w:basedOn w:val="TaupeTable"/>
    <w:uiPriority w:val="99"/>
    <w:qFormat/>
    <w:rsid w:val="002B26CF"/>
    <w:tblPr>
      <w:tblStyleRowBandSize w:val="1"/>
      <w:tblStyleColBandSize w:val="1"/>
      <w:tblInd w:w="0" w:type="dxa"/>
      <w:tblBorders>
        <w:bottom w:val="single" w:sz="4" w:space="0" w:color="878800" w:themeColor="accent4"/>
        <w:insideH w:val="single" w:sz="4" w:space="0" w:color="878800" w:themeColor="accent4"/>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2B26CF"/>
    <w:tblPr>
      <w:tblStyleRowBandSize w:val="1"/>
      <w:tblStyleColBandSize w:val="1"/>
      <w:tblInd w:w="0" w:type="dxa"/>
      <w:tblBorders>
        <w:top w:val="single" w:sz="4" w:space="0" w:color="878800" w:themeColor="accent4"/>
        <w:left w:val="single" w:sz="4" w:space="0" w:color="878800" w:themeColor="accent4"/>
        <w:bottom w:val="single" w:sz="4" w:space="0" w:color="878800" w:themeColor="accent4"/>
        <w:right w:val="single" w:sz="4" w:space="0" w:color="878800" w:themeColor="accent4"/>
        <w:insideH w:val="single" w:sz="4" w:space="0" w:color="878800" w:themeColor="accent4"/>
        <w:insideV w:val="single" w:sz="4" w:space="0" w:color="878800" w:themeColor="accent4"/>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NavyTable">
    <w:name w:val="Navy Table"/>
    <w:basedOn w:val="TaupeTable"/>
    <w:uiPriority w:val="99"/>
    <w:qFormat/>
    <w:rsid w:val="002B26CF"/>
    <w:tblPr>
      <w:tblStyleRowBandSize w:val="1"/>
      <w:tblStyleColBandSize w:val="1"/>
      <w:tblInd w:w="0" w:type="dxa"/>
      <w:tblBorders>
        <w:bottom w:val="single" w:sz="4" w:space="0" w:color="003359" w:themeColor="accent1"/>
        <w:insideH w:val="single" w:sz="4" w:space="0" w:color="003359" w:themeColor="accent1"/>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2B26CF"/>
    <w:tblPr>
      <w:tblStyleRowBandSize w:val="1"/>
      <w:tblStyleColBandSize w:val="1"/>
      <w:tblInd w:w="0" w:type="dxa"/>
      <w:tblBorders>
        <w:top w:val="single" w:sz="4" w:space="0" w:color="003359" w:themeColor="accent1"/>
        <w:left w:val="single" w:sz="4" w:space="0" w:color="003359" w:themeColor="accent1"/>
        <w:bottom w:val="single" w:sz="4" w:space="0" w:color="003359" w:themeColor="accent1"/>
        <w:right w:val="single" w:sz="4" w:space="0" w:color="003359" w:themeColor="accent1"/>
        <w:insideH w:val="single" w:sz="4" w:space="0" w:color="003359" w:themeColor="accent1"/>
        <w:insideV w:val="single" w:sz="4" w:space="0" w:color="003359" w:themeColor="accent1"/>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BlueTable">
    <w:name w:val="Blue Table"/>
    <w:basedOn w:val="TaupeTable"/>
    <w:uiPriority w:val="99"/>
    <w:qFormat/>
    <w:rsid w:val="007A57CB"/>
    <w:tblPr>
      <w:tblStyleRowBandSize w:val="1"/>
      <w:tblStyleColBandSize w:val="1"/>
      <w:tblInd w:w="0" w:type="dxa"/>
      <w:tblBorders>
        <w:bottom w:val="single" w:sz="4" w:space="0" w:color="7090B7" w:themeColor="accent5"/>
        <w:insideH w:val="single" w:sz="4" w:space="0" w:color="7090B7" w:themeColor="accent5"/>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
    <w:name w:val="Blue Table Borders"/>
    <w:basedOn w:val="BlueTable"/>
    <w:uiPriority w:val="99"/>
    <w:qFormat/>
    <w:rsid w:val="007A57CB"/>
    <w:tblPr>
      <w:tblStyleRowBandSize w:val="1"/>
      <w:tblStyleColBandSize w:val="1"/>
      <w:tblInd w:w="0" w:type="dxa"/>
      <w:tblBorders>
        <w:top w:val="single" w:sz="4" w:space="0" w:color="7090B7" w:themeColor="accent5"/>
        <w:left w:val="single" w:sz="4" w:space="0" w:color="7090B7" w:themeColor="accent5"/>
        <w:bottom w:val="single" w:sz="4" w:space="0" w:color="7090B7" w:themeColor="accent5"/>
        <w:right w:val="single" w:sz="4" w:space="0" w:color="7090B7" w:themeColor="accent5"/>
        <w:insideH w:val="single" w:sz="4" w:space="0" w:color="7090B7" w:themeColor="accent5"/>
        <w:insideV w:val="single" w:sz="4" w:space="0" w:color="7090B7" w:themeColor="accent5"/>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AquaTable">
    <w:name w:val="Aqua Table"/>
    <w:basedOn w:val="TaupeTable"/>
    <w:uiPriority w:val="99"/>
    <w:qFormat/>
    <w:rsid w:val="007A57CB"/>
    <w:tblPr>
      <w:tblStyleRowBandSize w:val="1"/>
      <w:tblStyleColBandSize w:val="1"/>
      <w:tblInd w:w="0" w:type="dxa"/>
      <w:tblBorders>
        <w:bottom w:val="single" w:sz="4" w:space="0" w:color="477F80" w:themeColor="accent6"/>
        <w:insideH w:val="single" w:sz="4" w:space="0" w:color="477F80" w:themeColor="accent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
    <w:name w:val="Aqua Table Borders"/>
    <w:basedOn w:val="AquaTable"/>
    <w:uiPriority w:val="99"/>
    <w:qFormat/>
    <w:rsid w:val="007A57CB"/>
    <w:tblPr>
      <w:tblStyleRowBandSize w:val="1"/>
      <w:tblStyleColBandSize w:val="1"/>
      <w:tblInd w:w="0" w:type="dxa"/>
      <w:tblBorders>
        <w:top w:val="single" w:sz="4" w:space="0" w:color="477F80" w:themeColor="accent6"/>
        <w:left w:val="single" w:sz="4" w:space="0" w:color="477F80" w:themeColor="accent6"/>
        <w:bottom w:val="single" w:sz="4" w:space="0" w:color="477F80" w:themeColor="accent6"/>
        <w:right w:val="single" w:sz="4" w:space="0" w:color="477F80" w:themeColor="accent6"/>
        <w:insideH w:val="single" w:sz="4" w:space="0" w:color="477F80" w:themeColor="accent6"/>
        <w:insideV w:val="single" w:sz="4" w:space="0" w:color="477F80" w:themeColor="accent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paragraph" w:styleId="TOAHeading">
    <w:name w:val="toa heading"/>
    <w:basedOn w:val="Normal"/>
    <w:next w:val="Normal"/>
    <w:uiPriority w:val="99"/>
    <w:unhideWhenUsed/>
    <w:rsid w:val="00E24673"/>
    <w:pPr>
      <w:spacing w:before="120"/>
    </w:pPr>
    <w:rPr>
      <w:rFonts w:asciiTheme="majorHAnsi" w:eastAsiaTheme="majorEastAsia" w:hAnsiTheme="majorHAnsi" w:cstheme="majorBidi"/>
      <w:b/>
      <w:bCs/>
      <w:sz w:val="24"/>
      <w:szCs w:val="24"/>
    </w:rPr>
  </w:style>
  <w:style w:type="table" w:customStyle="1" w:styleId="Report">
    <w:name w:val="Report"/>
    <w:basedOn w:val="TableNormal"/>
    <w:uiPriority w:val="99"/>
    <w:qFormat/>
    <w:rsid w:val="00EF7382"/>
    <w:rPr>
      <w:rFonts w:ascii="Arial" w:eastAsia="Calibri" w:hAnsi="Arial"/>
      <w:sz w:val="18"/>
      <w:szCs w:val="20"/>
    </w:rPr>
    <w:tblPr>
      <w:tblInd w:w="108" w:type="dxa"/>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top w:w="45" w:type="dxa"/>
        <w:left w:w="108" w:type="dxa"/>
        <w:bottom w:w="45" w:type="dxa"/>
        <w:right w:w="108" w:type="dxa"/>
      </w:tblCellMar>
    </w:tblPr>
    <w:tblStylePr w:type="fir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003359"/>
      </w:tcPr>
    </w:tblStylePr>
    <w:tblStylePr w:type="la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single" w:sz="6" w:space="0" w:color="BFBFBF" w:themeColor="background1" w:themeShade="BF"/>
          <w:insideH w:val="nil"/>
          <w:insideV w:val="nil"/>
          <w:tl2br w:val="nil"/>
          <w:tr2bl w:val="nil"/>
        </w:tcBorders>
        <w:shd w:val="clear" w:color="auto" w:fill="CFE0DB"/>
      </w:tcPr>
    </w:tblStylePr>
  </w:style>
  <w:style w:type="paragraph" w:customStyle="1" w:styleId="BulletTextShaded">
    <w:name w:val="Bullet Text Shaded"/>
    <w:basedOn w:val="ListParagraph"/>
    <w:qFormat/>
    <w:rsid w:val="00272C08"/>
    <w:pPr>
      <w:numPr>
        <w:numId w:val="42"/>
      </w:numPr>
      <w:shd w:val="clear" w:color="auto" w:fill="E1E4C9"/>
      <w:spacing w:before="120" w:after="240" w:line="240" w:lineRule="auto"/>
      <w:ind w:left="357" w:hanging="357"/>
      <w:contextualSpacing/>
      <w:jc w:val="both"/>
    </w:pPr>
    <w:rPr>
      <w:rFonts w:eastAsia="Calibri" w:cs="Arial"/>
      <w:szCs w:val="20"/>
      <w:lang w:eastAsia="en-US"/>
    </w:rPr>
  </w:style>
  <w:style w:type="paragraph" w:customStyle="1" w:styleId="BulletText">
    <w:name w:val="Bullet Text"/>
    <w:basedOn w:val="BulletTextShaded"/>
    <w:qFormat/>
    <w:rsid w:val="00272C08"/>
    <w:pPr>
      <w:numPr>
        <w:numId w:val="41"/>
      </w:numPr>
      <w:shd w:val="clear" w:color="auto" w:fill="auto"/>
      <w:ind w:left="357"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2"/>
        <w:szCs w:val="22"/>
        <w:lang w:val="en-AU" w:eastAsia="en-AU" w:bidi="ar-SA"/>
      </w:rPr>
    </w:rPrDefault>
    <w:pPrDefault/>
  </w:docDefaults>
  <w:latentStyles w:defLockedState="0" w:defUIPriority="99" w:defSemiHidden="1" w:defUnhideWhenUsed="0" w:defQFormat="0" w:count="267">
    <w:lsdException w:name="Normal" w:locked="1" w:semiHidden="0" w:uiPriority="0"/>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9" w:qFormat="1"/>
    <w:lsdException w:name="heading 7" w:locked="1" w:semiHidden="0" w:uiPriority="9"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uiPriority="39"/>
    <w:lsdException w:name="toc 7" w:locked="1" w:uiPriority="39"/>
    <w:lsdException w:name="toc 8" w:locked="1" w:uiPriority="39"/>
    <w:lsdException w:name="toc 9" w:locked="1"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locked="1" w:semiHidden="0" w:uiPriority="0" w:qFormat="1"/>
    <w:lsdException w:name="List Number" w:locked="1" w:semiHidden="0" w:uiPriority="0" w:qFormat="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lsdException w:name="Closing" w:unhideWhenUsed="1"/>
    <w:lsdException w:name="Signature" w:unhideWhenUsed="1"/>
    <w:lsdException w:name="Default Paragraph Font" w:locked="1" w:semiHidden="0" w:uiPriority="0"/>
    <w:lsdException w:name="Body Text" w:locked="1" w:semiHidden="0" w:uiPriority="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lsdException w:name="Emphasis" w:locked="1" w:semiHidden="0" w:uiPriority="0"/>
    <w:lsdException w:name="Document Map" w:uiPriority="0"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locked="1" w:semiHidden="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lsdException w:name="Quote" w:semiHidden="0"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semiHidden="0" w:uiPriority="39"/>
  </w:latentStyles>
  <w:style w:type="paragraph" w:default="1" w:styleId="Normal">
    <w:name w:val="Normal"/>
    <w:uiPriority w:val="13"/>
    <w:rsid w:val="00E667F5"/>
    <w:rPr>
      <w:rFonts w:ascii="Arial" w:hAnsi="Arial"/>
      <w:sz w:val="20"/>
    </w:rPr>
  </w:style>
  <w:style w:type="paragraph" w:styleId="Heading1">
    <w:name w:val="heading 1"/>
    <w:basedOn w:val="Normal"/>
    <w:next w:val="BodyText"/>
    <w:link w:val="Heading1Char"/>
    <w:qFormat/>
    <w:rsid w:val="00480A4D"/>
    <w:pPr>
      <w:keepNext/>
      <w:numPr>
        <w:numId w:val="20"/>
      </w:numPr>
      <w:pBdr>
        <w:bottom w:val="single" w:sz="12" w:space="1" w:color="auto"/>
      </w:pBdr>
      <w:spacing w:before="360" w:after="360"/>
      <w:outlineLvl w:val="0"/>
    </w:pPr>
    <w:rPr>
      <w:rFonts w:asciiTheme="majorHAnsi" w:hAnsiTheme="majorHAnsi" w:cs="Arial"/>
      <w:bCs/>
      <w:kern w:val="32"/>
      <w:sz w:val="36"/>
      <w:szCs w:val="32"/>
    </w:rPr>
  </w:style>
  <w:style w:type="paragraph" w:styleId="Heading2">
    <w:name w:val="heading 2"/>
    <w:basedOn w:val="Normal"/>
    <w:next w:val="BodyText"/>
    <w:link w:val="Heading2Char"/>
    <w:qFormat/>
    <w:rsid w:val="004F623A"/>
    <w:pPr>
      <w:keepNext/>
      <w:numPr>
        <w:ilvl w:val="1"/>
        <w:numId w:val="20"/>
      </w:numPr>
      <w:spacing w:before="240" w:after="120"/>
      <w:outlineLvl w:val="1"/>
    </w:pPr>
    <w:rPr>
      <w:b/>
      <w:sz w:val="24"/>
    </w:rPr>
  </w:style>
  <w:style w:type="paragraph" w:styleId="Heading3">
    <w:name w:val="heading 3"/>
    <w:basedOn w:val="Normal"/>
    <w:next w:val="BodyText"/>
    <w:link w:val="Heading3Char"/>
    <w:qFormat/>
    <w:rsid w:val="004F623A"/>
    <w:pPr>
      <w:keepNext/>
      <w:numPr>
        <w:ilvl w:val="2"/>
        <w:numId w:val="20"/>
      </w:numPr>
      <w:spacing w:before="200" w:after="120"/>
      <w:outlineLvl w:val="2"/>
    </w:pPr>
    <w:rPr>
      <w:b/>
      <w:u w:val="single"/>
    </w:rPr>
  </w:style>
  <w:style w:type="paragraph" w:styleId="Heading4">
    <w:name w:val="heading 4"/>
    <w:basedOn w:val="Heading3"/>
    <w:next w:val="BodyText"/>
    <w:link w:val="Heading4Char"/>
    <w:qFormat/>
    <w:rsid w:val="004F623A"/>
    <w:pPr>
      <w:numPr>
        <w:ilvl w:val="3"/>
      </w:numPr>
      <w:outlineLvl w:val="3"/>
    </w:pPr>
    <w:rPr>
      <w:i/>
      <w:u w:val="none"/>
    </w:rPr>
  </w:style>
  <w:style w:type="paragraph" w:styleId="Heading5">
    <w:name w:val="heading 5"/>
    <w:basedOn w:val="Heading4"/>
    <w:next w:val="BodyText"/>
    <w:link w:val="Heading5Char"/>
    <w:qFormat/>
    <w:rsid w:val="004F623A"/>
    <w:pPr>
      <w:numPr>
        <w:ilvl w:val="4"/>
      </w:numPr>
      <w:outlineLvl w:val="4"/>
    </w:pPr>
    <w:rPr>
      <w:i w:val="0"/>
    </w:rPr>
  </w:style>
  <w:style w:type="paragraph" w:styleId="Heading6">
    <w:name w:val="heading 6"/>
    <w:basedOn w:val="Normal"/>
    <w:next w:val="BodyText"/>
    <w:link w:val="Heading6Char"/>
    <w:uiPriority w:val="9"/>
    <w:qFormat/>
    <w:rsid w:val="001F7C1F"/>
    <w:pPr>
      <w:spacing w:before="200" w:after="120"/>
      <w:outlineLvl w:val="5"/>
    </w:pPr>
    <w:rPr>
      <w:rFonts w:asciiTheme="minorHAnsi" w:hAnsiTheme="minorHAnsi"/>
      <w:b/>
      <w:bCs/>
    </w:rPr>
  </w:style>
  <w:style w:type="paragraph" w:styleId="Heading7">
    <w:name w:val="heading 7"/>
    <w:basedOn w:val="Normal"/>
    <w:next w:val="BodyText"/>
    <w:link w:val="Heading7Char"/>
    <w:uiPriority w:val="9"/>
    <w:qFormat/>
    <w:rsid w:val="001F7C1F"/>
    <w:pPr>
      <w:spacing w:before="200" w:after="120"/>
      <w:outlineLvl w:val="6"/>
    </w:pPr>
    <w:rPr>
      <w:rFonts w:asciiTheme="majorHAnsi" w:hAnsiTheme="majorHAnsi"/>
      <w:u w:val="single"/>
    </w:rPr>
  </w:style>
  <w:style w:type="paragraph" w:styleId="Heading8">
    <w:name w:val="heading 8"/>
    <w:basedOn w:val="Normal"/>
    <w:next w:val="Normal"/>
    <w:link w:val="Heading8Char"/>
    <w:uiPriority w:val="99"/>
    <w:qFormat/>
    <w:rsid w:val="000C741B"/>
    <w:pPr>
      <w:numPr>
        <w:ilvl w:val="7"/>
        <w:numId w:val="20"/>
      </w:numPr>
      <w:spacing w:before="240"/>
      <w:outlineLvl w:val="7"/>
    </w:pPr>
    <w:rPr>
      <w:rFonts w:ascii="Times New Roman" w:hAnsi="Times New Roman"/>
      <w:i/>
      <w:iCs/>
      <w:sz w:val="24"/>
    </w:rPr>
  </w:style>
  <w:style w:type="paragraph" w:styleId="Heading9">
    <w:name w:val="heading 9"/>
    <w:basedOn w:val="Normal"/>
    <w:next w:val="Normal"/>
    <w:link w:val="Heading9Char"/>
    <w:uiPriority w:val="99"/>
    <w:qFormat/>
    <w:rsid w:val="000C741B"/>
    <w:pPr>
      <w:numPr>
        <w:ilvl w:val="8"/>
        <w:numId w:val="20"/>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80A4D"/>
    <w:rPr>
      <w:rFonts w:asciiTheme="majorHAnsi" w:hAnsiTheme="majorHAnsi" w:cs="Arial"/>
      <w:bCs/>
      <w:kern w:val="32"/>
      <w:sz w:val="36"/>
      <w:szCs w:val="32"/>
    </w:rPr>
  </w:style>
  <w:style w:type="character" w:customStyle="1" w:styleId="Heading2Char">
    <w:name w:val="Heading 2 Char"/>
    <w:basedOn w:val="DefaultParagraphFont"/>
    <w:link w:val="Heading2"/>
    <w:locked/>
    <w:rsid w:val="00C5329A"/>
    <w:rPr>
      <w:rFonts w:ascii="Arial" w:hAnsi="Arial"/>
      <w:b/>
      <w:sz w:val="24"/>
    </w:rPr>
  </w:style>
  <w:style w:type="character" w:customStyle="1" w:styleId="Heading3Char">
    <w:name w:val="Heading 3 Char"/>
    <w:basedOn w:val="DefaultParagraphFont"/>
    <w:link w:val="Heading3"/>
    <w:locked/>
    <w:rsid w:val="00C5329A"/>
    <w:rPr>
      <w:rFonts w:ascii="Arial" w:hAnsi="Arial"/>
      <w:b/>
      <w:sz w:val="20"/>
      <w:u w:val="single"/>
    </w:rPr>
  </w:style>
  <w:style w:type="character" w:customStyle="1" w:styleId="Heading4Char">
    <w:name w:val="Heading 4 Char"/>
    <w:basedOn w:val="DefaultParagraphFont"/>
    <w:link w:val="Heading4"/>
    <w:locked/>
    <w:rsid w:val="00C5329A"/>
    <w:rPr>
      <w:rFonts w:ascii="Arial" w:hAnsi="Arial"/>
      <w:b/>
      <w:i/>
      <w:sz w:val="20"/>
    </w:rPr>
  </w:style>
  <w:style w:type="character" w:customStyle="1" w:styleId="Heading5Char">
    <w:name w:val="Heading 5 Char"/>
    <w:basedOn w:val="DefaultParagraphFont"/>
    <w:link w:val="Heading5"/>
    <w:locked/>
    <w:rsid w:val="00C5329A"/>
    <w:rPr>
      <w:rFonts w:ascii="Arial" w:hAnsi="Arial"/>
      <w:b/>
      <w:sz w:val="20"/>
    </w:rPr>
  </w:style>
  <w:style w:type="character" w:customStyle="1" w:styleId="Heading6Char">
    <w:name w:val="Heading 6 Char"/>
    <w:basedOn w:val="DefaultParagraphFont"/>
    <w:link w:val="Heading6"/>
    <w:uiPriority w:val="99"/>
    <w:locked/>
    <w:rsid w:val="00C5329A"/>
    <w:rPr>
      <w:rFonts w:asciiTheme="minorHAnsi" w:hAnsiTheme="minorHAnsi"/>
      <w:b/>
      <w:bCs/>
      <w:sz w:val="20"/>
    </w:rPr>
  </w:style>
  <w:style w:type="character" w:customStyle="1" w:styleId="Heading7Char">
    <w:name w:val="Heading 7 Char"/>
    <w:basedOn w:val="DefaultParagraphFont"/>
    <w:link w:val="Heading7"/>
    <w:uiPriority w:val="9"/>
    <w:locked/>
    <w:rsid w:val="00C5329A"/>
    <w:rPr>
      <w:rFonts w:asciiTheme="majorHAnsi" w:hAnsiTheme="majorHAnsi"/>
      <w:sz w:val="20"/>
      <w:u w:val="single"/>
    </w:rPr>
  </w:style>
  <w:style w:type="character" w:customStyle="1" w:styleId="Heading8Char">
    <w:name w:val="Heading 8 Char"/>
    <w:basedOn w:val="DefaultParagraphFont"/>
    <w:link w:val="Heading8"/>
    <w:uiPriority w:val="99"/>
    <w:locked/>
    <w:rsid w:val="00C5329A"/>
    <w:rPr>
      <w:rFonts w:ascii="Times New Roman" w:hAnsi="Times New Roman"/>
      <w:i/>
      <w:iCs/>
      <w:sz w:val="24"/>
    </w:rPr>
  </w:style>
  <w:style w:type="character" w:customStyle="1" w:styleId="Heading9Char">
    <w:name w:val="Heading 9 Char"/>
    <w:basedOn w:val="DefaultParagraphFont"/>
    <w:link w:val="Heading9"/>
    <w:uiPriority w:val="99"/>
    <w:locked/>
    <w:rsid w:val="00C5329A"/>
    <w:rPr>
      <w:rFonts w:ascii="Arial" w:hAnsi="Arial" w:cs="Arial"/>
      <w:sz w:val="20"/>
    </w:rPr>
  </w:style>
  <w:style w:type="paragraph" w:styleId="BlockText">
    <w:name w:val="Block Text"/>
    <w:basedOn w:val="Normal"/>
    <w:uiPriority w:val="99"/>
    <w:semiHidden/>
    <w:rsid w:val="000C741B"/>
    <w:pPr>
      <w:spacing w:after="120"/>
      <w:ind w:left="1440" w:right="1440"/>
    </w:pPr>
  </w:style>
  <w:style w:type="paragraph" w:styleId="BodyText">
    <w:name w:val="Body Text"/>
    <w:basedOn w:val="Normal"/>
    <w:link w:val="BodyTextChar"/>
    <w:qFormat/>
    <w:rsid w:val="00C3116D"/>
    <w:pPr>
      <w:spacing w:before="120" w:after="120" w:line="264" w:lineRule="auto"/>
    </w:pPr>
  </w:style>
  <w:style w:type="character" w:customStyle="1" w:styleId="BodyTextChar">
    <w:name w:val="Body Text Char"/>
    <w:basedOn w:val="DefaultParagraphFont"/>
    <w:link w:val="BodyText"/>
    <w:locked/>
    <w:rsid w:val="00C5329A"/>
    <w:rPr>
      <w:rFonts w:ascii="Arial" w:hAnsi="Arial"/>
      <w:sz w:val="20"/>
    </w:rPr>
  </w:style>
  <w:style w:type="paragraph" w:styleId="BodyTextFirstIndent">
    <w:name w:val="Body Text First Indent"/>
    <w:basedOn w:val="BodyText"/>
    <w:link w:val="BodyTextFirstIndentChar"/>
    <w:uiPriority w:val="99"/>
    <w:semiHidden/>
    <w:rsid w:val="000C741B"/>
    <w:pPr>
      <w:ind w:firstLine="210"/>
    </w:pPr>
  </w:style>
  <w:style w:type="character" w:customStyle="1" w:styleId="BodyTextFirstIndentChar">
    <w:name w:val="Body Text First Indent Char"/>
    <w:basedOn w:val="BodyTextChar"/>
    <w:link w:val="BodyTextFirstIndent"/>
    <w:uiPriority w:val="99"/>
    <w:semiHidden/>
    <w:locked/>
    <w:rsid w:val="00B218FE"/>
    <w:rPr>
      <w:rFonts w:ascii="Arial" w:hAnsi="Arial" w:cs="Times New Roman"/>
      <w:sz w:val="24"/>
      <w:szCs w:val="24"/>
      <w:lang w:val="en-AU" w:eastAsia="en-AU" w:bidi="ar-SA"/>
    </w:rPr>
  </w:style>
  <w:style w:type="paragraph" w:styleId="BodyTextIndent">
    <w:name w:val="Body Text Indent"/>
    <w:basedOn w:val="Normal"/>
    <w:link w:val="BodyTextIndentChar"/>
    <w:uiPriority w:val="99"/>
    <w:semiHidden/>
    <w:rsid w:val="000C741B"/>
    <w:pPr>
      <w:spacing w:after="120"/>
      <w:ind w:left="283"/>
    </w:pPr>
  </w:style>
  <w:style w:type="character" w:customStyle="1" w:styleId="BodyTextIndentChar">
    <w:name w:val="Body Text Indent Char"/>
    <w:basedOn w:val="DefaultParagraphFont"/>
    <w:link w:val="BodyTextIndent"/>
    <w:uiPriority w:val="99"/>
    <w:semiHidden/>
    <w:locked/>
    <w:rsid w:val="00B218FE"/>
    <w:rPr>
      <w:rFonts w:ascii="Arial" w:hAnsi="Arial" w:cs="Times New Roman"/>
      <w:sz w:val="24"/>
      <w:szCs w:val="24"/>
    </w:rPr>
  </w:style>
  <w:style w:type="paragraph" w:styleId="BodyTextFirstIndent2">
    <w:name w:val="Body Text First Indent 2"/>
    <w:basedOn w:val="BodyTextIndent"/>
    <w:link w:val="BodyTextFirstIndent2Char"/>
    <w:uiPriority w:val="99"/>
    <w:semiHidden/>
    <w:rsid w:val="000C741B"/>
    <w:pPr>
      <w:ind w:firstLine="210"/>
    </w:pPr>
  </w:style>
  <w:style w:type="character" w:customStyle="1" w:styleId="BodyTextFirstIndent2Char">
    <w:name w:val="Body Text First Indent 2 Char"/>
    <w:basedOn w:val="BodyTextIndentChar"/>
    <w:link w:val="BodyTextFirstIndent2"/>
    <w:uiPriority w:val="99"/>
    <w:semiHidden/>
    <w:locked/>
    <w:rsid w:val="00B218FE"/>
    <w:rPr>
      <w:rFonts w:ascii="Arial" w:hAnsi="Arial" w:cs="Times New Roman"/>
      <w:sz w:val="24"/>
      <w:szCs w:val="24"/>
    </w:rPr>
  </w:style>
  <w:style w:type="paragraph" w:styleId="BodyTextIndent2">
    <w:name w:val="Body Text Indent 2"/>
    <w:basedOn w:val="Normal"/>
    <w:link w:val="BodyTextIndent2Char"/>
    <w:uiPriority w:val="99"/>
    <w:semiHidden/>
    <w:rsid w:val="000C741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218FE"/>
    <w:rPr>
      <w:rFonts w:ascii="Arial" w:hAnsi="Arial" w:cs="Times New Roman"/>
      <w:sz w:val="24"/>
      <w:szCs w:val="24"/>
    </w:rPr>
  </w:style>
  <w:style w:type="paragraph" w:styleId="BodyTextIndent3">
    <w:name w:val="Body Text Indent 3"/>
    <w:basedOn w:val="Normal"/>
    <w:link w:val="BodyTextIndent3Char"/>
    <w:uiPriority w:val="99"/>
    <w:semiHidden/>
    <w:rsid w:val="000C741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218FE"/>
    <w:rPr>
      <w:rFonts w:ascii="Arial" w:hAnsi="Arial" w:cs="Times New Roman"/>
      <w:sz w:val="16"/>
      <w:szCs w:val="16"/>
    </w:rPr>
  </w:style>
  <w:style w:type="paragraph" w:styleId="Caption">
    <w:name w:val="caption"/>
    <w:basedOn w:val="Normal"/>
    <w:next w:val="Normal"/>
    <w:link w:val="CaptionChar"/>
    <w:uiPriority w:val="35"/>
    <w:qFormat/>
    <w:rsid w:val="000C741B"/>
    <w:rPr>
      <w:b/>
      <w:bCs/>
      <w:szCs w:val="20"/>
    </w:rPr>
  </w:style>
  <w:style w:type="paragraph" w:styleId="Closing">
    <w:name w:val="Closing"/>
    <w:basedOn w:val="Normal"/>
    <w:link w:val="ClosingChar"/>
    <w:uiPriority w:val="99"/>
    <w:semiHidden/>
    <w:rsid w:val="000C741B"/>
    <w:pPr>
      <w:ind w:left="4252"/>
    </w:pPr>
  </w:style>
  <w:style w:type="character" w:customStyle="1" w:styleId="ClosingChar">
    <w:name w:val="Closing Char"/>
    <w:basedOn w:val="DefaultParagraphFont"/>
    <w:link w:val="Closing"/>
    <w:uiPriority w:val="99"/>
    <w:semiHidden/>
    <w:locked/>
    <w:rsid w:val="00B218FE"/>
    <w:rPr>
      <w:rFonts w:ascii="Arial" w:hAnsi="Arial" w:cs="Times New Roman"/>
      <w:sz w:val="24"/>
      <w:szCs w:val="24"/>
    </w:rPr>
  </w:style>
  <w:style w:type="paragraph" w:styleId="Date">
    <w:name w:val="Date"/>
    <w:basedOn w:val="Normal"/>
    <w:next w:val="Normal"/>
    <w:link w:val="DateChar"/>
    <w:uiPriority w:val="99"/>
    <w:semiHidden/>
    <w:rsid w:val="000C741B"/>
  </w:style>
  <w:style w:type="character" w:customStyle="1" w:styleId="DateChar">
    <w:name w:val="Date Char"/>
    <w:basedOn w:val="DefaultParagraphFont"/>
    <w:link w:val="Date"/>
    <w:uiPriority w:val="99"/>
    <w:semiHidden/>
    <w:locked/>
    <w:rsid w:val="00B218FE"/>
    <w:rPr>
      <w:rFonts w:ascii="Arial" w:hAnsi="Arial" w:cs="Times New Roman"/>
      <w:sz w:val="24"/>
      <w:szCs w:val="24"/>
    </w:rPr>
  </w:style>
  <w:style w:type="paragraph" w:styleId="E-mailSignature">
    <w:name w:val="E-mail Signature"/>
    <w:basedOn w:val="Normal"/>
    <w:link w:val="E-mailSignatureChar"/>
    <w:uiPriority w:val="99"/>
    <w:semiHidden/>
    <w:rsid w:val="000C741B"/>
  </w:style>
  <w:style w:type="character" w:customStyle="1" w:styleId="E-mailSignatureChar">
    <w:name w:val="E-mail Signature Char"/>
    <w:basedOn w:val="DefaultParagraphFont"/>
    <w:link w:val="E-mailSignature"/>
    <w:uiPriority w:val="99"/>
    <w:semiHidden/>
    <w:locked/>
    <w:rsid w:val="00B218FE"/>
    <w:rPr>
      <w:rFonts w:ascii="Arial" w:hAnsi="Arial" w:cs="Times New Roman"/>
      <w:sz w:val="24"/>
      <w:szCs w:val="24"/>
    </w:rPr>
  </w:style>
  <w:style w:type="character" w:styleId="Emphasis">
    <w:name w:val="Emphasis"/>
    <w:basedOn w:val="DefaultParagraphFont"/>
    <w:uiPriority w:val="99"/>
    <w:semiHidden/>
    <w:rsid w:val="000C741B"/>
    <w:rPr>
      <w:rFonts w:cs="Times New Roman"/>
      <w:i/>
      <w:iCs/>
    </w:rPr>
  </w:style>
  <w:style w:type="paragraph" w:styleId="EnvelopeAddress">
    <w:name w:val="envelope address"/>
    <w:basedOn w:val="Normal"/>
    <w:uiPriority w:val="99"/>
    <w:semiHidden/>
    <w:rsid w:val="000C74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0C741B"/>
    <w:rPr>
      <w:rFonts w:cs="Arial"/>
      <w:szCs w:val="20"/>
    </w:rPr>
  </w:style>
  <w:style w:type="character" w:styleId="FollowedHyperlink">
    <w:name w:val="FollowedHyperlink"/>
    <w:basedOn w:val="DefaultParagraphFont"/>
    <w:uiPriority w:val="99"/>
    <w:semiHidden/>
    <w:rsid w:val="000C741B"/>
    <w:rPr>
      <w:rFonts w:cs="Times New Roman"/>
      <w:color w:val="800080"/>
      <w:u w:val="single"/>
    </w:rPr>
  </w:style>
  <w:style w:type="character" w:styleId="HTMLAcronym">
    <w:name w:val="HTML Acronym"/>
    <w:basedOn w:val="DefaultParagraphFont"/>
    <w:uiPriority w:val="99"/>
    <w:semiHidden/>
    <w:rsid w:val="000C741B"/>
    <w:rPr>
      <w:rFonts w:cs="Times New Roman"/>
    </w:rPr>
  </w:style>
  <w:style w:type="paragraph" w:styleId="HTMLAddress">
    <w:name w:val="HTML Address"/>
    <w:basedOn w:val="Normal"/>
    <w:link w:val="HTMLAddressChar"/>
    <w:uiPriority w:val="99"/>
    <w:semiHidden/>
    <w:rsid w:val="000C741B"/>
    <w:rPr>
      <w:i/>
      <w:iCs/>
    </w:rPr>
  </w:style>
  <w:style w:type="character" w:customStyle="1" w:styleId="HTMLAddressChar">
    <w:name w:val="HTML Address Char"/>
    <w:basedOn w:val="DefaultParagraphFont"/>
    <w:link w:val="HTMLAddress"/>
    <w:uiPriority w:val="99"/>
    <w:semiHidden/>
    <w:locked/>
    <w:rsid w:val="00B218FE"/>
    <w:rPr>
      <w:rFonts w:ascii="Arial" w:hAnsi="Arial" w:cs="Times New Roman"/>
      <w:i/>
      <w:iCs/>
      <w:sz w:val="24"/>
      <w:szCs w:val="24"/>
    </w:rPr>
  </w:style>
  <w:style w:type="character" w:styleId="HTMLCite">
    <w:name w:val="HTML Cite"/>
    <w:basedOn w:val="DefaultParagraphFont"/>
    <w:uiPriority w:val="99"/>
    <w:semiHidden/>
    <w:rsid w:val="000C741B"/>
    <w:rPr>
      <w:rFonts w:cs="Times New Roman"/>
      <w:i/>
      <w:iCs/>
    </w:rPr>
  </w:style>
  <w:style w:type="character" w:styleId="HTMLCode">
    <w:name w:val="HTML Code"/>
    <w:basedOn w:val="DefaultParagraphFont"/>
    <w:uiPriority w:val="99"/>
    <w:semiHidden/>
    <w:rsid w:val="000C741B"/>
    <w:rPr>
      <w:rFonts w:ascii="Courier New" w:hAnsi="Courier New" w:cs="Courier New"/>
      <w:sz w:val="20"/>
      <w:szCs w:val="20"/>
    </w:rPr>
  </w:style>
  <w:style w:type="character" w:styleId="HTMLDefinition">
    <w:name w:val="HTML Definition"/>
    <w:basedOn w:val="DefaultParagraphFont"/>
    <w:uiPriority w:val="99"/>
    <w:semiHidden/>
    <w:rsid w:val="000C741B"/>
    <w:rPr>
      <w:rFonts w:cs="Times New Roman"/>
      <w:i/>
      <w:iCs/>
    </w:rPr>
  </w:style>
  <w:style w:type="character" w:styleId="HTMLKeyboard">
    <w:name w:val="HTML Keyboard"/>
    <w:basedOn w:val="DefaultParagraphFont"/>
    <w:uiPriority w:val="99"/>
    <w:semiHidden/>
    <w:rsid w:val="000C741B"/>
    <w:rPr>
      <w:rFonts w:ascii="Courier New" w:hAnsi="Courier New" w:cs="Courier New"/>
      <w:sz w:val="20"/>
      <w:szCs w:val="20"/>
    </w:rPr>
  </w:style>
  <w:style w:type="paragraph" w:styleId="HTMLPreformatted">
    <w:name w:val="HTML Preformatted"/>
    <w:basedOn w:val="Normal"/>
    <w:link w:val="HTMLPreformattedChar"/>
    <w:uiPriority w:val="99"/>
    <w:semiHidden/>
    <w:rsid w:val="000C74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B218FE"/>
    <w:rPr>
      <w:rFonts w:ascii="Courier New" w:hAnsi="Courier New" w:cs="Courier New"/>
      <w:sz w:val="20"/>
      <w:szCs w:val="20"/>
    </w:rPr>
  </w:style>
  <w:style w:type="character" w:styleId="HTMLSample">
    <w:name w:val="HTML Sample"/>
    <w:basedOn w:val="DefaultParagraphFont"/>
    <w:uiPriority w:val="99"/>
    <w:semiHidden/>
    <w:rsid w:val="000C741B"/>
    <w:rPr>
      <w:rFonts w:ascii="Courier New" w:hAnsi="Courier New" w:cs="Courier New"/>
    </w:rPr>
  </w:style>
  <w:style w:type="character" w:styleId="HTMLTypewriter">
    <w:name w:val="HTML Typewriter"/>
    <w:basedOn w:val="DefaultParagraphFont"/>
    <w:uiPriority w:val="99"/>
    <w:semiHidden/>
    <w:rsid w:val="000C741B"/>
    <w:rPr>
      <w:rFonts w:ascii="Courier New" w:hAnsi="Courier New" w:cs="Courier New"/>
      <w:sz w:val="20"/>
      <w:szCs w:val="20"/>
    </w:rPr>
  </w:style>
  <w:style w:type="character" w:styleId="HTMLVariable">
    <w:name w:val="HTML Variable"/>
    <w:basedOn w:val="DefaultParagraphFont"/>
    <w:uiPriority w:val="99"/>
    <w:semiHidden/>
    <w:rsid w:val="000C741B"/>
    <w:rPr>
      <w:rFonts w:cs="Times New Roman"/>
      <w:i/>
      <w:iCs/>
    </w:rPr>
  </w:style>
  <w:style w:type="character" w:styleId="LineNumber">
    <w:name w:val="line number"/>
    <w:basedOn w:val="DefaultParagraphFont"/>
    <w:uiPriority w:val="99"/>
    <w:semiHidden/>
    <w:rsid w:val="000C741B"/>
    <w:rPr>
      <w:rFonts w:cs="Times New Roman"/>
    </w:rPr>
  </w:style>
  <w:style w:type="paragraph" w:styleId="List2">
    <w:name w:val="List 2"/>
    <w:basedOn w:val="Normal"/>
    <w:uiPriority w:val="99"/>
    <w:semiHidden/>
    <w:rsid w:val="000C741B"/>
    <w:pPr>
      <w:ind w:left="566" w:hanging="283"/>
    </w:pPr>
  </w:style>
  <w:style w:type="paragraph" w:styleId="List3">
    <w:name w:val="List 3"/>
    <w:basedOn w:val="Normal"/>
    <w:uiPriority w:val="99"/>
    <w:semiHidden/>
    <w:rsid w:val="000C741B"/>
    <w:pPr>
      <w:ind w:left="849" w:hanging="283"/>
    </w:pPr>
  </w:style>
  <w:style w:type="paragraph" w:styleId="List4">
    <w:name w:val="List 4"/>
    <w:basedOn w:val="Normal"/>
    <w:uiPriority w:val="99"/>
    <w:semiHidden/>
    <w:rsid w:val="000C741B"/>
    <w:pPr>
      <w:ind w:left="1132" w:hanging="283"/>
    </w:pPr>
  </w:style>
  <w:style w:type="paragraph" w:styleId="List5">
    <w:name w:val="List 5"/>
    <w:basedOn w:val="Normal"/>
    <w:uiPriority w:val="99"/>
    <w:semiHidden/>
    <w:rsid w:val="000C741B"/>
    <w:pPr>
      <w:ind w:left="1415" w:hanging="283"/>
    </w:pPr>
  </w:style>
  <w:style w:type="paragraph" w:styleId="Header">
    <w:name w:val="header"/>
    <w:basedOn w:val="Normal"/>
    <w:link w:val="HeaderChar"/>
    <w:uiPriority w:val="99"/>
    <w:rsid w:val="00856A36"/>
    <w:pPr>
      <w:pBdr>
        <w:bottom w:val="single" w:sz="4" w:space="1" w:color="auto"/>
      </w:pBdr>
      <w:jc w:val="right"/>
    </w:pPr>
    <w:rPr>
      <w:sz w:val="16"/>
    </w:rPr>
  </w:style>
  <w:style w:type="character" w:customStyle="1" w:styleId="HeaderChar">
    <w:name w:val="Header Char"/>
    <w:basedOn w:val="DefaultParagraphFont"/>
    <w:link w:val="Header"/>
    <w:uiPriority w:val="99"/>
    <w:locked/>
    <w:rsid w:val="00C5329A"/>
    <w:rPr>
      <w:rFonts w:ascii="Arial" w:hAnsi="Arial"/>
      <w:sz w:val="16"/>
    </w:rPr>
  </w:style>
  <w:style w:type="paragraph" w:styleId="ListBullet3">
    <w:name w:val="List Bullet 3"/>
    <w:basedOn w:val="Normal"/>
    <w:uiPriority w:val="99"/>
    <w:semiHidden/>
    <w:rsid w:val="000C741B"/>
    <w:pPr>
      <w:numPr>
        <w:numId w:val="1"/>
      </w:numPr>
    </w:pPr>
  </w:style>
  <w:style w:type="paragraph" w:styleId="ListBullet4">
    <w:name w:val="List Bullet 4"/>
    <w:basedOn w:val="Normal"/>
    <w:uiPriority w:val="99"/>
    <w:semiHidden/>
    <w:rsid w:val="000C741B"/>
    <w:pPr>
      <w:numPr>
        <w:numId w:val="2"/>
      </w:numPr>
    </w:pPr>
  </w:style>
  <w:style w:type="paragraph" w:styleId="ListBullet5">
    <w:name w:val="List Bullet 5"/>
    <w:basedOn w:val="Normal"/>
    <w:uiPriority w:val="99"/>
    <w:semiHidden/>
    <w:rsid w:val="000C741B"/>
    <w:pPr>
      <w:numPr>
        <w:numId w:val="3"/>
      </w:numPr>
    </w:pPr>
  </w:style>
  <w:style w:type="paragraph" w:styleId="ListContinue">
    <w:name w:val="List Continue"/>
    <w:basedOn w:val="Normal"/>
    <w:uiPriority w:val="99"/>
    <w:semiHidden/>
    <w:rsid w:val="000C741B"/>
    <w:pPr>
      <w:spacing w:after="120"/>
      <w:ind w:left="283"/>
    </w:pPr>
  </w:style>
  <w:style w:type="paragraph" w:styleId="ListContinue2">
    <w:name w:val="List Continue 2"/>
    <w:basedOn w:val="Normal"/>
    <w:uiPriority w:val="99"/>
    <w:semiHidden/>
    <w:rsid w:val="000C741B"/>
    <w:pPr>
      <w:spacing w:after="120"/>
      <w:ind w:left="566"/>
    </w:pPr>
  </w:style>
  <w:style w:type="paragraph" w:styleId="ListContinue3">
    <w:name w:val="List Continue 3"/>
    <w:basedOn w:val="Normal"/>
    <w:uiPriority w:val="99"/>
    <w:semiHidden/>
    <w:rsid w:val="000C741B"/>
    <w:pPr>
      <w:spacing w:after="120"/>
      <w:ind w:left="849"/>
    </w:pPr>
  </w:style>
  <w:style w:type="paragraph" w:styleId="ListContinue4">
    <w:name w:val="List Continue 4"/>
    <w:basedOn w:val="Normal"/>
    <w:uiPriority w:val="99"/>
    <w:semiHidden/>
    <w:rsid w:val="000C741B"/>
    <w:pPr>
      <w:spacing w:after="120"/>
      <w:ind w:left="1132"/>
    </w:pPr>
  </w:style>
  <w:style w:type="paragraph" w:styleId="ListContinue5">
    <w:name w:val="List Continue 5"/>
    <w:basedOn w:val="Normal"/>
    <w:uiPriority w:val="99"/>
    <w:semiHidden/>
    <w:rsid w:val="000C741B"/>
    <w:pPr>
      <w:spacing w:after="120"/>
      <w:ind w:left="1415"/>
    </w:pPr>
  </w:style>
  <w:style w:type="paragraph" w:styleId="ListNumber2">
    <w:name w:val="List Number 2"/>
    <w:basedOn w:val="Normal"/>
    <w:uiPriority w:val="99"/>
    <w:semiHidden/>
    <w:rsid w:val="000C741B"/>
    <w:pPr>
      <w:tabs>
        <w:tab w:val="num" w:pos="643"/>
      </w:tabs>
      <w:ind w:left="643" w:hanging="360"/>
    </w:pPr>
  </w:style>
  <w:style w:type="paragraph" w:styleId="ListNumber3">
    <w:name w:val="List Number 3"/>
    <w:basedOn w:val="Normal"/>
    <w:uiPriority w:val="99"/>
    <w:semiHidden/>
    <w:rsid w:val="000C741B"/>
    <w:pPr>
      <w:tabs>
        <w:tab w:val="num" w:pos="926"/>
      </w:tabs>
      <w:ind w:left="926" w:hanging="360"/>
    </w:pPr>
  </w:style>
  <w:style w:type="paragraph" w:styleId="ListNumber4">
    <w:name w:val="List Number 4"/>
    <w:basedOn w:val="Normal"/>
    <w:uiPriority w:val="99"/>
    <w:semiHidden/>
    <w:rsid w:val="000C741B"/>
    <w:pPr>
      <w:tabs>
        <w:tab w:val="num" w:pos="1209"/>
      </w:tabs>
      <w:ind w:left="1209" w:hanging="360"/>
    </w:pPr>
  </w:style>
  <w:style w:type="paragraph" w:styleId="ListNumber5">
    <w:name w:val="List Number 5"/>
    <w:basedOn w:val="Normal"/>
    <w:uiPriority w:val="99"/>
    <w:semiHidden/>
    <w:rsid w:val="000C741B"/>
    <w:pPr>
      <w:tabs>
        <w:tab w:val="num" w:pos="1492"/>
      </w:tabs>
      <w:ind w:left="1492" w:hanging="360"/>
    </w:pPr>
  </w:style>
  <w:style w:type="paragraph" w:styleId="MessageHeader">
    <w:name w:val="Message Header"/>
    <w:basedOn w:val="Normal"/>
    <w:link w:val="MessageHeaderChar"/>
    <w:uiPriority w:val="99"/>
    <w:semiHidden/>
    <w:rsid w:val="000C7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B218FE"/>
    <w:rPr>
      <w:rFonts w:ascii="Arial" w:hAnsi="Arial" w:cs="Times New Roman"/>
      <w:sz w:val="24"/>
      <w:szCs w:val="24"/>
      <w:shd w:val="pct20" w:color="auto" w:fill="auto"/>
    </w:rPr>
  </w:style>
  <w:style w:type="paragraph" w:styleId="NormalWeb">
    <w:name w:val="Normal (Web)"/>
    <w:basedOn w:val="Normal"/>
    <w:uiPriority w:val="99"/>
    <w:rsid w:val="000C741B"/>
    <w:rPr>
      <w:rFonts w:ascii="Times New Roman" w:hAnsi="Times New Roman"/>
      <w:sz w:val="24"/>
    </w:rPr>
  </w:style>
  <w:style w:type="paragraph" w:styleId="NormalIndent">
    <w:name w:val="Normal Indent"/>
    <w:basedOn w:val="Normal"/>
    <w:uiPriority w:val="99"/>
    <w:semiHidden/>
    <w:rsid w:val="000C741B"/>
    <w:pPr>
      <w:ind w:left="720"/>
    </w:pPr>
  </w:style>
  <w:style w:type="paragraph" w:styleId="NoteHeading">
    <w:name w:val="Note Heading"/>
    <w:basedOn w:val="Normal"/>
    <w:next w:val="Normal"/>
    <w:link w:val="NoteHeadingChar"/>
    <w:uiPriority w:val="99"/>
    <w:semiHidden/>
    <w:rsid w:val="000C741B"/>
  </w:style>
  <w:style w:type="character" w:customStyle="1" w:styleId="NoteHeadingChar">
    <w:name w:val="Note Heading Char"/>
    <w:basedOn w:val="DefaultParagraphFont"/>
    <w:link w:val="NoteHeading"/>
    <w:uiPriority w:val="99"/>
    <w:semiHidden/>
    <w:locked/>
    <w:rsid w:val="00B218FE"/>
    <w:rPr>
      <w:rFonts w:ascii="Arial" w:hAnsi="Arial" w:cs="Times New Roman"/>
      <w:sz w:val="24"/>
      <w:szCs w:val="24"/>
    </w:rPr>
  </w:style>
  <w:style w:type="character" w:styleId="PageNumber">
    <w:name w:val="page number"/>
    <w:basedOn w:val="DefaultParagraphFont"/>
    <w:uiPriority w:val="99"/>
    <w:semiHidden/>
    <w:rsid w:val="000C741B"/>
    <w:rPr>
      <w:rFonts w:cs="Times New Roman"/>
    </w:rPr>
  </w:style>
  <w:style w:type="paragraph" w:styleId="PlainText">
    <w:name w:val="Plain Text"/>
    <w:basedOn w:val="Normal"/>
    <w:link w:val="PlainTextChar"/>
    <w:uiPriority w:val="99"/>
    <w:semiHidden/>
    <w:rsid w:val="000C74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B218FE"/>
    <w:rPr>
      <w:rFonts w:ascii="Courier New" w:hAnsi="Courier New" w:cs="Courier New"/>
      <w:sz w:val="20"/>
      <w:szCs w:val="20"/>
    </w:rPr>
  </w:style>
  <w:style w:type="paragraph" w:styleId="Salutation">
    <w:name w:val="Salutation"/>
    <w:basedOn w:val="Normal"/>
    <w:next w:val="Normal"/>
    <w:link w:val="SalutationChar"/>
    <w:uiPriority w:val="99"/>
    <w:semiHidden/>
    <w:rsid w:val="000C741B"/>
  </w:style>
  <w:style w:type="character" w:customStyle="1" w:styleId="SalutationChar">
    <w:name w:val="Salutation Char"/>
    <w:basedOn w:val="DefaultParagraphFont"/>
    <w:link w:val="Salutation"/>
    <w:uiPriority w:val="99"/>
    <w:semiHidden/>
    <w:locked/>
    <w:rsid w:val="00B218FE"/>
    <w:rPr>
      <w:rFonts w:ascii="Arial" w:hAnsi="Arial" w:cs="Times New Roman"/>
      <w:sz w:val="24"/>
      <w:szCs w:val="24"/>
    </w:rPr>
  </w:style>
  <w:style w:type="paragraph" w:styleId="Signature">
    <w:name w:val="Signature"/>
    <w:basedOn w:val="Normal"/>
    <w:link w:val="SignatureChar"/>
    <w:uiPriority w:val="99"/>
    <w:semiHidden/>
    <w:rsid w:val="000C741B"/>
    <w:pPr>
      <w:ind w:left="4252"/>
    </w:pPr>
  </w:style>
  <w:style w:type="character" w:customStyle="1" w:styleId="SignatureChar">
    <w:name w:val="Signature Char"/>
    <w:basedOn w:val="DefaultParagraphFont"/>
    <w:link w:val="Signature"/>
    <w:uiPriority w:val="99"/>
    <w:semiHidden/>
    <w:locked/>
    <w:rsid w:val="00B218FE"/>
    <w:rPr>
      <w:rFonts w:ascii="Arial" w:hAnsi="Arial" w:cs="Times New Roman"/>
      <w:sz w:val="24"/>
      <w:szCs w:val="24"/>
    </w:rPr>
  </w:style>
  <w:style w:type="character" w:styleId="Strong">
    <w:name w:val="Strong"/>
    <w:basedOn w:val="DefaultParagraphFont"/>
    <w:uiPriority w:val="99"/>
    <w:semiHidden/>
    <w:rsid w:val="000C741B"/>
    <w:rPr>
      <w:rFonts w:cs="Times New Roman"/>
      <w:b/>
      <w:bCs/>
    </w:rPr>
  </w:style>
  <w:style w:type="paragraph" w:styleId="Subtitle">
    <w:name w:val="Subtitle"/>
    <w:basedOn w:val="Normal"/>
    <w:link w:val="SubtitleChar"/>
    <w:uiPriority w:val="99"/>
    <w:semiHidden/>
    <w:rsid w:val="00CF4F87"/>
    <w:pPr>
      <w:spacing w:before="240"/>
      <w:ind w:right="851"/>
      <w:outlineLvl w:val="1"/>
    </w:pPr>
    <w:rPr>
      <w:rFonts w:cs="Arial"/>
      <w:color w:val="565A5C"/>
      <w:sz w:val="30"/>
    </w:rPr>
  </w:style>
  <w:style w:type="character" w:customStyle="1" w:styleId="SubtitleChar">
    <w:name w:val="Subtitle Char"/>
    <w:basedOn w:val="DefaultParagraphFont"/>
    <w:link w:val="Subtitle"/>
    <w:uiPriority w:val="99"/>
    <w:semiHidden/>
    <w:locked/>
    <w:rsid w:val="00C5329A"/>
    <w:rPr>
      <w:rFonts w:ascii="Arial" w:hAnsi="Arial" w:cs="Arial"/>
      <w:color w:val="565A5C"/>
      <w:sz w:val="30"/>
    </w:rPr>
  </w:style>
  <w:style w:type="table" w:styleId="Table3Deffects1">
    <w:name w:val="Table 3D effects 1"/>
    <w:basedOn w:val="TableNormal"/>
    <w:uiPriority w:val="99"/>
    <w:semiHidden/>
    <w:rsid w:val="000C741B"/>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C741B"/>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C741B"/>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C741B"/>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C741B"/>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C741B"/>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C741B"/>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C741B"/>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C741B"/>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C741B"/>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C741B"/>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C741B"/>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C741B"/>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C741B"/>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99"/>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C741B"/>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C741B"/>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C741B"/>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C741B"/>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C741B"/>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DF5A38"/>
    <w:rPr>
      <w:rFonts w:ascii="Tahoma" w:hAnsi="Tahoma" w:cs="Tahoma"/>
      <w:sz w:val="16"/>
      <w:szCs w:val="16"/>
    </w:rPr>
  </w:style>
  <w:style w:type="character" w:customStyle="1" w:styleId="BalloonTextChar">
    <w:name w:val="Balloon Text Char"/>
    <w:basedOn w:val="DefaultParagraphFont"/>
    <w:link w:val="BalloonText"/>
    <w:semiHidden/>
    <w:locked/>
    <w:rsid w:val="00C5329A"/>
    <w:rPr>
      <w:rFonts w:ascii="Tahoma" w:hAnsi="Tahoma" w:cs="Tahoma"/>
      <w:sz w:val="16"/>
      <w:szCs w:val="16"/>
    </w:rPr>
  </w:style>
  <w:style w:type="table" w:styleId="TableList2">
    <w:name w:val="Table List 2"/>
    <w:basedOn w:val="TableNormal"/>
    <w:uiPriority w:val="99"/>
    <w:semiHidden/>
    <w:rsid w:val="000C741B"/>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C741B"/>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C741B"/>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C741B"/>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C741B"/>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C741B"/>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0C741B"/>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C741B"/>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C741B"/>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3588"/>
    <w:rPr>
      <w:rFonts w:cs="Times New Roman"/>
      <w:color w:val="808080"/>
    </w:rPr>
  </w:style>
  <w:style w:type="paragraph" w:customStyle="1" w:styleId="TableHeading">
    <w:name w:val="Table Heading"/>
    <w:basedOn w:val="TableText"/>
    <w:link w:val="TableHeadingChar"/>
    <w:uiPriority w:val="99"/>
    <w:qFormat/>
    <w:rsid w:val="000B6EA1"/>
    <w:rPr>
      <w:b/>
      <w:color w:val="FFFFFF" w:themeColor="background1"/>
      <w:szCs w:val="20"/>
    </w:rPr>
  </w:style>
  <w:style w:type="table" w:customStyle="1" w:styleId="TaupeTable">
    <w:name w:val="Taupe Table"/>
    <w:uiPriority w:val="99"/>
    <w:rsid w:val="000B6EA1"/>
    <w:rPr>
      <w:rFonts w:asciiTheme="minorHAnsi" w:hAnsiTheme="minorHAnsi"/>
      <w:sz w:val="20"/>
      <w:szCs w:val="20"/>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paragraph" w:styleId="Title">
    <w:name w:val="Title"/>
    <w:basedOn w:val="Normal"/>
    <w:link w:val="TitleChar"/>
    <w:uiPriority w:val="99"/>
    <w:semiHidden/>
    <w:rsid w:val="00CF4F87"/>
    <w:pPr>
      <w:autoSpaceDE w:val="0"/>
      <w:autoSpaceDN w:val="0"/>
      <w:adjustRightInd w:val="0"/>
    </w:pPr>
    <w:rPr>
      <w:rFonts w:cs="Arial"/>
      <w:color w:val="565A5C"/>
      <w:spacing w:val="-20"/>
      <w:sz w:val="48"/>
      <w:szCs w:val="72"/>
    </w:rPr>
  </w:style>
  <w:style w:type="character" w:customStyle="1" w:styleId="TitleChar">
    <w:name w:val="Title Char"/>
    <w:basedOn w:val="DefaultParagraphFont"/>
    <w:link w:val="Title"/>
    <w:uiPriority w:val="99"/>
    <w:semiHidden/>
    <w:locked/>
    <w:rsid w:val="00C5329A"/>
    <w:rPr>
      <w:rFonts w:ascii="Arial" w:hAnsi="Arial" w:cs="Arial"/>
      <w:color w:val="565A5C"/>
      <w:spacing w:val="-20"/>
      <w:sz w:val="48"/>
      <w:szCs w:val="72"/>
    </w:rPr>
  </w:style>
  <w:style w:type="paragraph" w:styleId="ListBullet">
    <w:name w:val="List Bullet"/>
    <w:basedOn w:val="Normal"/>
    <w:qFormat/>
    <w:rsid w:val="004F623A"/>
    <w:pPr>
      <w:numPr>
        <w:numId w:val="9"/>
      </w:numPr>
      <w:spacing w:after="120" w:line="264" w:lineRule="auto"/>
    </w:pPr>
  </w:style>
  <w:style w:type="paragraph" w:styleId="ListParagraph">
    <w:name w:val="List Paragraph"/>
    <w:basedOn w:val="ListBullet"/>
    <w:uiPriority w:val="99"/>
    <w:semiHidden/>
    <w:rsid w:val="00FF4530"/>
    <w:pPr>
      <w:numPr>
        <w:numId w:val="7"/>
      </w:numPr>
      <w:ind w:left="0" w:firstLine="0"/>
    </w:pPr>
  </w:style>
  <w:style w:type="character" w:styleId="Hyperlink">
    <w:name w:val="Hyperlink"/>
    <w:basedOn w:val="DefaultParagraphFont"/>
    <w:uiPriority w:val="99"/>
    <w:rsid w:val="00FF4530"/>
    <w:rPr>
      <w:rFonts w:ascii="Arial" w:hAnsi="Arial" w:cs="Times New Roman"/>
      <w:color w:val="0000FF"/>
      <w:sz w:val="20"/>
      <w:u w:val="single"/>
    </w:rPr>
  </w:style>
  <w:style w:type="paragraph" w:styleId="ListNumber">
    <w:name w:val="List Number"/>
    <w:basedOn w:val="Normal"/>
    <w:qFormat/>
    <w:rsid w:val="004F623A"/>
    <w:pPr>
      <w:numPr>
        <w:numId w:val="22"/>
      </w:numPr>
      <w:spacing w:after="120" w:line="264" w:lineRule="auto"/>
    </w:pPr>
  </w:style>
  <w:style w:type="paragraph" w:styleId="Quote">
    <w:name w:val="Quote"/>
    <w:basedOn w:val="BodyText"/>
    <w:link w:val="QuoteChar"/>
    <w:uiPriority w:val="99"/>
    <w:semiHidden/>
    <w:rsid w:val="00FF4530"/>
    <w:rPr>
      <w:i/>
    </w:rPr>
  </w:style>
  <w:style w:type="character" w:customStyle="1" w:styleId="QuoteChar">
    <w:name w:val="Quote Char"/>
    <w:basedOn w:val="DefaultParagraphFont"/>
    <w:link w:val="Quote"/>
    <w:uiPriority w:val="99"/>
    <w:semiHidden/>
    <w:locked/>
    <w:rsid w:val="00C5329A"/>
    <w:rPr>
      <w:rFonts w:ascii="Arial" w:hAnsi="Arial"/>
      <w:i/>
      <w:sz w:val="20"/>
    </w:rPr>
  </w:style>
  <w:style w:type="paragraph" w:customStyle="1" w:styleId="TableText">
    <w:name w:val="Table Text"/>
    <w:basedOn w:val="BodyText"/>
    <w:link w:val="TableTextChar"/>
    <w:qFormat/>
    <w:rsid w:val="005F73C2"/>
    <w:pPr>
      <w:spacing w:before="60" w:after="60" w:line="240" w:lineRule="auto"/>
    </w:pPr>
    <w:rPr>
      <w:sz w:val="18"/>
    </w:rPr>
  </w:style>
  <w:style w:type="paragraph" w:customStyle="1" w:styleId="TableBullet">
    <w:name w:val="Table Bullet"/>
    <w:basedOn w:val="TableText"/>
    <w:uiPriority w:val="9"/>
    <w:qFormat/>
    <w:rsid w:val="00FF4530"/>
    <w:pPr>
      <w:numPr>
        <w:numId w:val="8"/>
      </w:numPr>
    </w:pPr>
  </w:style>
  <w:style w:type="paragraph" w:customStyle="1" w:styleId="TableNumber0">
    <w:name w:val="Table Number"/>
    <w:basedOn w:val="ListNumber"/>
    <w:uiPriority w:val="9"/>
    <w:qFormat/>
    <w:rsid w:val="00FF4530"/>
    <w:pPr>
      <w:numPr>
        <w:numId w:val="0"/>
      </w:numPr>
      <w:tabs>
        <w:tab w:val="num" w:pos="284"/>
        <w:tab w:val="num" w:pos="1440"/>
      </w:tabs>
      <w:spacing w:after="40"/>
      <w:ind w:left="284" w:hanging="284"/>
    </w:pPr>
    <w:rPr>
      <w:sz w:val="18"/>
    </w:rPr>
  </w:style>
  <w:style w:type="paragraph" w:customStyle="1" w:styleId="Heading">
    <w:name w:val="Heading"/>
    <w:basedOn w:val="Normal"/>
    <w:next w:val="BodyText"/>
    <w:uiPriority w:val="14"/>
    <w:rsid w:val="001B2599"/>
    <w:pPr>
      <w:spacing w:before="480" w:after="240"/>
    </w:pPr>
    <w:rPr>
      <w:sz w:val="36"/>
    </w:rPr>
  </w:style>
  <w:style w:type="paragraph" w:styleId="Footer">
    <w:name w:val="footer"/>
    <w:basedOn w:val="Normal"/>
    <w:link w:val="FooterChar"/>
    <w:uiPriority w:val="99"/>
    <w:semiHidden/>
    <w:rsid w:val="00CB2532"/>
    <w:pPr>
      <w:pBdr>
        <w:top w:val="single" w:sz="4" w:space="1" w:color="auto"/>
      </w:pBdr>
      <w:tabs>
        <w:tab w:val="center" w:pos="4820"/>
        <w:tab w:val="right" w:pos="9639"/>
      </w:tabs>
    </w:pPr>
    <w:rPr>
      <w:sz w:val="16"/>
    </w:rPr>
  </w:style>
  <w:style w:type="character" w:customStyle="1" w:styleId="FooterChar">
    <w:name w:val="Footer Char"/>
    <w:basedOn w:val="DefaultParagraphFont"/>
    <w:link w:val="Footer"/>
    <w:uiPriority w:val="99"/>
    <w:semiHidden/>
    <w:locked/>
    <w:rsid w:val="00C5329A"/>
    <w:rPr>
      <w:rFonts w:ascii="Arial" w:hAnsi="Arial"/>
      <w:sz w:val="16"/>
    </w:rPr>
  </w:style>
  <w:style w:type="paragraph" w:customStyle="1" w:styleId="TableCaption">
    <w:name w:val="Table Caption"/>
    <w:basedOn w:val="Imagecaption"/>
    <w:next w:val="BodyText"/>
    <w:link w:val="TableCaptionChar"/>
    <w:uiPriority w:val="11"/>
    <w:qFormat/>
    <w:rsid w:val="00735BE8"/>
    <w:pPr>
      <w:numPr>
        <w:ilvl w:val="6"/>
        <w:numId w:val="20"/>
      </w:numPr>
      <w:spacing w:before="200" w:after="60"/>
    </w:pPr>
    <w:rPr>
      <w:b/>
      <w:color w:val="auto"/>
      <w:sz w:val="20"/>
    </w:rPr>
  </w:style>
  <w:style w:type="paragraph" w:customStyle="1" w:styleId="BackCoverHeading">
    <w:name w:val="Back Cover Heading"/>
    <w:basedOn w:val="Normal"/>
    <w:next w:val="BodyText"/>
    <w:uiPriority w:val="99"/>
    <w:rsid w:val="0021639C"/>
    <w:rPr>
      <w:color w:val="565A5C"/>
      <w:sz w:val="28"/>
    </w:rPr>
  </w:style>
  <w:style w:type="paragraph" w:customStyle="1" w:styleId="BodyTextWhite">
    <w:name w:val="Body Text White"/>
    <w:basedOn w:val="BodyText"/>
    <w:uiPriority w:val="99"/>
    <w:rsid w:val="00C1519C"/>
    <w:rPr>
      <w:color w:val="FFFFFF"/>
      <w:sz w:val="24"/>
    </w:rPr>
  </w:style>
  <w:style w:type="paragraph" w:styleId="TOC2">
    <w:name w:val="toc 2"/>
    <w:basedOn w:val="Normal"/>
    <w:next w:val="Normal"/>
    <w:uiPriority w:val="39"/>
    <w:rsid w:val="00E8618E"/>
    <w:pPr>
      <w:tabs>
        <w:tab w:val="left" w:pos="1418"/>
        <w:tab w:val="right" w:pos="9639"/>
      </w:tabs>
      <w:spacing w:before="60"/>
      <w:ind w:left="1418" w:right="425" w:hanging="851"/>
    </w:pPr>
    <w:rPr>
      <w:lang w:eastAsia="en-US"/>
    </w:rPr>
  </w:style>
  <w:style w:type="paragraph" w:customStyle="1" w:styleId="Imagecaption">
    <w:name w:val="Image caption"/>
    <w:basedOn w:val="Normal"/>
    <w:link w:val="ImagecaptionChar"/>
    <w:uiPriority w:val="12"/>
    <w:rsid w:val="00F91DAB"/>
    <w:pPr>
      <w:spacing w:after="120"/>
    </w:pPr>
    <w:rPr>
      <w:color w:val="808080"/>
      <w:sz w:val="16"/>
    </w:rPr>
  </w:style>
  <w:style w:type="paragraph" w:customStyle="1" w:styleId="Preparedfor">
    <w:name w:val="Prepared for"/>
    <w:basedOn w:val="Normal"/>
    <w:semiHidden/>
    <w:rsid w:val="00644C50"/>
    <w:rPr>
      <w:color w:val="565A5C"/>
      <w:sz w:val="24"/>
    </w:rPr>
  </w:style>
  <w:style w:type="character" w:customStyle="1" w:styleId="ClientName">
    <w:name w:val="Client Name"/>
    <w:basedOn w:val="DefaultParagraphFont"/>
    <w:uiPriority w:val="1"/>
    <w:semiHidden/>
    <w:rsid w:val="00B9389D"/>
    <w:rPr>
      <w:rFonts w:cs="Times New Roman"/>
      <w:color w:val="565A5C"/>
    </w:rPr>
  </w:style>
  <w:style w:type="paragraph" w:customStyle="1" w:styleId="DocumentInformation">
    <w:name w:val="Document Information"/>
    <w:basedOn w:val="BodyText"/>
    <w:semiHidden/>
    <w:rsid w:val="00A97FD2"/>
    <w:pPr>
      <w:tabs>
        <w:tab w:val="left" w:pos="2268"/>
      </w:tabs>
      <w:spacing w:before="60" w:after="60"/>
      <w:ind w:left="2268" w:hanging="2268"/>
    </w:pPr>
  </w:style>
  <w:style w:type="paragraph" w:customStyle="1" w:styleId="Copyright">
    <w:name w:val="Copyright"/>
    <w:basedOn w:val="Normal"/>
    <w:semiHidden/>
    <w:rsid w:val="00D80D81"/>
    <w:pPr>
      <w:spacing w:after="120"/>
    </w:pPr>
    <w:rPr>
      <w:sz w:val="16"/>
    </w:rPr>
  </w:style>
  <w:style w:type="paragraph" w:styleId="TOCHeading">
    <w:name w:val="TOC Heading"/>
    <w:basedOn w:val="Normal"/>
    <w:next w:val="Normal"/>
    <w:uiPriority w:val="39"/>
    <w:rsid w:val="00074D12"/>
    <w:pPr>
      <w:keepLines/>
      <w:spacing w:before="480" w:after="240"/>
    </w:pPr>
    <w:rPr>
      <w:rFonts w:eastAsiaTheme="majorEastAsia" w:cstheme="majorBidi"/>
      <w:spacing w:val="-20"/>
      <w:sz w:val="36"/>
      <w:szCs w:val="28"/>
    </w:rPr>
  </w:style>
  <w:style w:type="paragraph" w:customStyle="1" w:styleId="ProjectName">
    <w:name w:val="Project Name"/>
    <w:basedOn w:val="Normal"/>
    <w:qFormat/>
    <w:rsid w:val="00B40554"/>
    <w:pPr>
      <w:ind w:left="-425" w:right="4676"/>
    </w:pPr>
    <w:rPr>
      <w:noProof/>
      <w:color w:val="565A5C"/>
      <w:sz w:val="32"/>
    </w:rPr>
  </w:style>
  <w:style w:type="paragraph" w:customStyle="1" w:styleId="SectionNumber">
    <w:name w:val="Section Number"/>
    <w:basedOn w:val="Normal"/>
    <w:next w:val="BodyText"/>
    <w:rsid w:val="006D12A6"/>
    <w:pPr>
      <w:numPr>
        <w:numId w:val="13"/>
      </w:numPr>
    </w:pPr>
    <w:rPr>
      <w:color w:val="FFFFFF"/>
      <w:sz w:val="200"/>
    </w:rPr>
  </w:style>
  <w:style w:type="paragraph" w:customStyle="1" w:styleId="SectionIntro">
    <w:name w:val="Section Intro"/>
    <w:basedOn w:val="BodyText"/>
    <w:next w:val="BodyText"/>
    <w:qFormat/>
    <w:rsid w:val="00C733A0"/>
    <w:pPr>
      <w:spacing w:before="0" w:after="240"/>
    </w:pPr>
    <w:rPr>
      <w:color w:val="FFFFFF"/>
      <w:sz w:val="28"/>
    </w:rPr>
  </w:style>
  <w:style w:type="paragraph" w:customStyle="1" w:styleId="SectionHeading">
    <w:name w:val="Section Heading"/>
    <w:basedOn w:val="SectionNumber"/>
    <w:next w:val="BodyText"/>
    <w:rsid w:val="00F3145A"/>
    <w:pPr>
      <w:numPr>
        <w:numId w:val="0"/>
      </w:numPr>
      <w:spacing w:before="360"/>
    </w:pPr>
    <w:rPr>
      <w:caps/>
      <w:sz w:val="32"/>
      <w:szCs w:val="20"/>
    </w:rPr>
  </w:style>
  <w:style w:type="paragraph" w:customStyle="1" w:styleId="SectionBodyText">
    <w:name w:val="Section Body Text"/>
    <w:basedOn w:val="BodyText"/>
    <w:qFormat/>
    <w:rsid w:val="00C733A0"/>
    <w:rPr>
      <w:color w:val="FFFFFF"/>
      <w:sz w:val="22"/>
    </w:rPr>
  </w:style>
  <w:style w:type="paragraph" w:customStyle="1" w:styleId="Featuretexttaupe">
    <w:name w:val="Feature text taupe"/>
    <w:basedOn w:val="Normal"/>
    <w:next w:val="BodyText"/>
    <w:uiPriority w:val="19"/>
    <w:rsid w:val="003F0D2F"/>
    <w:pPr>
      <w:spacing w:before="120" w:after="120"/>
    </w:pPr>
    <w:rPr>
      <w:color w:val="988F86"/>
      <w:sz w:val="40"/>
    </w:rPr>
  </w:style>
  <w:style w:type="paragraph" w:styleId="TOC1">
    <w:name w:val="toc 1"/>
    <w:basedOn w:val="Normal"/>
    <w:next w:val="Normal"/>
    <w:uiPriority w:val="39"/>
    <w:rsid w:val="00E8618E"/>
    <w:pPr>
      <w:tabs>
        <w:tab w:val="left" w:pos="567"/>
        <w:tab w:val="right" w:pos="9639"/>
      </w:tabs>
      <w:spacing w:before="120"/>
      <w:ind w:left="1134" w:hanging="1134"/>
    </w:pPr>
    <w:rPr>
      <w:b/>
      <w:noProof/>
      <w:sz w:val="22"/>
    </w:rPr>
  </w:style>
  <w:style w:type="paragraph" w:styleId="TOC3">
    <w:name w:val="toc 3"/>
    <w:basedOn w:val="Normal"/>
    <w:next w:val="Normal"/>
    <w:uiPriority w:val="39"/>
    <w:rsid w:val="00E8618E"/>
    <w:pPr>
      <w:tabs>
        <w:tab w:val="left" w:pos="2268"/>
        <w:tab w:val="right" w:pos="9639"/>
      </w:tabs>
      <w:spacing w:before="60"/>
      <w:ind w:left="2269" w:right="425" w:hanging="851"/>
    </w:pPr>
    <w:rPr>
      <w:lang w:eastAsia="en-US"/>
    </w:rPr>
  </w:style>
  <w:style w:type="paragraph" w:customStyle="1" w:styleId="FooterLandscape">
    <w:name w:val="Footer Landscape"/>
    <w:basedOn w:val="Footer"/>
    <w:uiPriority w:val="99"/>
    <w:semiHidden/>
    <w:rsid w:val="00622784"/>
    <w:pPr>
      <w:tabs>
        <w:tab w:val="clear" w:pos="4820"/>
        <w:tab w:val="clear" w:pos="9639"/>
        <w:tab w:val="center" w:pos="7002"/>
        <w:tab w:val="right" w:pos="14005"/>
      </w:tabs>
    </w:pPr>
  </w:style>
  <w:style w:type="character" w:customStyle="1" w:styleId="Charcoaltext">
    <w:name w:val="Charcoal text"/>
    <w:basedOn w:val="FooterChar"/>
    <w:uiPriority w:val="1"/>
    <w:semiHidden/>
    <w:rsid w:val="00BF7E41"/>
    <w:rPr>
      <w:rFonts w:ascii="Arial" w:hAnsi="Arial" w:cs="Times New Roman"/>
      <w:color w:val="565A5C"/>
      <w:sz w:val="16"/>
    </w:rPr>
  </w:style>
  <w:style w:type="numbering" w:styleId="ArticleSection">
    <w:name w:val="Outline List 3"/>
    <w:basedOn w:val="NoList"/>
    <w:uiPriority w:val="99"/>
    <w:semiHidden/>
    <w:unhideWhenUsed/>
    <w:rsid w:val="00EB4DB7"/>
    <w:pPr>
      <w:numPr>
        <w:numId w:val="6"/>
      </w:numPr>
    </w:pPr>
  </w:style>
  <w:style w:type="numbering" w:styleId="111111">
    <w:name w:val="Outline List 2"/>
    <w:basedOn w:val="NoList"/>
    <w:uiPriority w:val="99"/>
    <w:semiHidden/>
    <w:unhideWhenUsed/>
    <w:rsid w:val="00EB4DB7"/>
    <w:pPr>
      <w:numPr>
        <w:numId w:val="4"/>
      </w:numPr>
    </w:pPr>
  </w:style>
  <w:style w:type="numbering" w:customStyle="1" w:styleId="ListSection">
    <w:name w:val="ListSection"/>
    <w:uiPriority w:val="99"/>
    <w:rsid w:val="00EB4DB7"/>
    <w:pPr>
      <w:numPr>
        <w:numId w:val="12"/>
      </w:numPr>
    </w:pPr>
  </w:style>
  <w:style w:type="numbering" w:styleId="1ai">
    <w:name w:val="Outline List 1"/>
    <w:basedOn w:val="NoList"/>
    <w:uiPriority w:val="99"/>
    <w:semiHidden/>
    <w:unhideWhenUsed/>
    <w:rsid w:val="00EB4DB7"/>
    <w:pPr>
      <w:numPr>
        <w:numId w:val="5"/>
      </w:numPr>
    </w:pPr>
  </w:style>
  <w:style w:type="numbering" w:customStyle="1" w:styleId="ListTOC">
    <w:name w:val="ListTOC"/>
    <w:rsid w:val="00EB4DB7"/>
    <w:pPr>
      <w:numPr>
        <w:numId w:val="11"/>
      </w:numPr>
    </w:pPr>
  </w:style>
  <w:style w:type="character" w:styleId="CommentReference">
    <w:name w:val="annotation reference"/>
    <w:uiPriority w:val="99"/>
    <w:semiHidden/>
    <w:unhideWhenUsed/>
    <w:rsid w:val="00E70086"/>
    <w:rPr>
      <w:sz w:val="16"/>
      <w:szCs w:val="16"/>
    </w:rPr>
  </w:style>
  <w:style w:type="paragraph" w:styleId="CommentText">
    <w:name w:val="annotation text"/>
    <w:basedOn w:val="Normal"/>
    <w:link w:val="CommentTextChar"/>
    <w:uiPriority w:val="99"/>
    <w:semiHidden/>
    <w:unhideWhenUsed/>
    <w:rsid w:val="00E70086"/>
    <w:rPr>
      <w:szCs w:val="20"/>
    </w:rPr>
  </w:style>
  <w:style w:type="character" w:customStyle="1" w:styleId="CommentTextChar">
    <w:name w:val="Comment Text Char"/>
    <w:basedOn w:val="DefaultParagraphFont"/>
    <w:link w:val="CommentText"/>
    <w:uiPriority w:val="99"/>
    <w:semiHidden/>
    <w:rsid w:val="00E70086"/>
    <w:rPr>
      <w:rFonts w:ascii="Arial" w:hAnsi="Arial"/>
      <w:sz w:val="20"/>
      <w:szCs w:val="20"/>
    </w:rPr>
  </w:style>
  <w:style w:type="paragraph" w:customStyle="1" w:styleId="AppendixNumber">
    <w:name w:val="Appendix Number"/>
    <w:next w:val="BodyText"/>
    <w:rsid w:val="00683F76"/>
    <w:pPr>
      <w:framePr w:hSpace="181" w:wrap="around" w:vAnchor="page" w:hAnchor="text" w:x="-459" w:y="4254"/>
      <w:numPr>
        <w:numId w:val="14"/>
      </w:numPr>
      <w:spacing w:line="1960" w:lineRule="exact"/>
      <w:suppressOverlap/>
    </w:pPr>
    <w:rPr>
      <w:rFonts w:ascii="Arial" w:hAnsi="Arial"/>
      <w:color w:val="FFFFFF"/>
      <w:sz w:val="200"/>
      <w:szCs w:val="20"/>
    </w:rPr>
  </w:style>
  <w:style w:type="paragraph" w:customStyle="1" w:styleId="AppendixHeading">
    <w:name w:val="Appendix Heading"/>
    <w:basedOn w:val="SectionHeading"/>
    <w:next w:val="BodyText"/>
    <w:rsid w:val="005A62C7"/>
    <w:pPr>
      <w:framePr w:hSpace="181" w:wrap="around" w:vAnchor="page" w:hAnchor="text" w:x="-459" w:y="4254"/>
      <w:spacing w:before="240"/>
      <w:suppressOverlap/>
    </w:pPr>
  </w:style>
  <w:style w:type="paragraph" w:styleId="TOC4">
    <w:name w:val="toc 4"/>
    <w:basedOn w:val="TOC2"/>
    <w:next w:val="Normal"/>
    <w:autoRedefine/>
    <w:uiPriority w:val="39"/>
    <w:locked/>
    <w:rsid w:val="001F7C1F"/>
    <w:pPr>
      <w:numPr>
        <w:numId w:val="16"/>
      </w:numPr>
      <w:tabs>
        <w:tab w:val="clear" w:pos="4253"/>
      </w:tabs>
      <w:ind w:left="1418"/>
    </w:pPr>
    <w:rPr>
      <w:noProof/>
    </w:rPr>
  </w:style>
  <w:style w:type="numbering" w:customStyle="1" w:styleId="ListAppTOC">
    <w:name w:val="ListAppTOC"/>
    <w:basedOn w:val="NoList"/>
    <w:uiPriority w:val="99"/>
    <w:rsid w:val="005B57FE"/>
    <w:pPr>
      <w:numPr>
        <w:numId w:val="15"/>
      </w:numPr>
    </w:pPr>
  </w:style>
  <w:style w:type="paragraph" w:styleId="TOC5">
    <w:name w:val="toc 5"/>
    <w:basedOn w:val="Normal"/>
    <w:next w:val="Normal"/>
    <w:autoRedefine/>
    <w:uiPriority w:val="39"/>
    <w:locked/>
    <w:rsid w:val="00363C0C"/>
    <w:pPr>
      <w:tabs>
        <w:tab w:val="left" w:pos="1134"/>
        <w:tab w:val="right" w:pos="9639"/>
      </w:tabs>
      <w:spacing w:after="100"/>
      <w:ind w:left="1134" w:hanging="1134"/>
    </w:pPr>
  </w:style>
  <w:style w:type="paragraph" w:customStyle="1" w:styleId="HeaderEven">
    <w:name w:val="Header Even"/>
    <w:basedOn w:val="Header"/>
    <w:semiHidden/>
    <w:rsid w:val="00F05B82"/>
    <w:pPr>
      <w:jc w:val="left"/>
    </w:pPr>
  </w:style>
  <w:style w:type="numbering" w:customStyle="1" w:styleId="ListNoHeading">
    <w:name w:val="ListNoHeading"/>
    <w:uiPriority w:val="99"/>
    <w:rsid w:val="009D4226"/>
    <w:pPr>
      <w:numPr>
        <w:numId w:val="17"/>
      </w:numPr>
    </w:pPr>
  </w:style>
  <w:style w:type="numbering" w:customStyle="1" w:styleId="ListTableCaption">
    <w:name w:val="ListTableCaption"/>
    <w:uiPriority w:val="99"/>
    <w:rsid w:val="00493ECC"/>
    <w:pPr>
      <w:numPr>
        <w:numId w:val="19"/>
      </w:numPr>
    </w:pPr>
  </w:style>
  <w:style w:type="paragraph" w:customStyle="1" w:styleId="FigureCaption">
    <w:name w:val="Figure Caption"/>
    <w:basedOn w:val="TableCaption"/>
    <w:next w:val="BodyText"/>
    <w:link w:val="FigureCaptionChar"/>
    <w:uiPriority w:val="11"/>
    <w:qFormat/>
    <w:rsid w:val="00735BE8"/>
    <w:pPr>
      <w:numPr>
        <w:ilvl w:val="5"/>
      </w:numPr>
      <w:spacing w:before="60" w:after="200"/>
    </w:pPr>
  </w:style>
  <w:style w:type="paragraph" w:customStyle="1" w:styleId="Reference">
    <w:name w:val="Reference"/>
    <w:basedOn w:val="Normal"/>
    <w:uiPriority w:val="14"/>
    <w:qFormat/>
    <w:rsid w:val="00C3116D"/>
    <w:pPr>
      <w:spacing w:after="200"/>
    </w:pPr>
    <w:rPr>
      <w:i/>
      <w:sz w:val="16"/>
    </w:rPr>
  </w:style>
  <w:style w:type="character" w:customStyle="1" w:styleId="ImagecaptionChar">
    <w:name w:val="Image caption Char"/>
    <w:basedOn w:val="DefaultParagraphFont"/>
    <w:link w:val="Imagecaption"/>
    <w:uiPriority w:val="12"/>
    <w:rsid w:val="00C5329A"/>
    <w:rPr>
      <w:rFonts w:ascii="Arial" w:hAnsi="Arial"/>
      <w:color w:val="808080"/>
      <w:sz w:val="16"/>
    </w:rPr>
  </w:style>
  <w:style w:type="character" w:customStyle="1" w:styleId="TableCaptionChar">
    <w:name w:val="Table Caption Char"/>
    <w:basedOn w:val="ImagecaptionChar"/>
    <w:link w:val="TableCaption"/>
    <w:uiPriority w:val="11"/>
    <w:rsid w:val="00C345EC"/>
    <w:rPr>
      <w:rFonts w:ascii="Arial" w:hAnsi="Arial"/>
      <w:b/>
      <w:color w:val="808080"/>
      <w:sz w:val="20"/>
    </w:rPr>
  </w:style>
  <w:style w:type="character" w:customStyle="1" w:styleId="FigureCaptionChar">
    <w:name w:val="Figure Caption Char"/>
    <w:basedOn w:val="TableCaptionChar"/>
    <w:link w:val="FigureCaption"/>
    <w:uiPriority w:val="11"/>
    <w:rsid w:val="00C345EC"/>
    <w:rPr>
      <w:rFonts w:ascii="Arial" w:hAnsi="Arial"/>
      <w:b/>
      <w:color w:val="808080"/>
      <w:sz w:val="20"/>
    </w:rPr>
  </w:style>
  <w:style w:type="table" w:customStyle="1" w:styleId="TaupeTableBorders">
    <w:name w:val="Taupe Table Borders"/>
    <w:basedOn w:val="TaupeTable"/>
    <w:uiPriority w:val="99"/>
    <w:qFormat/>
    <w:rsid w:val="006975A7"/>
    <w:tblPr>
      <w:tblStyleRowBandSize w:val="1"/>
      <w:tblStyleColBandSize w:val="1"/>
      <w:tblInd w:w="0" w:type="dxa"/>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styleId="MediumList2-Accent3">
    <w:name w:val="Medium List 2 Accent 3"/>
    <w:basedOn w:val="TableNormal"/>
    <w:uiPriority w:val="66"/>
    <w:rsid w:val="003F16B6"/>
    <w:rPr>
      <w:rFonts w:asciiTheme="majorHAnsi" w:eastAsiaTheme="majorEastAsia" w:hAnsiTheme="majorHAnsi" w:cstheme="majorBidi"/>
      <w:color w:val="000000" w:themeColor="text1"/>
    </w:rPr>
    <w:tblPr>
      <w:tblStyleRowBandSize w:val="1"/>
      <w:tblStyleColBandSize w:val="1"/>
      <w:tblInd w:w="0" w:type="dxa"/>
      <w:tblBorders>
        <w:top w:val="single" w:sz="8" w:space="0" w:color="988F86" w:themeColor="accent3"/>
        <w:left w:val="single" w:sz="8" w:space="0" w:color="988F86" w:themeColor="accent3"/>
        <w:bottom w:val="single" w:sz="8" w:space="0" w:color="988F86" w:themeColor="accent3"/>
        <w:right w:val="single" w:sz="8" w:space="0" w:color="988F8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88F86" w:themeColor="accent3"/>
          <w:right w:val="nil"/>
          <w:insideH w:val="nil"/>
          <w:insideV w:val="nil"/>
        </w:tcBorders>
        <w:shd w:val="clear" w:color="auto" w:fill="FFFFFF" w:themeFill="background1"/>
      </w:tcPr>
    </w:tblStylePr>
    <w:tblStylePr w:type="lastRow">
      <w:tblPr/>
      <w:tcPr>
        <w:tcBorders>
          <w:top w:val="single" w:sz="8" w:space="0" w:color="988F8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8F86" w:themeColor="accent3"/>
          <w:insideH w:val="nil"/>
          <w:insideV w:val="nil"/>
        </w:tcBorders>
        <w:shd w:val="clear" w:color="auto" w:fill="FFFFFF" w:themeFill="background1"/>
      </w:tcPr>
    </w:tblStylePr>
    <w:tblStylePr w:type="lastCol">
      <w:tblPr/>
      <w:tcPr>
        <w:tcBorders>
          <w:top w:val="nil"/>
          <w:left w:val="single" w:sz="8" w:space="0" w:color="988F8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3E0" w:themeFill="accent3" w:themeFillTint="3F"/>
      </w:tcPr>
    </w:tblStylePr>
    <w:tblStylePr w:type="band1Horz">
      <w:tblPr/>
      <w:tcPr>
        <w:tcBorders>
          <w:top w:val="nil"/>
          <w:bottom w:val="nil"/>
          <w:insideH w:val="nil"/>
          <w:insideV w:val="nil"/>
        </w:tcBorders>
        <w:shd w:val="clear" w:color="auto" w:fill="E5E3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F2531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3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8F8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8F8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7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7C2" w:themeFill="accent3" w:themeFillTint="7F"/>
      </w:tcPr>
    </w:tblStylePr>
  </w:style>
  <w:style w:type="paragraph" w:customStyle="1" w:styleId="Covercardnotext">
    <w:name w:val="Cover cardno text"/>
    <w:basedOn w:val="SectionBodyText"/>
    <w:semiHidden/>
    <w:rsid w:val="009834B5"/>
    <w:rPr>
      <w:sz w:val="24"/>
    </w:rPr>
  </w:style>
  <w:style w:type="paragraph" w:customStyle="1" w:styleId="ListAlpha">
    <w:name w:val="List Alpha"/>
    <w:basedOn w:val="ListNumber"/>
    <w:uiPriority w:val="10"/>
    <w:qFormat/>
    <w:rsid w:val="00DE5FAD"/>
    <w:pPr>
      <w:numPr>
        <w:numId w:val="24"/>
      </w:numPr>
    </w:pPr>
  </w:style>
  <w:style w:type="numbering" w:customStyle="1" w:styleId="ListAlphaList">
    <w:name w:val="List_Alpha_List"/>
    <w:basedOn w:val="NoList"/>
    <w:uiPriority w:val="99"/>
    <w:rsid w:val="00DE5FAD"/>
    <w:pPr>
      <w:numPr>
        <w:numId w:val="21"/>
      </w:numPr>
    </w:pPr>
  </w:style>
  <w:style w:type="paragraph" w:styleId="TOC6">
    <w:name w:val="toc 6"/>
    <w:basedOn w:val="TOC2"/>
    <w:next w:val="Normal"/>
    <w:autoRedefine/>
    <w:uiPriority w:val="39"/>
    <w:locked/>
    <w:rsid w:val="006A3822"/>
    <w:pPr>
      <w:ind w:left="0" w:firstLine="0"/>
    </w:pPr>
    <w:rPr>
      <w:noProof/>
    </w:rPr>
  </w:style>
  <w:style w:type="paragraph" w:customStyle="1" w:styleId="FiguresList">
    <w:name w:val="Figures List"/>
    <w:basedOn w:val="BodyText"/>
    <w:uiPriority w:val="13"/>
    <w:rsid w:val="00F440C3"/>
    <w:pPr>
      <w:framePr w:hSpace="181" w:wrap="around" w:vAnchor="page" w:hAnchor="text" w:y="5104"/>
      <w:tabs>
        <w:tab w:val="left" w:pos="900"/>
      </w:tabs>
      <w:ind w:left="900" w:hanging="900"/>
      <w:suppressOverlap/>
    </w:pPr>
    <w:rPr>
      <w:bCs/>
      <w:sz w:val="16"/>
      <w:szCs w:val="16"/>
    </w:rPr>
  </w:style>
  <w:style w:type="character" w:customStyle="1" w:styleId="TableTextChar">
    <w:name w:val="Table Text Char"/>
    <w:basedOn w:val="DefaultParagraphFont"/>
    <w:link w:val="TableText"/>
    <w:rsid w:val="00AF6399"/>
    <w:rPr>
      <w:rFonts w:ascii="Arial" w:hAnsi="Arial"/>
      <w:sz w:val="18"/>
    </w:rPr>
  </w:style>
  <w:style w:type="paragraph" w:styleId="List">
    <w:name w:val="List"/>
    <w:basedOn w:val="Normal"/>
    <w:uiPriority w:val="99"/>
    <w:unhideWhenUsed/>
    <w:rsid w:val="00783DDB"/>
    <w:pPr>
      <w:ind w:left="283" w:hanging="283"/>
      <w:contextualSpacing/>
    </w:pPr>
  </w:style>
  <w:style w:type="character" w:customStyle="1" w:styleId="TableHeadingChar">
    <w:name w:val="Table Heading Char"/>
    <w:basedOn w:val="BodyTextChar"/>
    <w:link w:val="TableHeading"/>
    <w:uiPriority w:val="99"/>
    <w:rsid w:val="000B6EA1"/>
    <w:rPr>
      <w:rFonts w:ascii="Arial" w:hAnsi="Arial"/>
      <w:b/>
      <w:color w:val="FFFFFF" w:themeColor="background1"/>
      <w:sz w:val="18"/>
      <w:szCs w:val="20"/>
    </w:rPr>
  </w:style>
  <w:style w:type="paragraph" w:styleId="TableofFigures">
    <w:name w:val="table of figures"/>
    <w:basedOn w:val="Normal"/>
    <w:next w:val="Normal"/>
    <w:uiPriority w:val="99"/>
    <w:unhideWhenUsed/>
    <w:rsid w:val="00AF6399"/>
    <w:pPr>
      <w:spacing w:after="40"/>
      <w:ind w:left="1134" w:hanging="1134"/>
      <w:jc w:val="both"/>
    </w:pPr>
    <w:rPr>
      <w:rFonts w:eastAsia="Calibri"/>
      <w:lang w:eastAsia="en-US"/>
    </w:rPr>
  </w:style>
  <w:style w:type="paragraph" w:styleId="Index1">
    <w:name w:val="index 1"/>
    <w:basedOn w:val="Normal"/>
    <w:next w:val="Normal"/>
    <w:autoRedefine/>
    <w:uiPriority w:val="99"/>
    <w:semiHidden/>
    <w:unhideWhenUsed/>
    <w:rsid w:val="00AF6399"/>
    <w:pPr>
      <w:spacing w:before="120" w:after="240"/>
      <w:ind w:left="220" w:hanging="220"/>
      <w:jc w:val="both"/>
    </w:pPr>
    <w:rPr>
      <w:rFonts w:eastAsia="Calibri"/>
      <w:lang w:eastAsia="en-US"/>
    </w:rPr>
  </w:style>
  <w:style w:type="character" w:customStyle="1" w:styleId="CaptionChar">
    <w:name w:val="Caption Char"/>
    <w:basedOn w:val="DefaultParagraphFont"/>
    <w:link w:val="Caption"/>
    <w:uiPriority w:val="35"/>
    <w:rsid w:val="00AF6399"/>
    <w:rPr>
      <w:rFonts w:ascii="Arial" w:hAnsi="Arial"/>
      <w:b/>
      <w:bCs/>
      <w:sz w:val="20"/>
      <w:szCs w:val="20"/>
    </w:rPr>
  </w:style>
  <w:style w:type="numbering" w:customStyle="1" w:styleId="Bullet1">
    <w:name w:val="Bullet 1"/>
    <w:basedOn w:val="NoList"/>
    <w:rsid w:val="00AF6399"/>
    <w:pPr>
      <w:numPr>
        <w:numId w:val="26"/>
      </w:numPr>
    </w:pPr>
  </w:style>
  <w:style w:type="paragraph" w:styleId="DocumentMap">
    <w:name w:val="Document Map"/>
    <w:basedOn w:val="Normal"/>
    <w:link w:val="DocumentMapChar"/>
    <w:semiHidden/>
    <w:rsid w:val="00AF6399"/>
    <w:pPr>
      <w:shd w:val="clear" w:color="auto" w:fill="000080"/>
      <w:spacing w:before="240"/>
      <w:jc w:val="both"/>
    </w:pPr>
    <w:rPr>
      <w:rFonts w:ascii="Tahoma" w:hAnsi="Tahoma" w:cs="Tahoma"/>
      <w:sz w:val="22"/>
      <w:szCs w:val="20"/>
      <w:lang w:eastAsia="en-US"/>
    </w:rPr>
  </w:style>
  <w:style w:type="character" w:customStyle="1" w:styleId="DocumentMapChar">
    <w:name w:val="Document Map Char"/>
    <w:basedOn w:val="DefaultParagraphFont"/>
    <w:link w:val="DocumentMap"/>
    <w:semiHidden/>
    <w:rsid w:val="00AF6399"/>
    <w:rPr>
      <w:rFonts w:ascii="Tahoma" w:hAnsi="Tahoma" w:cs="Tahoma"/>
      <w:szCs w:val="20"/>
      <w:shd w:val="clear" w:color="auto" w:fill="000080"/>
      <w:lang w:eastAsia="en-US"/>
    </w:rPr>
  </w:style>
  <w:style w:type="paragraph" w:styleId="TOC7">
    <w:name w:val="toc 7"/>
    <w:basedOn w:val="Normal"/>
    <w:next w:val="Normal"/>
    <w:autoRedefine/>
    <w:uiPriority w:val="39"/>
    <w:unhideWhenUsed/>
    <w:locked/>
    <w:rsid w:val="005B4465"/>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locked/>
    <w:rsid w:val="005B4465"/>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locked/>
    <w:rsid w:val="005B4465"/>
    <w:pPr>
      <w:spacing w:after="100" w:line="276" w:lineRule="auto"/>
      <w:ind w:left="1760"/>
    </w:pPr>
    <w:rPr>
      <w:rFonts w:asciiTheme="minorHAnsi" w:eastAsiaTheme="minorEastAsia" w:hAnsiTheme="minorHAnsi" w:cstheme="minorBidi"/>
      <w:sz w:val="22"/>
    </w:rPr>
  </w:style>
  <w:style w:type="paragraph" w:styleId="CommentSubject">
    <w:name w:val="annotation subject"/>
    <w:basedOn w:val="CommentText"/>
    <w:next w:val="CommentText"/>
    <w:link w:val="CommentSubjectChar"/>
    <w:uiPriority w:val="99"/>
    <w:unhideWhenUsed/>
    <w:rsid w:val="00F50A41"/>
    <w:rPr>
      <w:b/>
      <w:bCs/>
    </w:rPr>
  </w:style>
  <w:style w:type="character" w:customStyle="1" w:styleId="CommentSubjectChar">
    <w:name w:val="Comment Subject Char"/>
    <w:basedOn w:val="CommentTextChar"/>
    <w:link w:val="CommentSubject"/>
    <w:uiPriority w:val="99"/>
    <w:rsid w:val="00F50A41"/>
    <w:rPr>
      <w:rFonts w:ascii="Arial" w:hAnsi="Arial"/>
      <w:b/>
      <w:bCs/>
      <w:sz w:val="20"/>
      <w:szCs w:val="20"/>
    </w:rPr>
  </w:style>
  <w:style w:type="paragraph" w:customStyle="1" w:styleId="ContactInformation">
    <w:name w:val="Contact Information"/>
    <w:basedOn w:val="Normal"/>
    <w:uiPriority w:val="13"/>
    <w:semiHidden/>
    <w:rsid w:val="00A97FD2"/>
    <w:pPr>
      <w:tabs>
        <w:tab w:val="left" w:pos="2268"/>
      </w:tabs>
      <w:spacing w:before="60" w:after="60" w:line="264" w:lineRule="auto"/>
      <w:contextualSpacing/>
    </w:pPr>
  </w:style>
  <w:style w:type="numbering" w:customStyle="1" w:styleId="TableNumber">
    <w:name w:val="TableNumber"/>
    <w:uiPriority w:val="99"/>
    <w:rsid w:val="00AE5C30"/>
    <w:pPr>
      <w:numPr>
        <w:numId w:val="28"/>
      </w:numPr>
    </w:pPr>
  </w:style>
  <w:style w:type="paragraph" w:customStyle="1" w:styleId="ExecutiveSummary">
    <w:name w:val="Executive Summary"/>
    <w:basedOn w:val="Heading"/>
    <w:uiPriority w:val="13"/>
    <w:semiHidden/>
    <w:rsid w:val="00E667F5"/>
    <w:rPr>
      <w:noProof/>
    </w:rPr>
  </w:style>
  <w:style w:type="table" w:customStyle="1" w:styleId="OrangeTable">
    <w:name w:val="Orange Table"/>
    <w:basedOn w:val="TaupeTable"/>
    <w:uiPriority w:val="99"/>
    <w:qFormat/>
    <w:rsid w:val="002B26CF"/>
    <w:tblPr>
      <w:tblStyleRowBandSize w:val="1"/>
      <w:tblStyleColBandSize w:val="1"/>
      <w:tblInd w:w="0" w:type="dxa"/>
      <w:tblBorders>
        <w:bottom w:val="single" w:sz="4" w:space="0" w:color="D95E00" w:themeColor="accent2"/>
        <w:insideH w:val="single" w:sz="4" w:space="0" w:color="D95E00" w:themeColor="accent2"/>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2B26CF"/>
    <w:tblPr>
      <w:tblStyleRowBandSize w:val="1"/>
      <w:tblStyleColBandSize w:val="1"/>
      <w:tblInd w:w="0" w:type="dxa"/>
      <w:tblBorders>
        <w:top w:val="single" w:sz="4" w:space="0" w:color="D95E00" w:themeColor="accent2"/>
        <w:left w:val="single" w:sz="4" w:space="0" w:color="D95E00" w:themeColor="accent2"/>
        <w:bottom w:val="single" w:sz="4" w:space="0" w:color="D95E00" w:themeColor="accent2"/>
        <w:right w:val="single" w:sz="4" w:space="0" w:color="D95E00" w:themeColor="accent2"/>
        <w:insideH w:val="single" w:sz="4" w:space="0" w:color="D95E00" w:themeColor="accent2"/>
        <w:insideV w:val="single" w:sz="4" w:space="0" w:color="D95E00" w:themeColor="accent2"/>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liveTable">
    <w:name w:val="Olive Table"/>
    <w:basedOn w:val="TaupeTable"/>
    <w:uiPriority w:val="99"/>
    <w:qFormat/>
    <w:rsid w:val="002B26CF"/>
    <w:tblPr>
      <w:tblStyleRowBandSize w:val="1"/>
      <w:tblStyleColBandSize w:val="1"/>
      <w:tblInd w:w="0" w:type="dxa"/>
      <w:tblBorders>
        <w:bottom w:val="single" w:sz="4" w:space="0" w:color="878800" w:themeColor="accent4"/>
        <w:insideH w:val="single" w:sz="4" w:space="0" w:color="878800" w:themeColor="accent4"/>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2B26CF"/>
    <w:tblPr>
      <w:tblStyleRowBandSize w:val="1"/>
      <w:tblStyleColBandSize w:val="1"/>
      <w:tblInd w:w="0" w:type="dxa"/>
      <w:tblBorders>
        <w:top w:val="single" w:sz="4" w:space="0" w:color="878800" w:themeColor="accent4"/>
        <w:left w:val="single" w:sz="4" w:space="0" w:color="878800" w:themeColor="accent4"/>
        <w:bottom w:val="single" w:sz="4" w:space="0" w:color="878800" w:themeColor="accent4"/>
        <w:right w:val="single" w:sz="4" w:space="0" w:color="878800" w:themeColor="accent4"/>
        <w:insideH w:val="single" w:sz="4" w:space="0" w:color="878800" w:themeColor="accent4"/>
        <w:insideV w:val="single" w:sz="4" w:space="0" w:color="878800" w:themeColor="accent4"/>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NavyTable">
    <w:name w:val="Navy Table"/>
    <w:basedOn w:val="TaupeTable"/>
    <w:uiPriority w:val="99"/>
    <w:qFormat/>
    <w:rsid w:val="002B26CF"/>
    <w:tblPr>
      <w:tblStyleRowBandSize w:val="1"/>
      <w:tblStyleColBandSize w:val="1"/>
      <w:tblInd w:w="0" w:type="dxa"/>
      <w:tblBorders>
        <w:bottom w:val="single" w:sz="4" w:space="0" w:color="003359" w:themeColor="accent1"/>
        <w:insideH w:val="single" w:sz="4" w:space="0" w:color="003359" w:themeColor="accent1"/>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2B26CF"/>
    <w:tblPr>
      <w:tblStyleRowBandSize w:val="1"/>
      <w:tblStyleColBandSize w:val="1"/>
      <w:tblInd w:w="0" w:type="dxa"/>
      <w:tblBorders>
        <w:top w:val="single" w:sz="4" w:space="0" w:color="003359" w:themeColor="accent1"/>
        <w:left w:val="single" w:sz="4" w:space="0" w:color="003359" w:themeColor="accent1"/>
        <w:bottom w:val="single" w:sz="4" w:space="0" w:color="003359" w:themeColor="accent1"/>
        <w:right w:val="single" w:sz="4" w:space="0" w:color="003359" w:themeColor="accent1"/>
        <w:insideH w:val="single" w:sz="4" w:space="0" w:color="003359" w:themeColor="accent1"/>
        <w:insideV w:val="single" w:sz="4" w:space="0" w:color="003359" w:themeColor="accent1"/>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BlueTable">
    <w:name w:val="Blue Table"/>
    <w:basedOn w:val="TaupeTable"/>
    <w:uiPriority w:val="99"/>
    <w:qFormat/>
    <w:rsid w:val="007A57CB"/>
    <w:tblPr>
      <w:tblStyleRowBandSize w:val="1"/>
      <w:tblStyleColBandSize w:val="1"/>
      <w:tblInd w:w="0" w:type="dxa"/>
      <w:tblBorders>
        <w:bottom w:val="single" w:sz="4" w:space="0" w:color="7090B7" w:themeColor="accent5"/>
        <w:insideH w:val="single" w:sz="4" w:space="0" w:color="7090B7" w:themeColor="accent5"/>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
    <w:name w:val="Blue Table Borders"/>
    <w:basedOn w:val="BlueTable"/>
    <w:uiPriority w:val="99"/>
    <w:qFormat/>
    <w:rsid w:val="007A57CB"/>
    <w:tblPr>
      <w:tblStyleRowBandSize w:val="1"/>
      <w:tblStyleColBandSize w:val="1"/>
      <w:tblInd w:w="0" w:type="dxa"/>
      <w:tblBorders>
        <w:top w:val="single" w:sz="4" w:space="0" w:color="7090B7" w:themeColor="accent5"/>
        <w:left w:val="single" w:sz="4" w:space="0" w:color="7090B7" w:themeColor="accent5"/>
        <w:bottom w:val="single" w:sz="4" w:space="0" w:color="7090B7" w:themeColor="accent5"/>
        <w:right w:val="single" w:sz="4" w:space="0" w:color="7090B7" w:themeColor="accent5"/>
        <w:insideH w:val="single" w:sz="4" w:space="0" w:color="7090B7" w:themeColor="accent5"/>
        <w:insideV w:val="single" w:sz="4" w:space="0" w:color="7090B7" w:themeColor="accent5"/>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AquaTable">
    <w:name w:val="Aqua Table"/>
    <w:basedOn w:val="TaupeTable"/>
    <w:uiPriority w:val="99"/>
    <w:qFormat/>
    <w:rsid w:val="007A57CB"/>
    <w:tblPr>
      <w:tblStyleRowBandSize w:val="1"/>
      <w:tblStyleColBandSize w:val="1"/>
      <w:tblInd w:w="0" w:type="dxa"/>
      <w:tblBorders>
        <w:bottom w:val="single" w:sz="4" w:space="0" w:color="477F80" w:themeColor="accent6"/>
        <w:insideH w:val="single" w:sz="4" w:space="0" w:color="477F80" w:themeColor="accent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
    <w:name w:val="Aqua Table Borders"/>
    <w:basedOn w:val="AquaTable"/>
    <w:uiPriority w:val="99"/>
    <w:qFormat/>
    <w:rsid w:val="007A57CB"/>
    <w:tblPr>
      <w:tblStyleRowBandSize w:val="1"/>
      <w:tblStyleColBandSize w:val="1"/>
      <w:tblInd w:w="0" w:type="dxa"/>
      <w:tblBorders>
        <w:top w:val="single" w:sz="4" w:space="0" w:color="477F80" w:themeColor="accent6"/>
        <w:left w:val="single" w:sz="4" w:space="0" w:color="477F80" w:themeColor="accent6"/>
        <w:bottom w:val="single" w:sz="4" w:space="0" w:color="477F80" w:themeColor="accent6"/>
        <w:right w:val="single" w:sz="4" w:space="0" w:color="477F80" w:themeColor="accent6"/>
        <w:insideH w:val="single" w:sz="4" w:space="0" w:color="477F80" w:themeColor="accent6"/>
        <w:insideV w:val="single" w:sz="4" w:space="0" w:color="477F80" w:themeColor="accent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paragraph" w:styleId="TOAHeading">
    <w:name w:val="toa heading"/>
    <w:basedOn w:val="Normal"/>
    <w:next w:val="Normal"/>
    <w:uiPriority w:val="99"/>
    <w:unhideWhenUsed/>
    <w:rsid w:val="00E24673"/>
    <w:pPr>
      <w:spacing w:before="120"/>
    </w:pPr>
    <w:rPr>
      <w:rFonts w:asciiTheme="majorHAnsi" w:eastAsiaTheme="majorEastAsia" w:hAnsiTheme="majorHAnsi" w:cstheme="majorBidi"/>
      <w:b/>
      <w:bCs/>
      <w:sz w:val="24"/>
      <w:szCs w:val="24"/>
    </w:rPr>
  </w:style>
  <w:style w:type="table" w:customStyle="1" w:styleId="Report">
    <w:name w:val="Report"/>
    <w:basedOn w:val="TableNormal"/>
    <w:uiPriority w:val="99"/>
    <w:qFormat/>
    <w:rsid w:val="00EF7382"/>
    <w:rPr>
      <w:rFonts w:ascii="Arial" w:eastAsia="Calibri" w:hAnsi="Arial"/>
      <w:sz w:val="18"/>
      <w:szCs w:val="20"/>
    </w:rPr>
    <w:tblPr>
      <w:tblInd w:w="108" w:type="dxa"/>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top w:w="45" w:type="dxa"/>
        <w:left w:w="108" w:type="dxa"/>
        <w:bottom w:w="45" w:type="dxa"/>
        <w:right w:w="108" w:type="dxa"/>
      </w:tblCellMar>
    </w:tblPr>
    <w:tblStylePr w:type="fir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003359"/>
      </w:tcPr>
    </w:tblStylePr>
    <w:tblStylePr w:type="la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single" w:sz="6" w:space="0" w:color="BFBFBF" w:themeColor="background1" w:themeShade="BF"/>
          <w:insideH w:val="nil"/>
          <w:insideV w:val="nil"/>
          <w:tl2br w:val="nil"/>
          <w:tr2bl w:val="nil"/>
        </w:tcBorders>
        <w:shd w:val="clear" w:color="auto" w:fill="CFE0DB"/>
      </w:tcPr>
    </w:tblStylePr>
  </w:style>
  <w:style w:type="paragraph" w:customStyle="1" w:styleId="BulletTextShaded">
    <w:name w:val="Bullet Text Shaded"/>
    <w:basedOn w:val="ListParagraph"/>
    <w:qFormat/>
    <w:rsid w:val="00272C08"/>
    <w:pPr>
      <w:numPr>
        <w:numId w:val="42"/>
      </w:numPr>
      <w:shd w:val="clear" w:color="auto" w:fill="E1E4C9"/>
      <w:spacing w:before="120" w:after="240" w:line="240" w:lineRule="auto"/>
      <w:ind w:left="357" w:hanging="357"/>
      <w:contextualSpacing/>
      <w:jc w:val="both"/>
    </w:pPr>
    <w:rPr>
      <w:rFonts w:eastAsia="Calibri" w:cs="Arial"/>
      <w:szCs w:val="20"/>
      <w:lang w:eastAsia="en-US"/>
    </w:rPr>
  </w:style>
  <w:style w:type="paragraph" w:customStyle="1" w:styleId="BulletText">
    <w:name w:val="Bullet Text"/>
    <w:basedOn w:val="BulletTextShaded"/>
    <w:qFormat/>
    <w:rsid w:val="00272C08"/>
    <w:pPr>
      <w:numPr>
        <w:numId w:val="41"/>
      </w:numPr>
      <w:shd w:val="clear" w:color="auto" w:fill="auto"/>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8711">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386421343">
      <w:bodyDiv w:val="1"/>
      <w:marLeft w:val="0"/>
      <w:marRight w:val="0"/>
      <w:marTop w:val="0"/>
      <w:marBottom w:val="0"/>
      <w:divBdr>
        <w:top w:val="none" w:sz="0" w:space="0" w:color="auto"/>
        <w:left w:val="none" w:sz="0" w:space="0" w:color="auto"/>
        <w:bottom w:val="none" w:sz="0" w:space="0" w:color="auto"/>
        <w:right w:val="none" w:sz="0" w:space="0" w:color="auto"/>
      </w:divBdr>
      <w:divsChild>
        <w:div w:id="222298553">
          <w:marLeft w:val="0"/>
          <w:marRight w:val="0"/>
          <w:marTop w:val="0"/>
          <w:marBottom w:val="0"/>
          <w:divBdr>
            <w:top w:val="none" w:sz="0" w:space="0" w:color="auto"/>
            <w:left w:val="none" w:sz="0" w:space="0" w:color="auto"/>
            <w:bottom w:val="none" w:sz="0" w:space="0" w:color="auto"/>
            <w:right w:val="none" w:sz="0" w:space="0" w:color="auto"/>
          </w:divBdr>
          <w:divsChild>
            <w:div w:id="1057626541">
              <w:marLeft w:val="0"/>
              <w:marRight w:val="0"/>
              <w:marTop w:val="0"/>
              <w:marBottom w:val="0"/>
              <w:divBdr>
                <w:top w:val="none" w:sz="0" w:space="0" w:color="auto"/>
                <w:left w:val="none" w:sz="0" w:space="0" w:color="auto"/>
                <w:bottom w:val="none" w:sz="0" w:space="0" w:color="auto"/>
                <w:right w:val="none" w:sz="0" w:space="0" w:color="auto"/>
              </w:divBdr>
              <w:divsChild>
                <w:div w:id="1402369894">
                  <w:marLeft w:val="0"/>
                  <w:marRight w:val="0"/>
                  <w:marTop w:val="0"/>
                  <w:marBottom w:val="0"/>
                  <w:divBdr>
                    <w:top w:val="none" w:sz="0" w:space="0" w:color="auto"/>
                    <w:left w:val="none" w:sz="0" w:space="0" w:color="auto"/>
                    <w:bottom w:val="none" w:sz="0" w:space="0" w:color="auto"/>
                    <w:right w:val="none" w:sz="0" w:space="0" w:color="auto"/>
                  </w:divBdr>
                  <w:divsChild>
                    <w:div w:id="2098289345">
                      <w:marLeft w:val="0"/>
                      <w:marRight w:val="0"/>
                      <w:marTop w:val="0"/>
                      <w:marBottom w:val="0"/>
                      <w:divBdr>
                        <w:top w:val="none" w:sz="0" w:space="0" w:color="auto"/>
                        <w:left w:val="none" w:sz="0" w:space="0" w:color="auto"/>
                        <w:bottom w:val="none" w:sz="0" w:space="0" w:color="auto"/>
                        <w:right w:val="none" w:sz="0" w:space="0" w:color="auto"/>
                      </w:divBdr>
                      <w:divsChild>
                        <w:div w:id="1311595833">
                          <w:marLeft w:val="0"/>
                          <w:marRight w:val="0"/>
                          <w:marTop w:val="0"/>
                          <w:marBottom w:val="0"/>
                          <w:divBdr>
                            <w:top w:val="none" w:sz="0" w:space="0" w:color="auto"/>
                            <w:left w:val="none" w:sz="0" w:space="0" w:color="auto"/>
                            <w:bottom w:val="none" w:sz="0" w:space="0" w:color="auto"/>
                            <w:right w:val="none" w:sz="0" w:space="0" w:color="auto"/>
                          </w:divBdr>
                          <w:divsChild>
                            <w:div w:id="1807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1146778503">
      <w:bodyDiv w:val="1"/>
      <w:marLeft w:val="0"/>
      <w:marRight w:val="0"/>
      <w:marTop w:val="0"/>
      <w:marBottom w:val="0"/>
      <w:divBdr>
        <w:top w:val="none" w:sz="0" w:space="0" w:color="auto"/>
        <w:left w:val="none" w:sz="0" w:space="0" w:color="auto"/>
        <w:bottom w:val="none" w:sz="0" w:space="0" w:color="auto"/>
        <w:right w:val="none" w:sz="0" w:space="0" w:color="auto"/>
      </w:divBdr>
    </w:div>
    <w:div w:id="1479221175">
      <w:bodyDiv w:val="1"/>
      <w:marLeft w:val="0"/>
      <w:marRight w:val="0"/>
      <w:marTop w:val="0"/>
      <w:marBottom w:val="0"/>
      <w:divBdr>
        <w:top w:val="none" w:sz="0" w:space="0" w:color="auto"/>
        <w:left w:val="none" w:sz="0" w:space="0" w:color="auto"/>
        <w:bottom w:val="none" w:sz="0" w:space="0" w:color="auto"/>
        <w:right w:val="none" w:sz="0" w:space="0" w:color="auto"/>
      </w:divBdr>
    </w:div>
    <w:div w:id="1628928696">
      <w:bodyDiv w:val="1"/>
      <w:marLeft w:val="0"/>
      <w:marRight w:val="0"/>
      <w:marTop w:val="0"/>
      <w:marBottom w:val="600"/>
      <w:divBdr>
        <w:top w:val="none" w:sz="0" w:space="0" w:color="auto"/>
        <w:left w:val="none" w:sz="0" w:space="0" w:color="auto"/>
        <w:bottom w:val="none" w:sz="0" w:space="0" w:color="auto"/>
        <w:right w:val="none" w:sz="0" w:space="0" w:color="auto"/>
      </w:divBdr>
      <w:divsChild>
        <w:div w:id="2103602476">
          <w:marLeft w:val="0"/>
          <w:marRight w:val="0"/>
          <w:marTop w:val="0"/>
          <w:marBottom w:val="0"/>
          <w:divBdr>
            <w:top w:val="none" w:sz="0" w:space="0" w:color="auto"/>
            <w:left w:val="none" w:sz="0" w:space="0" w:color="auto"/>
            <w:bottom w:val="none" w:sz="0" w:space="0" w:color="auto"/>
            <w:right w:val="none" w:sz="0" w:space="0" w:color="auto"/>
          </w:divBdr>
          <w:divsChild>
            <w:div w:id="1266768795">
              <w:marLeft w:val="0"/>
              <w:marRight w:val="0"/>
              <w:marTop w:val="0"/>
              <w:marBottom w:val="0"/>
              <w:divBdr>
                <w:top w:val="none" w:sz="0" w:space="0" w:color="auto"/>
                <w:left w:val="none" w:sz="0" w:space="0" w:color="auto"/>
                <w:bottom w:val="none" w:sz="0" w:space="0" w:color="auto"/>
                <w:right w:val="none" w:sz="0" w:space="0" w:color="auto"/>
              </w:divBdr>
              <w:divsChild>
                <w:div w:id="8985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2245">
      <w:bodyDiv w:val="1"/>
      <w:marLeft w:val="0"/>
      <w:marRight w:val="0"/>
      <w:marTop w:val="0"/>
      <w:marBottom w:val="0"/>
      <w:divBdr>
        <w:top w:val="none" w:sz="0" w:space="0" w:color="auto"/>
        <w:left w:val="none" w:sz="0" w:space="0" w:color="auto"/>
        <w:bottom w:val="none" w:sz="0" w:space="0" w:color="auto"/>
        <w:right w:val="none" w:sz="0" w:space="0" w:color="auto"/>
      </w:divBdr>
    </w:div>
    <w:div w:id="1754890091">
      <w:bodyDiv w:val="1"/>
      <w:marLeft w:val="0"/>
      <w:marRight w:val="0"/>
      <w:marTop w:val="0"/>
      <w:marBottom w:val="0"/>
      <w:divBdr>
        <w:top w:val="none" w:sz="0" w:space="0" w:color="auto"/>
        <w:left w:val="none" w:sz="0" w:space="0" w:color="auto"/>
        <w:bottom w:val="none" w:sz="0" w:space="0" w:color="auto"/>
        <w:right w:val="none" w:sz="0" w:space="0" w:color="auto"/>
      </w:divBdr>
    </w:div>
    <w:div w:id="1828209517">
      <w:bodyDiv w:val="1"/>
      <w:marLeft w:val="0"/>
      <w:marRight w:val="0"/>
      <w:marTop w:val="0"/>
      <w:marBottom w:val="0"/>
      <w:divBdr>
        <w:top w:val="none" w:sz="0" w:space="0" w:color="auto"/>
        <w:left w:val="none" w:sz="0" w:space="0" w:color="auto"/>
        <w:bottom w:val="none" w:sz="0" w:space="0" w:color="auto"/>
        <w:right w:val="none" w:sz="0" w:space="0" w:color="auto"/>
      </w:divBdr>
    </w:div>
    <w:div w:id="206683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7.jp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10.tmp"/><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jp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header" Target="header4.xml"/></Relationships>
</file>

<file path=word/_rels/settings.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attachedTemplate" Target="file:///N:\WINDOWS\Templates\Quality\f3g21.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C249AEF6B44C92AA1EBC24763CF680"/>
        <w:category>
          <w:name w:val="General"/>
          <w:gallery w:val="placeholder"/>
        </w:category>
        <w:types>
          <w:type w:val="bbPlcHdr"/>
        </w:types>
        <w:behaviors>
          <w:behavior w:val="content"/>
        </w:behaviors>
        <w:guid w:val="{63E74CBC-6656-4819-8EB8-4C49E10A1AF0}"/>
      </w:docPartPr>
      <w:docPartBody>
        <w:p w:rsidR="008917C6" w:rsidRDefault="008917C6">
          <w:pPr>
            <w:pStyle w:val="B0C249AEF6B44C92AA1EBC24763CF680"/>
          </w:pPr>
          <w:r w:rsidRPr="00A97FD2">
            <w:t>Insert client name</w:t>
          </w:r>
        </w:p>
      </w:docPartBody>
    </w:docPart>
    <w:docPart>
      <w:docPartPr>
        <w:name w:val="35E6CE5B9FEA4A3EB19D674FD96309DE"/>
        <w:category>
          <w:name w:val="General"/>
          <w:gallery w:val="placeholder"/>
        </w:category>
        <w:types>
          <w:type w:val="bbPlcHdr"/>
        </w:types>
        <w:behaviors>
          <w:behavior w:val="content"/>
        </w:behaviors>
        <w:guid w:val="{05A4D2A7-BEC3-44E7-99FA-CA8D874352EC}"/>
      </w:docPartPr>
      <w:docPartBody>
        <w:p w:rsidR="008917C6" w:rsidRDefault="008917C6">
          <w:pPr>
            <w:pStyle w:val="35E6CE5B9FEA4A3EB19D674FD96309DE"/>
          </w:pPr>
          <w:r w:rsidRPr="002E1077">
            <w:t>Insert project name</w:t>
          </w:r>
        </w:p>
      </w:docPartBody>
    </w:docPart>
    <w:docPart>
      <w:docPartPr>
        <w:name w:val="1CCA60C407A941ED88048E2704A723CB"/>
        <w:category>
          <w:name w:val="General"/>
          <w:gallery w:val="placeholder"/>
        </w:category>
        <w:types>
          <w:type w:val="bbPlcHdr"/>
        </w:types>
        <w:behaviors>
          <w:behavior w:val="content"/>
        </w:behaviors>
        <w:guid w:val="{C430A41D-CED4-4079-A5C7-3BBF19FC8051}"/>
      </w:docPartPr>
      <w:docPartBody>
        <w:p w:rsidR="008917C6" w:rsidRDefault="008917C6">
          <w:pPr>
            <w:pStyle w:val="1CCA60C407A941ED88048E2704A723CB"/>
          </w:pPr>
          <w:r>
            <w:t>Insert job reference</w:t>
          </w:r>
        </w:p>
      </w:docPartBody>
    </w:docPart>
    <w:docPart>
      <w:docPartPr>
        <w:name w:val="6266141AA13445349FC073372C621755"/>
        <w:category>
          <w:name w:val="General"/>
          <w:gallery w:val="placeholder"/>
        </w:category>
        <w:types>
          <w:type w:val="bbPlcHdr"/>
        </w:types>
        <w:behaviors>
          <w:behavior w:val="content"/>
        </w:behaviors>
        <w:guid w:val="{CAC68CBE-962A-4975-9E99-D044F01CE319}"/>
      </w:docPartPr>
      <w:docPartBody>
        <w:p w:rsidR="008917C6" w:rsidRDefault="008917C6">
          <w:pPr>
            <w:pStyle w:val="6266141AA13445349FC073372C621755"/>
          </w:pPr>
          <w:r w:rsidRPr="00262301">
            <w:rPr>
              <w:b/>
            </w:rPr>
            <w:t>Insert Cardno entity</w:t>
          </w:r>
        </w:p>
      </w:docPartBody>
    </w:docPart>
    <w:docPart>
      <w:docPartPr>
        <w:name w:val="9A4A17B5809240418663D61727C10DF4"/>
        <w:category>
          <w:name w:val="General"/>
          <w:gallery w:val="placeholder"/>
        </w:category>
        <w:types>
          <w:type w:val="bbPlcHdr"/>
        </w:types>
        <w:behaviors>
          <w:behavior w:val="content"/>
        </w:behaviors>
        <w:guid w:val="{68569924-6E9A-469F-95DF-43D306B28B38}"/>
      </w:docPartPr>
      <w:docPartBody>
        <w:p w:rsidR="008917C6" w:rsidRDefault="008917C6">
          <w:pPr>
            <w:pStyle w:val="9A4A17B5809240418663D61727C10DF4"/>
          </w:pPr>
          <w:r w:rsidRPr="00262301">
            <w:rPr>
              <w:b/>
            </w:rPr>
            <w:t>Insert Cardno trading name</w:t>
          </w:r>
        </w:p>
      </w:docPartBody>
    </w:docPart>
    <w:docPart>
      <w:docPartPr>
        <w:name w:val="396CBDABE7534DF1A5F29E7B5F6A4215"/>
        <w:category>
          <w:name w:val="General"/>
          <w:gallery w:val="placeholder"/>
        </w:category>
        <w:types>
          <w:type w:val="bbPlcHdr"/>
        </w:types>
        <w:behaviors>
          <w:behavior w:val="content"/>
        </w:behaviors>
        <w:guid w:val="{28D81C00-14BB-4E37-BEDA-A242D801DA9A}"/>
      </w:docPartPr>
      <w:docPartBody>
        <w:p w:rsidR="008917C6" w:rsidRDefault="008917C6">
          <w:pPr>
            <w:pStyle w:val="396CBDABE7534DF1A5F29E7B5F6A4215"/>
          </w:pPr>
          <w:r>
            <w:t>Insert ABN</w:t>
          </w:r>
        </w:p>
      </w:docPartBody>
    </w:docPart>
    <w:docPart>
      <w:docPartPr>
        <w:name w:val="A7EAD974D53B44D5BB76D2758705EEE2"/>
        <w:category>
          <w:name w:val="General"/>
          <w:gallery w:val="placeholder"/>
        </w:category>
        <w:types>
          <w:type w:val="bbPlcHdr"/>
        </w:types>
        <w:behaviors>
          <w:behavior w:val="content"/>
        </w:behaviors>
        <w:guid w:val="{B8A2F736-4463-4D23-AB36-42EC7873C4DC}"/>
      </w:docPartPr>
      <w:docPartBody>
        <w:p w:rsidR="008917C6" w:rsidRDefault="008917C6">
          <w:pPr>
            <w:pStyle w:val="A7EAD974D53B44D5BB76D2758705EEE2"/>
          </w:pPr>
          <w:r>
            <w:t>Insert address details</w:t>
          </w:r>
        </w:p>
      </w:docPartBody>
    </w:docPart>
    <w:docPart>
      <w:docPartPr>
        <w:name w:val="B6290580BC89432EB47BC4D0D5EF9B36"/>
        <w:category>
          <w:name w:val="General"/>
          <w:gallery w:val="placeholder"/>
        </w:category>
        <w:types>
          <w:type w:val="bbPlcHdr"/>
        </w:types>
        <w:behaviors>
          <w:behavior w:val="content"/>
        </w:behaviors>
        <w:guid w:val="{73582E62-D9B6-4DC6-84B0-9D1849B79753}"/>
      </w:docPartPr>
      <w:docPartBody>
        <w:p w:rsidR="008917C6" w:rsidRDefault="008917C6">
          <w:pPr>
            <w:pStyle w:val="B6290580BC89432EB47BC4D0D5EF9B36"/>
          </w:pPr>
          <w:r>
            <w:t>Insert telephone number</w:t>
          </w:r>
        </w:p>
      </w:docPartBody>
    </w:docPart>
    <w:docPart>
      <w:docPartPr>
        <w:name w:val="E4C5C6DD9F264318B3C240FF34507B49"/>
        <w:category>
          <w:name w:val="General"/>
          <w:gallery w:val="placeholder"/>
        </w:category>
        <w:types>
          <w:type w:val="bbPlcHdr"/>
        </w:types>
        <w:behaviors>
          <w:behavior w:val="content"/>
        </w:behaviors>
        <w:guid w:val="{5700B51D-9D0F-4845-BD23-B3F5A00F5DA0}"/>
      </w:docPartPr>
      <w:docPartBody>
        <w:p w:rsidR="008917C6" w:rsidRDefault="008917C6">
          <w:pPr>
            <w:pStyle w:val="E4C5C6DD9F264318B3C240FF34507B49"/>
          </w:pPr>
          <w:r>
            <w:t>Insert facsimile number</w:t>
          </w:r>
        </w:p>
      </w:docPartBody>
    </w:docPart>
    <w:docPart>
      <w:docPartPr>
        <w:name w:val="891B8BF6EEEB48D48AF42A903F78BE37"/>
        <w:category>
          <w:name w:val="General"/>
          <w:gallery w:val="placeholder"/>
        </w:category>
        <w:types>
          <w:type w:val="bbPlcHdr"/>
        </w:types>
        <w:behaviors>
          <w:behavior w:val="content"/>
        </w:behaviors>
        <w:guid w:val="{F438ECE4-855E-4575-A27A-159745CF003A}"/>
      </w:docPartPr>
      <w:docPartBody>
        <w:p w:rsidR="008917C6" w:rsidRDefault="008917C6">
          <w:pPr>
            <w:pStyle w:val="891B8BF6EEEB48D48AF42A903F78BE37"/>
          </w:pPr>
          <w:r>
            <w:t>Insert telephone number</w:t>
          </w:r>
        </w:p>
      </w:docPartBody>
    </w:docPart>
    <w:docPart>
      <w:docPartPr>
        <w:name w:val="78B03CFC474342D382B844E63E9F3A14"/>
        <w:category>
          <w:name w:val="General"/>
          <w:gallery w:val="placeholder"/>
        </w:category>
        <w:types>
          <w:type w:val="bbPlcHdr"/>
        </w:types>
        <w:behaviors>
          <w:behavior w:val="content"/>
        </w:behaviors>
        <w:guid w:val="{BA1AFD36-68C3-4593-AF23-94ED2C9EFCB7}"/>
      </w:docPartPr>
      <w:docPartBody>
        <w:p w:rsidR="008917C6" w:rsidRDefault="008917C6">
          <w:pPr>
            <w:pStyle w:val="78B03CFC474342D382B844E63E9F3A14"/>
          </w:pPr>
          <w:r>
            <w:t>Insert international number</w:t>
          </w:r>
        </w:p>
      </w:docPartBody>
    </w:docPart>
    <w:docPart>
      <w:docPartPr>
        <w:name w:val="9AB1971B9821478596DA523A6872411B"/>
        <w:category>
          <w:name w:val="General"/>
          <w:gallery w:val="placeholder"/>
        </w:category>
        <w:types>
          <w:type w:val="bbPlcHdr"/>
        </w:types>
        <w:behaviors>
          <w:behavior w:val="content"/>
        </w:behaviors>
        <w:guid w:val="{3530CC09-04E5-48BC-B298-A9A78ECC17CF}"/>
      </w:docPartPr>
      <w:docPartBody>
        <w:p w:rsidR="008917C6" w:rsidRDefault="008917C6">
          <w:pPr>
            <w:pStyle w:val="9AB1971B9821478596DA523A6872411B"/>
          </w:pPr>
          <w:r>
            <w:t>Insert telephone number</w:t>
          </w:r>
        </w:p>
      </w:docPartBody>
    </w:docPart>
    <w:docPart>
      <w:docPartPr>
        <w:name w:val="6C6489F778D24A6CA0B3DD228D623AA6"/>
        <w:category>
          <w:name w:val="General"/>
          <w:gallery w:val="placeholder"/>
        </w:category>
        <w:types>
          <w:type w:val="bbPlcHdr"/>
        </w:types>
        <w:behaviors>
          <w:behavior w:val="content"/>
        </w:behaviors>
        <w:guid w:val="{6586B345-8D2E-4D37-A537-FA90B8B87899}"/>
      </w:docPartPr>
      <w:docPartBody>
        <w:p w:rsidR="008917C6" w:rsidRDefault="008917C6">
          <w:pPr>
            <w:pStyle w:val="6C6489F778D24A6CA0B3DD228D623AA6"/>
          </w:pPr>
          <w:r w:rsidRPr="00262301">
            <w:t>Click here to enter text.</w:t>
          </w:r>
        </w:p>
      </w:docPartBody>
    </w:docPart>
    <w:docPart>
      <w:docPartPr>
        <w:name w:val="F2E3138A9B71413AB467A0615BDE8709"/>
        <w:category>
          <w:name w:val="General"/>
          <w:gallery w:val="placeholder"/>
        </w:category>
        <w:types>
          <w:type w:val="bbPlcHdr"/>
        </w:types>
        <w:behaviors>
          <w:behavior w:val="content"/>
        </w:behaviors>
        <w:guid w:val="{A528D2E0-82A6-4576-B2ED-9033EA2C520F}"/>
      </w:docPartPr>
      <w:docPartBody>
        <w:p w:rsidR="008917C6" w:rsidRDefault="008917C6">
          <w:pPr>
            <w:pStyle w:val="F2E3138A9B71413AB467A0615BDE8709"/>
          </w:pPr>
          <w:r w:rsidRPr="00262301">
            <w:t>Click here to enter text.</w:t>
          </w:r>
        </w:p>
      </w:docPartBody>
    </w:docPart>
    <w:docPart>
      <w:docPartPr>
        <w:name w:val="A06C841396D843C5AD9757212A934B5B"/>
        <w:category>
          <w:name w:val="General"/>
          <w:gallery w:val="placeholder"/>
        </w:category>
        <w:types>
          <w:type w:val="bbPlcHdr"/>
        </w:types>
        <w:behaviors>
          <w:behavior w:val="content"/>
        </w:behaviors>
        <w:guid w:val="{8DC5F985-C501-45CC-B958-9652A933076D}"/>
      </w:docPartPr>
      <w:docPartBody>
        <w:p w:rsidR="008917C6" w:rsidRDefault="008917C6">
          <w:pPr>
            <w:pStyle w:val="A06C841396D843C5AD9757212A934B5B"/>
          </w:pPr>
          <w:r w:rsidRPr="00D25004">
            <w:t>Insert document title here</w:t>
          </w:r>
        </w:p>
      </w:docPartBody>
    </w:docPart>
    <w:docPart>
      <w:docPartPr>
        <w:name w:val="EB4D92C0E7D248FCB1FBC43883282D69"/>
        <w:category>
          <w:name w:val="General"/>
          <w:gallery w:val="placeholder"/>
        </w:category>
        <w:types>
          <w:type w:val="bbPlcHdr"/>
        </w:types>
        <w:behaviors>
          <w:behavior w:val="content"/>
        </w:behaviors>
        <w:guid w:val="{3417A81C-C062-42C0-BA52-0287C086BBD3}"/>
      </w:docPartPr>
      <w:docPartBody>
        <w:p w:rsidR="008917C6" w:rsidRDefault="008917C6">
          <w:pPr>
            <w:pStyle w:val="EB4D92C0E7D248FCB1FBC43883282D69"/>
          </w:pPr>
          <w:r w:rsidRPr="002E1077">
            <w:t>Insert project name</w:t>
          </w:r>
        </w:p>
      </w:docPartBody>
    </w:docPart>
    <w:docPart>
      <w:docPartPr>
        <w:name w:val="DD7D562212B94650B3B3FCD873612F48"/>
        <w:category>
          <w:name w:val="General"/>
          <w:gallery w:val="placeholder"/>
        </w:category>
        <w:types>
          <w:type w:val="bbPlcHdr"/>
        </w:types>
        <w:behaviors>
          <w:behavior w:val="content"/>
        </w:behaviors>
        <w:guid w:val="{F7435671-045C-46DF-A0B1-A34FA130A8BF}"/>
      </w:docPartPr>
      <w:docPartBody>
        <w:p w:rsidR="008917C6" w:rsidRDefault="008917C6" w:rsidP="008917C6">
          <w:pPr>
            <w:pStyle w:val="DD7D562212B94650B3B3FCD873612F48"/>
          </w:pPr>
          <w:r w:rsidRPr="007E7431">
            <w:t>Insert client name</w:t>
          </w:r>
        </w:p>
      </w:docPartBody>
    </w:docPart>
    <w:docPart>
      <w:docPartPr>
        <w:name w:val="E32F3C0A783C444CA152D8DE0E97F4AC"/>
        <w:category>
          <w:name w:val="General"/>
          <w:gallery w:val="placeholder"/>
        </w:category>
        <w:types>
          <w:type w:val="bbPlcHdr"/>
        </w:types>
        <w:behaviors>
          <w:behavior w:val="content"/>
        </w:behaviors>
        <w:guid w:val="{942FEBBC-929C-4024-970E-264A1EC62BA5}"/>
      </w:docPartPr>
      <w:docPartBody>
        <w:p w:rsidR="006B3F88" w:rsidRDefault="006B3F88" w:rsidP="006B3F88">
          <w:pPr>
            <w:pStyle w:val="E32F3C0A783C444CA152D8DE0E97F4AC"/>
          </w:pPr>
          <w:r w:rsidRPr="006F13A8">
            <w:t>Insert project name</w:t>
          </w:r>
        </w:p>
      </w:docPartBody>
    </w:docPart>
    <w:docPart>
      <w:docPartPr>
        <w:name w:val="57DA063302344304A0041DD3B9E80627"/>
        <w:category>
          <w:name w:val="General"/>
          <w:gallery w:val="placeholder"/>
        </w:category>
        <w:types>
          <w:type w:val="bbPlcHdr"/>
        </w:types>
        <w:behaviors>
          <w:behavior w:val="content"/>
        </w:behaviors>
        <w:guid w:val="{AC4A7082-EDFE-4A06-8C99-616217F467AF}"/>
      </w:docPartPr>
      <w:docPartBody>
        <w:p w:rsidR="006B3F88" w:rsidRDefault="006B3F88" w:rsidP="006B3F88">
          <w:pPr>
            <w:pStyle w:val="57DA063302344304A0041DD3B9E80627"/>
          </w:pPr>
          <w:r>
            <w:t>Insert appendix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917C6"/>
    <w:rsid w:val="0017273B"/>
    <w:rsid w:val="002201A6"/>
    <w:rsid w:val="00364FFF"/>
    <w:rsid w:val="003726CD"/>
    <w:rsid w:val="003F4C74"/>
    <w:rsid w:val="00442A54"/>
    <w:rsid w:val="00480EFE"/>
    <w:rsid w:val="00513CD1"/>
    <w:rsid w:val="006B3F88"/>
    <w:rsid w:val="007E5B9A"/>
    <w:rsid w:val="00835E95"/>
    <w:rsid w:val="008917C6"/>
    <w:rsid w:val="008F0A54"/>
    <w:rsid w:val="00BA65D7"/>
    <w:rsid w:val="00DF79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C249AEF6B44C92AA1EBC24763CF680">
    <w:name w:val="B0C249AEF6B44C92AA1EBC24763CF680"/>
    <w:rsid w:val="00442A54"/>
  </w:style>
  <w:style w:type="paragraph" w:customStyle="1" w:styleId="35E6CE5B9FEA4A3EB19D674FD96309DE">
    <w:name w:val="35E6CE5B9FEA4A3EB19D674FD96309DE"/>
    <w:rsid w:val="00442A54"/>
  </w:style>
  <w:style w:type="paragraph" w:customStyle="1" w:styleId="1CCA60C407A941ED88048E2704A723CB">
    <w:name w:val="1CCA60C407A941ED88048E2704A723CB"/>
    <w:rsid w:val="00442A54"/>
  </w:style>
  <w:style w:type="paragraph" w:customStyle="1" w:styleId="6266141AA13445349FC073372C621755">
    <w:name w:val="6266141AA13445349FC073372C621755"/>
    <w:rsid w:val="00442A54"/>
  </w:style>
  <w:style w:type="paragraph" w:customStyle="1" w:styleId="9A4A17B5809240418663D61727C10DF4">
    <w:name w:val="9A4A17B5809240418663D61727C10DF4"/>
    <w:rsid w:val="00442A54"/>
  </w:style>
  <w:style w:type="paragraph" w:customStyle="1" w:styleId="396CBDABE7534DF1A5F29E7B5F6A4215">
    <w:name w:val="396CBDABE7534DF1A5F29E7B5F6A4215"/>
    <w:rsid w:val="00442A54"/>
  </w:style>
  <w:style w:type="paragraph" w:customStyle="1" w:styleId="A7EAD974D53B44D5BB76D2758705EEE2">
    <w:name w:val="A7EAD974D53B44D5BB76D2758705EEE2"/>
    <w:rsid w:val="00442A54"/>
  </w:style>
  <w:style w:type="paragraph" w:customStyle="1" w:styleId="B6290580BC89432EB47BC4D0D5EF9B36">
    <w:name w:val="B6290580BC89432EB47BC4D0D5EF9B36"/>
    <w:rsid w:val="00442A54"/>
  </w:style>
  <w:style w:type="paragraph" w:customStyle="1" w:styleId="E4C5C6DD9F264318B3C240FF34507B49">
    <w:name w:val="E4C5C6DD9F264318B3C240FF34507B49"/>
    <w:rsid w:val="00442A54"/>
  </w:style>
  <w:style w:type="paragraph" w:customStyle="1" w:styleId="891B8BF6EEEB48D48AF42A903F78BE37">
    <w:name w:val="891B8BF6EEEB48D48AF42A903F78BE37"/>
    <w:rsid w:val="00442A54"/>
  </w:style>
  <w:style w:type="paragraph" w:customStyle="1" w:styleId="78B03CFC474342D382B844E63E9F3A14">
    <w:name w:val="78B03CFC474342D382B844E63E9F3A14"/>
    <w:rsid w:val="00442A54"/>
  </w:style>
  <w:style w:type="paragraph" w:customStyle="1" w:styleId="9AB1971B9821478596DA523A6872411B">
    <w:name w:val="9AB1971B9821478596DA523A6872411B"/>
    <w:rsid w:val="00442A54"/>
  </w:style>
  <w:style w:type="paragraph" w:customStyle="1" w:styleId="6C6489F778D24A6CA0B3DD228D623AA6">
    <w:name w:val="6C6489F778D24A6CA0B3DD228D623AA6"/>
    <w:rsid w:val="00442A54"/>
  </w:style>
  <w:style w:type="paragraph" w:customStyle="1" w:styleId="F2E3138A9B71413AB467A0615BDE8709">
    <w:name w:val="F2E3138A9B71413AB467A0615BDE8709"/>
    <w:rsid w:val="00442A54"/>
  </w:style>
  <w:style w:type="paragraph" w:customStyle="1" w:styleId="FF12140257CF4F1E9E4418E051A413BD">
    <w:name w:val="FF12140257CF4F1E9E4418E051A413BD"/>
    <w:rsid w:val="00442A54"/>
  </w:style>
  <w:style w:type="paragraph" w:customStyle="1" w:styleId="373FD80829AC40A9AE9B3BD5990E01B4">
    <w:name w:val="373FD80829AC40A9AE9B3BD5990E01B4"/>
    <w:rsid w:val="00442A54"/>
  </w:style>
  <w:style w:type="paragraph" w:customStyle="1" w:styleId="9578860FABF246F1B25D2913907F8E6E">
    <w:name w:val="9578860FABF246F1B25D2913907F8E6E"/>
    <w:rsid w:val="00442A54"/>
  </w:style>
  <w:style w:type="paragraph" w:customStyle="1" w:styleId="BF0FFB4D02DD47168B63413EC39B8FF8">
    <w:name w:val="BF0FFB4D02DD47168B63413EC39B8FF8"/>
    <w:rsid w:val="00442A54"/>
  </w:style>
  <w:style w:type="paragraph" w:customStyle="1" w:styleId="12E4FD4A62494A4286C0A9E0879066AA">
    <w:name w:val="12E4FD4A62494A4286C0A9E0879066AA"/>
    <w:rsid w:val="00442A54"/>
  </w:style>
  <w:style w:type="paragraph" w:customStyle="1" w:styleId="A3C302E1BDF94845A48D6F1D60A5BDE6">
    <w:name w:val="A3C302E1BDF94845A48D6F1D60A5BDE6"/>
    <w:rsid w:val="00442A54"/>
  </w:style>
  <w:style w:type="paragraph" w:customStyle="1" w:styleId="F40C4AD12C5A45E2B3AAD0358811BBE4">
    <w:name w:val="F40C4AD12C5A45E2B3AAD0358811BBE4"/>
    <w:rsid w:val="00442A54"/>
  </w:style>
  <w:style w:type="paragraph" w:customStyle="1" w:styleId="220D54F930194D71BA95117131BEB2B8">
    <w:name w:val="220D54F930194D71BA95117131BEB2B8"/>
    <w:rsid w:val="00442A54"/>
  </w:style>
  <w:style w:type="paragraph" w:customStyle="1" w:styleId="351D6824CD424F19BB4D4274ED8711FB">
    <w:name w:val="351D6824CD424F19BB4D4274ED8711FB"/>
    <w:rsid w:val="00442A54"/>
  </w:style>
  <w:style w:type="paragraph" w:customStyle="1" w:styleId="6E5CB685DBB54B4D8054D3B972AA3828">
    <w:name w:val="6E5CB685DBB54B4D8054D3B972AA3828"/>
    <w:rsid w:val="00442A54"/>
  </w:style>
  <w:style w:type="paragraph" w:customStyle="1" w:styleId="43D62A5060A64CB5AE40A8DD6242803B">
    <w:name w:val="43D62A5060A64CB5AE40A8DD6242803B"/>
    <w:rsid w:val="00442A54"/>
  </w:style>
  <w:style w:type="paragraph" w:customStyle="1" w:styleId="4AD3215C46A747FEBB995A9A0E180550">
    <w:name w:val="4AD3215C46A747FEBB995A9A0E180550"/>
    <w:rsid w:val="00442A54"/>
  </w:style>
  <w:style w:type="paragraph" w:customStyle="1" w:styleId="689D727810B1481EA21E0D67AF43FC76">
    <w:name w:val="689D727810B1481EA21E0D67AF43FC76"/>
    <w:rsid w:val="00442A54"/>
  </w:style>
  <w:style w:type="character" w:styleId="PlaceholderText">
    <w:name w:val="Placeholder Text"/>
    <w:basedOn w:val="DefaultParagraphFont"/>
    <w:uiPriority w:val="99"/>
    <w:semiHidden/>
    <w:rsid w:val="00513CD1"/>
    <w:rPr>
      <w:color w:val="808080"/>
    </w:rPr>
  </w:style>
  <w:style w:type="paragraph" w:customStyle="1" w:styleId="6209F1E98D3448CAA0EE890A5A1242E5">
    <w:name w:val="6209F1E98D3448CAA0EE890A5A1242E5"/>
    <w:rsid w:val="00442A54"/>
  </w:style>
  <w:style w:type="paragraph" w:customStyle="1" w:styleId="1884BF431C5C452BA07B82002E02DEC6">
    <w:name w:val="1884BF431C5C452BA07B82002E02DEC6"/>
    <w:rsid w:val="00442A54"/>
  </w:style>
  <w:style w:type="paragraph" w:customStyle="1" w:styleId="4E8EAFBCBF2F4F7192867F6ADFF297B5">
    <w:name w:val="4E8EAFBCBF2F4F7192867F6ADFF297B5"/>
    <w:rsid w:val="00442A54"/>
  </w:style>
  <w:style w:type="paragraph" w:customStyle="1" w:styleId="39D5131740D045A697FC299CAEBCE255">
    <w:name w:val="39D5131740D045A697FC299CAEBCE255"/>
    <w:rsid w:val="00442A54"/>
  </w:style>
  <w:style w:type="paragraph" w:customStyle="1" w:styleId="CC2C475A783B4649AA6DD4F6908421C6">
    <w:name w:val="CC2C475A783B4649AA6DD4F6908421C6"/>
    <w:rsid w:val="00442A54"/>
  </w:style>
  <w:style w:type="paragraph" w:customStyle="1" w:styleId="365DE37D6C6040B2954A095C03C6B192">
    <w:name w:val="365DE37D6C6040B2954A095C03C6B192"/>
    <w:rsid w:val="00442A54"/>
  </w:style>
  <w:style w:type="paragraph" w:customStyle="1" w:styleId="AE2702F75C9D4A9C83B0E7D29D84F3FA">
    <w:name w:val="AE2702F75C9D4A9C83B0E7D29D84F3FA"/>
    <w:rsid w:val="00442A54"/>
  </w:style>
  <w:style w:type="paragraph" w:customStyle="1" w:styleId="4840BACB17B04C89A96724395602E99F">
    <w:name w:val="4840BACB17B04C89A96724395602E99F"/>
    <w:rsid w:val="00442A54"/>
  </w:style>
  <w:style w:type="paragraph" w:customStyle="1" w:styleId="12A28EBF59BC43F6ADD584C19EFBC1CF">
    <w:name w:val="12A28EBF59BC43F6ADD584C19EFBC1CF"/>
    <w:rsid w:val="00442A54"/>
  </w:style>
  <w:style w:type="paragraph" w:customStyle="1" w:styleId="A876B16FB82149CAA5563CFC94D685F8">
    <w:name w:val="A876B16FB82149CAA5563CFC94D685F8"/>
    <w:rsid w:val="00442A54"/>
  </w:style>
  <w:style w:type="paragraph" w:customStyle="1" w:styleId="FC2237084ED74249A63FB28B5AEA2F67">
    <w:name w:val="FC2237084ED74249A63FB28B5AEA2F67"/>
    <w:rsid w:val="00442A54"/>
  </w:style>
  <w:style w:type="paragraph" w:customStyle="1" w:styleId="065FD659E1AD4D8A94CC2EBAAEA93BF2">
    <w:name w:val="065FD659E1AD4D8A94CC2EBAAEA93BF2"/>
    <w:rsid w:val="00442A54"/>
  </w:style>
  <w:style w:type="paragraph" w:customStyle="1" w:styleId="91BC1AEB782246C3806DD59E22E18D00">
    <w:name w:val="91BC1AEB782246C3806DD59E22E18D00"/>
    <w:rsid w:val="00442A54"/>
  </w:style>
  <w:style w:type="paragraph" w:customStyle="1" w:styleId="C948A0F70B394EE5A05A6362B5EB0735">
    <w:name w:val="C948A0F70B394EE5A05A6362B5EB0735"/>
    <w:rsid w:val="00442A54"/>
  </w:style>
  <w:style w:type="paragraph" w:customStyle="1" w:styleId="C13297CE02A94D65896A97BE36F3AFDA">
    <w:name w:val="C13297CE02A94D65896A97BE36F3AFDA"/>
    <w:rsid w:val="00442A54"/>
  </w:style>
  <w:style w:type="paragraph" w:customStyle="1" w:styleId="24944376ED244AA3825FA4AABCACAF4A">
    <w:name w:val="24944376ED244AA3825FA4AABCACAF4A"/>
    <w:rsid w:val="00442A54"/>
  </w:style>
  <w:style w:type="paragraph" w:customStyle="1" w:styleId="B1F68491B02D4FC9AAC9E0BDB196F753">
    <w:name w:val="B1F68491B02D4FC9AAC9E0BDB196F753"/>
    <w:rsid w:val="00442A54"/>
  </w:style>
  <w:style w:type="paragraph" w:customStyle="1" w:styleId="269F8A2B55054C028187C10EF6714756">
    <w:name w:val="269F8A2B55054C028187C10EF6714756"/>
    <w:rsid w:val="00442A54"/>
  </w:style>
  <w:style w:type="paragraph" w:customStyle="1" w:styleId="B9F67CA433484799A4A01C0076DB699A">
    <w:name w:val="B9F67CA433484799A4A01C0076DB699A"/>
    <w:rsid w:val="00442A54"/>
  </w:style>
  <w:style w:type="paragraph" w:customStyle="1" w:styleId="8C07BBAC64184AEC9C3FD23C79D671B0">
    <w:name w:val="8C07BBAC64184AEC9C3FD23C79D671B0"/>
    <w:rsid w:val="00442A54"/>
  </w:style>
  <w:style w:type="paragraph" w:customStyle="1" w:styleId="E7B29640EE46472F971843D694625B81">
    <w:name w:val="E7B29640EE46472F971843D694625B81"/>
    <w:rsid w:val="00442A54"/>
  </w:style>
  <w:style w:type="paragraph" w:customStyle="1" w:styleId="47CF51B9101A46C3BF5598E31AD8CE59">
    <w:name w:val="47CF51B9101A46C3BF5598E31AD8CE59"/>
    <w:rsid w:val="00442A54"/>
  </w:style>
  <w:style w:type="paragraph" w:customStyle="1" w:styleId="697AB1FA925B4094BBD5A04DFDD987C1">
    <w:name w:val="697AB1FA925B4094BBD5A04DFDD987C1"/>
    <w:rsid w:val="00442A54"/>
  </w:style>
  <w:style w:type="paragraph" w:customStyle="1" w:styleId="4A2D7293CE104F42ABB21F4A0BF115D4">
    <w:name w:val="4A2D7293CE104F42ABB21F4A0BF115D4"/>
    <w:rsid w:val="00442A54"/>
  </w:style>
  <w:style w:type="paragraph" w:customStyle="1" w:styleId="C8C978B59E6843F1890A177973FDBBFC">
    <w:name w:val="C8C978B59E6843F1890A177973FDBBFC"/>
    <w:rsid w:val="00442A54"/>
  </w:style>
  <w:style w:type="paragraph" w:customStyle="1" w:styleId="2BD9111DF7EC425296B6F0772751038C">
    <w:name w:val="2BD9111DF7EC425296B6F0772751038C"/>
    <w:rsid w:val="00442A54"/>
  </w:style>
  <w:style w:type="paragraph" w:customStyle="1" w:styleId="F124C9A612B14B959BA6FD21F2419B91">
    <w:name w:val="F124C9A612B14B959BA6FD21F2419B91"/>
    <w:rsid w:val="00442A54"/>
  </w:style>
  <w:style w:type="paragraph" w:customStyle="1" w:styleId="2EE4815426774DB1B1E1C6C5F83EAE32">
    <w:name w:val="2EE4815426774DB1B1E1C6C5F83EAE32"/>
    <w:rsid w:val="00442A54"/>
  </w:style>
  <w:style w:type="paragraph" w:customStyle="1" w:styleId="D5B6501E5DE840A780F817D99844AB7C">
    <w:name w:val="D5B6501E5DE840A780F817D99844AB7C"/>
    <w:rsid w:val="00442A54"/>
  </w:style>
  <w:style w:type="paragraph" w:customStyle="1" w:styleId="86E69AAB7B3C420ABEDEA06384875204">
    <w:name w:val="86E69AAB7B3C420ABEDEA06384875204"/>
    <w:rsid w:val="00442A54"/>
  </w:style>
  <w:style w:type="paragraph" w:customStyle="1" w:styleId="33EE97F432E94BA2ABAFC122CFCA020F">
    <w:name w:val="33EE97F432E94BA2ABAFC122CFCA020F"/>
    <w:rsid w:val="00442A54"/>
  </w:style>
  <w:style w:type="paragraph" w:customStyle="1" w:styleId="698FA901639746998602BA55B0FFD363">
    <w:name w:val="698FA901639746998602BA55B0FFD363"/>
    <w:rsid w:val="00442A54"/>
  </w:style>
  <w:style w:type="paragraph" w:customStyle="1" w:styleId="3D7E95555CDE44F88349E71C4A0EE4C1">
    <w:name w:val="3D7E95555CDE44F88349E71C4A0EE4C1"/>
    <w:rsid w:val="00442A54"/>
  </w:style>
  <w:style w:type="paragraph" w:customStyle="1" w:styleId="5C99EFF5C19B4EFB9EFB4076C8BDC1B7">
    <w:name w:val="5C99EFF5C19B4EFB9EFB4076C8BDC1B7"/>
    <w:rsid w:val="00442A54"/>
  </w:style>
  <w:style w:type="paragraph" w:customStyle="1" w:styleId="5844802796F64CEC9786DB6E01E53C1D">
    <w:name w:val="5844802796F64CEC9786DB6E01E53C1D"/>
    <w:rsid w:val="00442A54"/>
  </w:style>
  <w:style w:type="paragraph" w:customStyle="1" w:styleId="7A609EDD6863404EBCE6A2A484EA5295">
    <w:name w:val="7A609EDD6863404EBCE6A2A484EA5295"/>
    <w:rsid w:val="00442A54"/>
  </w:style>
  <w:style w:type="paragraph" w:customStyle="1" w:styleId="2AD4EA773A9A4CF7A90D7DBBE560A1DB">
    <w:name w:val="2AD4EA773A9A4CF7A90D7DBBE560A1DB"/>
    <w:rsid w:val="00442A54"/>
  </w:style>
  <w:style w:type="paragraph" w:customStyle="1" w:styleId="AADC847638484EC29320FA41DF7B7580">
    <w:name w:val="AADC847638484EC29320FA41DF7B7580"/>
    <w:rsid w:val="00442A54"/>
  </w:style>
  <w:style w:type="paragraph" w:customStyle="1" w:styleId="1ED1460717224A718F6EDE2D96628D89">
    <w:name w:val="1ED1460717224A718F6EDE2D96628D89"/>
    <w:rsid w:val="00442A54"/>
  </w:style>
  <w:style w:type="paragraph" w:customStyle="1" w:styleId="DC474865570446AEA63D2D46D1B8DB97">
    <w:name w:val="DC474865570446AEA63D2D46D1B8DB97"/>
    <w:rsid w:val="00442A54"/>
  </w:style>
  <w:style w:type="paragraph" w:customStyle="1" w:styleId="24C0F5EBE05149C3BB9A07F7F3153F89">
    <w:name w:val="24C0F5EBE05149C3BB9A07F7F3153F89"/>
    <w:rsid w:val="00442A54"/>
  </w:style>
  <w:style w:type="paragraph" w:customStyle="1" w:styleId="AD56C32C79464A5E8D4444F7CC9FEEAC">
    <w:name w:val="AD56C32C79464A5E8D4444F7CC9FEEAC"/>
    <w:rsid w:val="00442A54"/>
  </w:style>
  <w:style w:type="paragraph" w:customStyle="1" w:styleId="32A5AD575D344F6FBCA72F849E30AA62">
    <w:name w:val="32A5AD575D344F6FBCA72F849E30AA62"/>
    <w:rsid w:val="00442A54"/>
  </w:style>
  <w:style w:type="paragraph" w:customStyle="1" w:styleId="8074BAF2CE5A404581FEC3EF7F6942D1">
    <w:name w:val="8074BAF2CE5A404581FEC3EF7F6942D1"/>
    <w:rsid w:val="00442A54"/>
  </w:style>
  <w:style w:type="paragraph" w:customStyle="1" w:styleId="36E4B48A32304C7DA20342668BB93E99">
    <w:name w:val="36E4B48A32304C7DA20342668BB93E99"/>
    <w:rsid w:val="00442A54"/>
  </w:style>
  <w:style w:type="paragraph" w:customStyle="1" w:styleId="BBB6ED8BBB474D469799E5A541148106">
    <w:name w:val="BBB6ED8BBB474D469799E5A541148106"/>
    <w:rsid w:val="00442A54"/>
  </w:style>
  <w:style w:type="paragraph" w:customStyle="1" w:styleId="FBBDD8C439934263B3ACD30E9BE4F31B">
    <w:name w:val="FBBDD8C439934263B3ACD30E9BE4F31B"/>
    <w:rsid w:val="00442A54"/>
  </w:style>
  <w:style w:type="paragraph" w:customStyle="1" w:styleId="B911407B6A2C45F1ABE0FED74D07B866">
    <w:name w:val="B911407B6A2C45F1ABE0FED74D07B866"/>
    <w:rsid w:val="00442A54"/>
  </w:style>
  <w:style w:type="paragraph" w:customStyle="1" w:styleId="B90612186AEF4A908C1A6B990CE081DE">
    <w:name w:val="B90612186AEF4A908C1A6B990CE081DE"/>
    <w:rsid w:val="00442A54"/>
  </w:style>
  <w:style w:type="paragraph" w:customStyle="1" w:styleId="BEA0362230CC4087BA23878EF173AC20">
    <w:name w:val="BEA0362230CC4087BA23878EF173AC20"/>
    <w:rsid w:val="00442A54"/>
  </w:style>
  <w:style w:type="paragraph" w:customStyle="1" w:styleId="19F5942784194B9C9814F5F2DB89B77C">
    <w:name w:val="19F5942784194B9C9814F5F2DB89B77C"/>
    <w:rsid w:val="00442A54"/>
  </w:style>
  <w:style w:type="paragraph" w:customStyle="1" w:styleId="DB4ADCE9CB414DB998171AA79B4C584C">
    <w:name w:val="DB4ADCE9CB414DB998171AA79B4C584C"/>
    <w:rsid w:val="00442A54"/>
  </w:style>
  <w:style w:type="paragraph" w:customStyle="1" w:styleId="E83BBD9013E0496691411CEBBA86A6C5">
    <w:name w:val="E83BBD9013E0496691411CEBBA86A6C5"/>
    <w:rsid w:val="00442A54"/>
  </w:style>
  <w:style w:type="paragraph" w:customStyle="1" w:styleId="180EE2C087D2416BA2A9F8DD7E9203A4">
    <w:name w:val="180EE2C087D2416BA2A9F8DD7E9203A4"/>
    <w:rsid w:val="00442A54"/>
  </w:style>
  <w:style w:type="paragraph" w:customStyle="1" w:styleId="A126A19C738F4519834B0FF1A2DC9E7A">
    <w:name w:val="A126A19C738F4519834B0FF1A2DC9E7A"/>
    <w:rsid w:val="00442A54"/>
  </w:style>
  <w:style w:type="paragraph" w:customStyle="1" w:styleId="CCE211D348C540C095D2D2FB6E6DB764">
    <w:name w:val="CCE211D348C540C095D2D2FB6E6DB764"/>
    <w:rsid w:val="00442A54"/>
  </w:style>
  <w:style w:type="paragraph" w:customStyle="1" w:styleId="D98CBA5EA2A64D848F6E51FEF5C94B24">
    <w:name w:val="D98CBA5EA2A64D848F6E51FEF5C94B24"/>
    <w:rsid w:val="00442A54"/>
  </w:style>
  <w:style w:type="paragraph" w:customStyle="1" w:styleId="8D36E3B9564341189ECF61D1F7B487C1">
    <w:name w:val="8D36E3B9564341189ECF61D1F7B487C1"/>
    <w:rsid w:val="00442A54"/>
  </w:style>
  <w:style w:type="paragraph" w:customStyle="1" w:styleId="A0EDEF05A42142D89B79994DAAB1DC60">
    <w:name w:val="A0EDEF05A42142D89B79994DAAB1DC60"/>
    <w:rsid w:val="00442A54"/>
  </w:style>
  <w:style w:type="paragraph" w:customStyle="1" w:styleId="A06C841396D843C5AD9757212A934B5B">
    <w:name w:val="A06C841396D843C5AD9757212A934B5B"/>
    <w:rsid w:val="00442A54"/>
  </w:style>
  <w:style w:type="paragraph" w:customStyle="1" w:styleId="EB4D92C0E7D248FCB1FBC43883282D69">
    <w:name w:val="EB4D92C0E7D248FCB1FBC43883282D69"/>
    <w:rsid w:val="00442A54"/>
  </w:style>
  <w:style w:type="paragraph" w:customStyle="1" w:styleId="24362696BFE54916AA35AF532416F088">
    <w:name w:val="24362696BFE54916AA35AF532416F088"/>
    <w:rsid w:val="00442A54"/>
  </w:style>
  <w:style w:type="paragraph" w:customStyle="1" w:styleId="DD7D562212B94650B3B3FCD873612F48">
    <w:name w:val="DD7D562212B94650B3B3FCD873612F48"/>
    <w:rsid w:val="008917C6"/>
  </w:style>
  <w:style w:type="paragraph" w:customStyle="1" w:styleId="41E1F044000A4A08B616ABC1BADC4B00">
    <w:name w:val="41E1F044000A4A08B616ABC1BADC4B00"/>
    <w:rsid w:val="008917C6"/>
  </w:style>
  <w:style w:type="paragraph" w:customStyle="1" w:styleId="0FA52DC0FFA241838D69B6EB5D17085B">
    <w:name w:val="0FA52DC0FFA241838D69B6EB5D17085B"/>
    <w:rsid w:val="00513CD1"/>
  </w:style>
  <w:style w:type="paragraph" w:customStyle="1" w:styleId="581F1FA139FE4EBE8A27141844B701D1">
    <w:name w:val="581F1FA139FE4EBE8A27141844B701D1"/>
    <w:rsid w:val="00513CD1"/>
  </w:style>
  <w:style w:type="paragraph" w:customStyle="1" w:styleId="E32F3C0A783C444CA152D8DE0E97F4AC">
    <w:name w:val="E32F3C0A783C444CA152D8DE0E97F4AC"/>
    <w:rsid w:val="006B3F88"/>
  </w:style>
  <w:style w:type="paragraph" w:customStyle="1" w:styleId="57DA063302344304A0041DD3B9E80627">
    <w:name w:val="57DA063302344304A0041DD3B9E80627"/>
    <w:rsid w:val="006B3F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Cardno">
      <a:dk1>
        <a:sysClr val="windowText" lastClr="000000"/>
      </a:dk1>
      <a:lt1>
        <a:sysClr val="window" lastClr="FFFFFF"/>
      </a:lt1>
      <a:dk2>
        <a:srgbClr val="003359"/>
      </a:dk2>
      <a:lt2>
        <a:srgbClr val="FFFFFF"/>
      </a:lt2>
      <a:accent1>
        <a:srgbClr val="003359"/>
      </a:accent1>
      <a:accent2>
        <a:srgbClr val="D95E00"/>
      </a:accent2>
      <a:accent3>
        <a:srgbClr val="988F86"/>
      </a:accent3>
      <a:accent4>
        <a:srgbClr val="878800"/>
      </a:accent4>
      <a:accent5>
        <a:srgbClr val="7090B7"/>
      </a:accent5>
      <a:accent6>
        <a:srgbClr val="477F8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2012-04-13T00:00:00</PublishDate>
  <Abstract/>
  <CompanyAddress/>
  <CompanyPhone>CG120668</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FA2EF2FE4D85498D239BC6D876F3C3" ma:contentTypeVersion="0" ma:contentTypeDescription="Create a new document." ma:contentTypeScope="" ma:versionID="7c325d67ed2e191c964f6f9d7fb6053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BDECF2-68E9-4B8D-97D6-B120E46753B9}">
  <ds:schemaRefs>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www.w3.org/XML/1998/namespac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7F051EB2-1CE7-448C-81CF-B0C50CE00810}">
  <ds:schemaRefs>
    <ds:schemaRef ds:uri="http://schemas.microsoft.com/sharepoint/v3/contenttype/forms"/>
  </ds:schemaRefs>
</ds:datastoreItem>
</file>

<file path=customXml/itemProps4.xml><?xml version="1.0" encoding="utf-8"?>
<ds:datastoreItem xmlns:ds="http://schemas.openxmlformats.org/officeDocument/2006/customXml" ds:itemID="{3675C7FD-6AE5-4CA2-B359-757886700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80CF0938-A480-499C-976C-9CDC0DA5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f3g21.dotm</Template>
  <TotalTime>2</TotalTime>
  <Pages>17</Pages>
  <Words>3233</Words>
  <Characters>19871</Characters>
  <Application>Microsoft Office Word</Application>
  <DocSecurity>8</DocSecurity>
  <Lines>165</Lines>
  <Paragraphs>46</Paragraphs>
  <ScaleCrop>false</ScaleCrop>
  <HeadingPairs>
    <vt:vector size="2" baseType="variant">
      <vt:variant>
        <vt:lpstr>Title</vt:lpstr>
      </vt:variant>
      <vt:variant>
        <vt:i4>1</vt:i4>
      </vt:variant>
    </vt:vector>
  </HeadingPairs>
  <TitlesOfParts>
    <vt:vector size="1" baseType="lpstr">
      <vt:lpstr>Traffic and Transport Assessment</vt:lpstr>
    </vt:vector>
  </TitlesOfParts>
  <Company>Coles</Company>
  <LinksUpToDate>false</LinksUpToDate>
  <CharactersWithSpaces>23058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and Transport Assessment</dc:title>
  <dc:subject>Proposed Supermarket, Drysdale</dc:subject>
  <dc:creator>Margeaux Hawkins</dc:creator>
  <cp:keywords>Greater Geelong</cp:keywords>
  <cp:lastModifiedBy>Julian Stone</cp:lastModifiedBy>
  <cp:revision>4</cp:revision>
  <cp:lastPrinted>2014-05-22T04:48:00Z</cp:lastPrinted>
  <dcterms:created xsi:type="dcterms:W3CDTF">2014-05-27T05:06:00Z</dcterms:created>
  <dcterms:modified xsi:type="dcterms:W3CDTF">2014-05-27T05:07:00Z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0x01010071FA2EF2FE4D85498D239BC6D876F3C3</vt:lpwstr>
  </property>
</Properties>
</file>