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0pt;margin-top:793.200989pt;width:595.276001pt;height:48.689pt;mso-position-horizontal-relative:page;mso-position-vertical-relative:page;z-index:-231" coordorigin="0,15864" coordsize="11906,974">
            <v:group style="position:absolute;left:0;top:15874;width:11906;height:964" coordorigin="0,15874" coordsize="11906,964">
              <v:shape style="position:absolute;left:0;top:15874;width:11906;height:964" coordorigin="0,15874" coordsize="11906,964" path="m0,16838l11906,16838,11906,15874,0,15874,0,16838e" filled="t" fillcolor="#003263" stroked="f">
                <v:path arrowok="t"/>
                <v:fill/>
              </v:shape>
            </v:group>
            <v:group style="position:absolute;left:9453;top:16373;width:24;height:54" coordorigin="9453,16373" coordsize="24,54">
              <v:shape style="position:absolute;left:9453;top:16373;width:24;height:54" coordorigin="9453,16373" coordsize="24,54" path="m9477,16373l9453,16373,9453,16377,9459,16377,9460,16381,9460,16419,9459,16422,9453,16422,9453,16427,9477,16427,9477,16422,9471,16422,9470,16419,9470,16381,9471,16379,9471,16377,9477,16377,9477,16373e" filled="t" fillcolor="#FFFFFF" stroked="f">
                <v:path arrowok="t"/>
                <v:fill/>
              </v:shape>
            </v:group>
            <v:group style="position:absolute;left:9534;top:16373;width:51;height:54" coordorigin="9534,16373" coordsize="51,54">
              <v:shape style="position:absolute;left:9534;top:16373;width:51;height:54" coordorigin="9534,16373" coordsize="51,54" path="m9556,16373l9534,16373,9534,16377,9535,16377,9536,16377,9554,16406,9554,16422,9547,16422,9546,16422,9546,16427,9571,16427,9571,16423,9564,16422,9564,16405,9567,16400,9561,16400,9551,16381,9551,16380,9551,16378,9551,16378,9552,16377,9556,16377,9556,16373e" filled="t" fillcolor="#FFFFFF" stroked="f">
                <v:path arrowok="t"/>
                <v:fill/>
              </v:shape>
              <v:shape style="position:absolute;left:9534;top:16373;width:51;height:54" coordorigin="9534,16373" coordsize="51,54" path="m9584,16373l9567,16373,9567,16377,9571,16378,9572,16378,9572,16380,9571,16383,9565,16394,9565,16394,9561,16400,9567,16400,9578,16380,9580,16378,9583,16377,9584,16377,9584,16373e" filled="t" fillcolor="#FFFFFF" stroked="f">
                <v:path arrowok="t"/>
                <v:fill/>
              </v:shape>
            </v:group>
            <v:group style="position:absolute;left:9779;top:16373;width:51;height:54" coordorigin="9779,16373" coordsize="51,54">
              <v:shape style="position:absolute;left:9779;top:16373;width:51;height:54" coordorigin="9779,16373" coordsize="51,54" path="m9820,16373l9779,16373,9779,16377,9785,16377,9786,16381,9786,16419,9785,16422,9779,16422,9779,16427,9803,16427,9803,16422,9797,16422,9796,16421,9796,16419,9796,16403,9809,16403,9808,16401,9815,16400,9817,16398,9796,16398,9796,16378,9820,16378,9820,16373e" filled="t" fillcolor="#FFFFFF" stroked="f">
                <v:path arrowok="t"/>
                <v:fill/>
              </v:shape>
              <v:shape style="position:absolute;left:9779;top:16373;width:51;height:54" coordorigin="9779,16373" coordsize="51,54" path="m9809,16403l9796,16403,9797,16403,9798,16403,9799,16405,9800,16406,9812,16423,9816,16427,9830,16427,9830,16423,9825,16422,9824,16421,9809,16403e" filled="t" fillcolor="#FFFFFF" stroked="f">
                <v:path arrowok="t"/>
                <v:fill/>
              </v:shape>
              <v:shape style="position:absolute;left:9779;top:16373;width:51;height:54" coordorigin="9779,16373" coordsize="51,54" path="m9820,16378l9796,16378,9806,16378,9809,16382,9809,16397,9805,16398,9796,16398,9817,16398,9820,16394,9820,16378e" filled="t" fillcolor="#FFFFFF" stroked="f">
                <v:path arrowok="t"/>
                <v:fill/>
              </v:shape>
            </v:group>
            <v:group style="position:absolute;left:10028;top:16373;width:51;height:54" coordorigin="10028,16373" coordsize="51,54">
              <v:shape style="position:absolute;left:10028;top:16373;width:51;height:54" coordorigin="10028,16373" coordsize="51,54" path="m10069,16373l10028,16373,10028,16377,10034,16377,10035,16381,10035,16419,10034,16422,10028,16422,10028,16427,10052,16427,10052,16422,10046,16422,10045,16419,10045,16403,10058,16403,10057,16401,10064,16400,10066,16398,10045,16398,10045,16378,10069,16378,10069,16373e" filled="t" fillcolor="#FFFFFF" stroked="f">
                <v:path arrowok="t"/>
                <v:fill/>
              </v:shape>
              <v:shape style="position:absolute;left:10028;top:16373;width:51;height:54" coordorigin="10028,16373" coordsize="51,54" path="m10058,16403l10045,16403,10046,16403,10047,16403,10048,16405,10049,16406,10065,16427,10079,16427,10079,16423,10074,16422,10073,16421,10071,16418,10058,16403e" filled="t" fillcolor="#FFFFFF" stroked="f">
                <v:path arrowok="t"/>
                <v:fill/>
              </v:shape>
              <v:shape style="position:absolute;left:10028;top:16373;width:51;height:54" coordorigin="10028,16373" coordsize="51,54" path="m10069,16378l10045,16378,10055,16378,10058,16382,10058,16397,10054,16398,10045,16398,10066,16398,10069,16394,10069,16378e" filled="t" fillcolor="#FFFFFF" stroked="f">
                <v:path arrowok="t"/>
                <v:fill/>
              </v:shape>
            </v:group>
            <v:group style="position:absolute;left:9832;top:16373;width:43;height:54" coordorigin="9832,16373" coordsize="43,54">
              <v:shape style="position:absolute;left:9832;top:16373;width:43;height:54" coordorigin="9832,16373" coordsize="43,54" path="m9871,16373l9832,16373,9832,16378,9838,16378,9839,16379,9839,16381,9839,16419,9838,16422,9832,16422,9832,16427,9876,16427,9876,16422,9856,16422,9852,16422,9851,16420,9850,16418,9850,16401,9863,16401,9863,16397,9858,16397,9850,16397,9850,16378,9871,16378,9871,16373e" filled="t" fillcolor="#FFFFFF" stroked="f">
                <v:path arrowok="t"/>
                <v:fill/>
              </v:shape>
              <v:shape style="position:absolute;left:9832;top:16373;width:43;height:54" coordorigin="9832,16373" coordsize="43,54" path="m9876,16412l9872,16412,9871,16413,9871,16421,9867,16422,9856,16422,9876,16422,9876,16412e" filled="t" fillcolor="#FFFFFF" stroked="f">
                <v:path arrowok="t"/>
                <v:fill/>
              </v:shape>
              <v:shape style="position:absolute;left:9832;top:16373;width:43;height:54" coordorigin="9832,16373" coordsize="43,54" path="m9863,16401l9850,16401,9856,16401,9858,16402,9859,16410,9863,16410,9863,16401e" filled="t" fillcolor="#FFFFFF" stroked="f">
                <v:path arrowok="t"/>
                <v:fill/>
              </v:shape>
              <v:shape style="position:absolute;left:9832;top:16373;width:43;height:54" coordorigin="9832,16373" coordsize="43,54" path="m9863,16387l9859,16387,9859,16393,9858,16397,9863,16397,9863,16387e" filled="t" fillcolor="#FFFFFF" stroked="f">
                <v:path arrowok="t"/>
                <v:fill/>
              </v:shape>
              <v:shape style="position:absolute;left:9832;top:16373;width:43;height:54" coordorigin="9832,16373" coordsize="43,54" path="m9871,16378l9863,16378,9866,16378,9867,16386,9867,16387,9871,16387,9871,16378e" filled="t" fillcolor="#FFFFFF" stroked="f">
                <v:path arrowok="t"/>
                <v:fill/>
              </v:shape>
            </v:group>
            <v:group style="position:absolute;left:9980;top:16373;width:43;height:54" coordorigin="9980,16373" coordsize="43,54">
              <v:shape style="position:absolute;left:9980;top:16373;width:43;height:54" coordorigin="9980,16373" coordsize="43,54" path="m10019,16373l9980,16373,9980,16378,9986,16378,9987,16379,9987,16381,9987,16419,9986,16422,9980,16422,9980,16427,10023,16427,10023,16422,10004,16422,10000,16422,9998,16420,9997,16418,9997,16401,10011,16401,10011,16397,10005,16397,9997,16397,9997,16378,10019,16378,10019,16373e" filled="t" fillcolor="#FFFFFF" stroked="f">
                <v:path arrowok="t"/>
                <v:fill/>
              </v:shape>
              <v:shape style="position:absolute;left:9980;top:16373;width:43;height:54" coordorigin="9980,16373" coordsize="43,54" path="m10023,16412l10019,16412,10018,16421,10015,16422,10004,16422,10023,16422,10023,16412e" filled="t" fillcolor="#FFFFFF" stroked="f">
                <v:path arrowok="t"/>
                <v:fill/>
              </v:shape>
              <v:shape style="position:absolute;left:9980;top:16373;width:43;height:54" coordorigin="9980,16373" coordsize="43,54" path="m10011,16401l9997,16401,10004,16401,10006,16402,10007,16410,10011,16410,10011,16401e" filled="t" fillcolor="#FFFFFF" stroked="f">
                <v:path arrowok="t"/>
                <v:fill/>
              </v:shape>
              <v:shape style="position:absolute;left:9980;top:16373;width:43;height:54" coordorigin="9980,16373" coordsize="43,54" path="m10011,16387l10007,16387,10006,16393,10005,16397,10011,16397,10011,16387e" filled="t" fillcolor="#FFFFFF" stroked="f">
                <v:path arrowok="t"/>
                <v:fill/>
              </v:shape>
              <v:shape style="position:absolute;left:9980;top:16373;width:43;height:54" coordorigin="9980,16373" coordsize="43,54" path="m10019,16378l10011,16378,10014,16378,10015,16387,10019,16387,10019,16378e" filled="t" fillcolor="#FFFFFF" stroked="f">
                <v:path arrowok="t"/>
                <v:fill/>
              </v:shape>
            </v:group>
            <v:group style="position:absolute;left:9879;top:16372;width:54;height:55" coordorigin="9879,16372" coordsize="54,55">
              <v:shape style="position:absolute;left:9879;top:16372;width:54;height:55" coordorigin="9879,16372" coordsize="54,55" path="m9897,16403l9892,16403,9886,16418,9885,16421,9884,16422,9879,16423,9879,16427,9897,16427,9897,16422,9892,16422,9891,16422,9891,16418,9893,16413,9894,16411,9895,16409,9895,16409,9895,16408,9922,16408,9920,16403,9897,16403e" filled="t" fillcolor="#FFFFFF" stroked="f">
                <v:path arrowok="t"/>
                <v:fill/>
              </v:shape>
              <v:shape style="position:absolute;left:9879;top:16372;width:54;height:55" coordorigin="9879,16372" coordsize="54,55" path="m9922,16408l9912,16408,9916,16420,9916,16421,9915,16422,9910,16422,9910,16427,9933,16427,9933,16423,9928,16422,9926,16419,9926,16418,9922,16408e" filled="t" fillcolor="#FFFFFF" stroked="f">
                <v:path arrowok="t"/>
                <v:fill/>
              </v:shape>
              <v:shape style="position:absolute;left:9879;top:16372;width:54;height:55" coordorigin="9879,16372" coordsize="54,55" path="m9913,16386l9903,16386,9909,16401,9910,16403,9920,16403,9913,16386e" filled="t" fillcolor="#FFFFFF" stroked="f">
                <v:path arrowok="t"/>
                <v:fill/>
              </v:shape>
              <v:shape style="position:absolute;left:9879;top:16372;width:54;height:55" coordorigin="9879,16372" coordsize="54,55" path="m9908,16372l9904,16372,9892,16403,9897,16403,9903,16386,9913,16386,9908,16372e" filled="t" fillcolor="#FFFFFF" stroked="f">
                <v:path arrowok="t"/>
                <v:fill/>
              </v:shape>
            </v:group>
            <v:group style="position:absolute;left:9724;top:16372;width:54;height:56" coordorigin="9724,16372" coordsize="54,56">
              <v:shape style="position:absolute;left:9724;top:16372;width:54;height:56" coordorigin="9724,16372" coordsize="54,56" path="m9755,16372l9735,16372,9724,16384,9724,16417,9734,16428,9754,16428,9758,16427,9762,16425,9763,16424,9765,16423,9737,16423,9735,16409,9735,16390,9738,16376,9770,16376,9770,16375,9765,16375,9759,16373,9755,16372e" filled="t" fillcolor="#FFFFFF" stroked="f">
                <v:path arrowok="t"/>
                <v:fill/>
              </v:shape>
              <v:shape style="position:absolute;left:9724;top:16372;width:54;height:56" coordorigin="9724,16372" coordsize="54,56" path="m9777,16403l9756,16403,9756,16407,9761,16408,9762,16408,9762,16421,9756,16423,9765,16423,9767,16421,9773,16421,9773,16409,9774,16408,9774,16407,9777,16407,9777,16403e" filled="t" fillcolor="#FFFFFF" stroked="f">
                <v:path arrowok="t"/>
                <v:fill/>
              </v:shape>
              <v:shape style="position:absolute;left:9724;top:16372;width:54;height:56" coordorigin="9724,16372" coordsize="54,56" path="m9777,16407l9774,16407,9777,16407e" filled="t" fillcolor="#FFFFFF" stroked="f">
                <v:path arrowok="t"/>
                <v:fill/>
              </v:shape>
              <v:shape style="position:absolute;left:9724;top:16372;width:54;height:56" coordorigin="9724,16372" coordsize="54,56" path="m9770,16376l9759,16376,9764,16382,9765,16390,9765,16391,9770,16391,9770,16376e" filled="t" fillcolor="#FFFFFF" stroked="f">
                <v:path arrowok="t"/>
                <v:fill/>
              </v:shape>
              <v:shape style="position:absolute;left:9724;top:16372;width:54;height:56" coordorigin="9724,16372" coordsize="54,56" path="m9770,16373l9767,16373,9766,16375,9765,16375,9770,16375,9770,16373e" filled="t" fillcolor="#FFFFFF" stroked="f">
                <v:path arrowok="t"/>
                <v:fill/>
              </v:shape>
            </v:group>
            <v:group style="position:absolute;left:9929;top:16373;width:48;height:54" coordorigin="9929,16373" coordsize="48,54">
              <v:shape style="position:absolute;left:9929;top:16373;width:48;height:54" coordorigin="9929,16373" coordsize="48,54" path="m9960,16378l9947,16378,9948,16378,9948,16421,9947,16422,9941,16422,9940,16422,9940,16427,9966,16427,9966,16422,9965,16422,9959,16422,9958,16421,9958,16379,9958,16378,9960,16378e" filled="t" fillcolor="#FFFFFF" stroked="f">
                <v:path arrowok="t"/>
                <v:fill/>
              </v:shape>
              <v:shape style="position:absolute;left:9929;top:16373;width:48;height:54" coordorigin="9929,16373" coordsize="48,54" path="m9977,16373l9929,16373,9929,16388,9933,16388,9933,16378,9936,16378,9977,16378,9977,16373e" filled="t" fillcolor="#FFFFFF" stroked="f">
                <v:path arrowok="t"/>
                <v:fill/>
              </v:shape>
              <v:shape style="position:absolute;left:9929;top:16373;width:48;height:54" coordorigin="9929,16373" coordsize="48,54" path="m9977,16378l9960,16378,9970,16378,9972,16378,9972,16386,9972,16388,9977,16388,9977,16378e" filled="t" fillcolor="#FFFFFF" stroked="f">
                <v:path arrowok="t"/>
                <v:fill/>
              </v:shape>
            </v:group>
            <v:group style="position:absolute;left:9482;top:16373;width:48;height:54" coordorigin="9482,16373" coordsize="48,54">
              <v:shape style="position:absolute;left:9482;top:16373;width:48;height:54" coordorigin="9482,16373" coordsize="48,54" path="m9513,16378l9500,16378,9501,16378,9501,16421,9500,16422,9493,16422,9493,16423,9493,16427,9519,16427,9519,16422,9518,16422,9511,16422,9511,16421,9511,16379,9511,16378,9513,16378e" filled="t" fillcolor="#FFFFFF" stroked="f">
                <v:path arrowok="t"/>
                <v:fill/>
              </v:shape>
              <v:shape style="position:absolute;left:9482;top:16373;width:48;height:54" coordorigin="9482,16373" coordsize="48,54" path="m9529,16373l9482,16373,9482,16388,9486,16388,9486,16378,9488,16378,9529,16378,9529,16373e" filled="t" fillcolor="#FFFFFF" stroked="f">
                <v:path arrowok="t"/>
                <v:fill/>
              </v:shape>
              <v:shape style="position:absolute;left:9482;top:16373;width:48;height:54" coordorigin="9482,16373" coordsize="48,54" path="m9529,16378l9513,16378,9523,16378,9525,16378,9525,16388,9529,16388,9529,16378e" filled="t" fillcolor="#FFFFFF" stroked="f">
                <v:path arrowok="t"/>
                <v:fill/>
              </v:shape>
            </v:group>
            <v:group style="position:absolute;left:9401;top:16372;width:47;height:56" coordorigin="9401,16372" coordsize="47,56">
              <v:shape style="position:absolute;left:9401;top:16372;width:47;height:56" coordorigin="9401,16372" coordsize="47,56" path="m9433,16372l9412,16372,9401,16384,9401,16417,9412,16428,9433,16428,9437,16426,9441,16424,9442,16423,9414,16423,9413,16407,9413,16395,9414,16376,9447,16376,9447,16376,9442,16376,9440,16375,9436,16373,9433,16372e" filled="t" fillcolor="#FFFFFF" stroked="f">
                <v:path arrowok="t"/>
                <v:fill/>
              </v:shape>
              <v:shape style="position:absolute;left:9401;top:16372;width:47;height:56" coordorigin="9401,16372" coordsize="47,56" path="m9447,16423l9443,16423,9443,16423,9444,16424,9445,16426,9447,16426,9447,16423e" filled="t" fillcolor="#FFFFFF" stroked="f">
                <v:path arrowok="t"/>
                <v:fill/>
              </v:shape>
              <v:shape style="position:absolute;left:9401;top:16372;width:47;height:56" coordorigin="9401,16372" coordsize="47,56" path="m9447,16406l9444,16406,9442,16416,9439,16423,9442,16423,9443,16423,9447,16423,9447,16406e" filled="t" fillcolor="#FFFFFF" stroked="f">
                <v:path arrowok="t"/>
                <v:fill/>
              </v:shape>
              <v:shape style="position:absolute;left:9401;top:16372;width:47;height:56" coordorigin="9401,16372" coordsize="47,56" path="m9447,16376l9436,16376,9442,16382,9443,16391,9447,16391,9447,16376e" filled="t" fillcolor="#FFFFFF" stroked="f">
                <v:path arrowok="t"/>
                <v:fill/>
              </v:shape>
              <v:shape style="position:absolute;left:9401;top:16372;width:47;height:56" coordorigin="9401,16372" coordsize="47,56" path="m9447,16373l9443,16373,9443,16375,9442,16375,9442,16376,9447,16376,9447,16373e" filled="t" fillcolor="#FFFFFF" stroked="f">
                <v:path arrowok="t"/>
                <v:fill/>
              </v:shape>
            </v:group>
            <v:group style="position:absolute;left:9604;top:16372;width:56;height:56" coordorigin="9604,16372" coordsize="56,56">
              <v:shape style="position:absolute;left:9604;top:16372;width:56;height:56" coordorigin="9604,16372" coordsize="56,56" path="m9648,16372l9617,16372,9604,16385,9604,16416,9616,16428,9648,16428,9653,16423,9617,16423,9616,16405,9616,16389,9620,16377,9653,16377,9648,16372e" filled="t" fillcolor="#FFFFFF" stroked="f">
                <v:path arrowok="t"/>
                <v:fill/>
              </v:shape>
              <v:shape style="position:absolute;left:9604;top:16372;width:56;height:56" coordorigin="9604,16372" coordsize="56,56" path="m9653,16377l9644,16377,9648,16389,9648,16405,9647,16423,9653,16423,9660,16416,9660,16384,9653,16377e" filled="t" fillcolor="#FFFFFF" stroked="f">
                <v:path arrowok="t"/>
                <v:fill/>
              </v:shape>
            </v:group>
            <v:group style="position:absolute;left:9662;top:16373;width:41;height:54" coordorigin="9662,16373" coordsize="41,54">
              <v:shape style="position:absolute;left:9662;top:16373;width:41;height:54" coordorigin="9662,16373" coordsize="41,54" path="m9703,16373l9662,16373,9662,16377,9668,16377,9669,16380,9670,16419,9668,16423,9662,16423,9662,16427,9687,16427,9687,16423,9681,16423,9680,16421,9679,16419,9679,16402,9693,16402,9693,16398,9688,16398,9679,16398,9679,16378,9703,16378,9703,16373e" filled="t" fillcolor="#FFFFFF" stroked="f">
                <v:path arrowok="t"/>
                <v:fill/>
              </v:shape>
              <v:shape style="position:absolute;left:9662;top:16373;width:41;height:54" coordorigin="9662,16373" coordsize="41,54" path="m9693,16402l9679,16402,9686,16402,9689,16403,9690,16410,9690,16411,9693,16411,9693,16402e" filled="t" fillcolor="#FFFFFF" stroked="f">
                <v:path arrowok="t"/>
                <v:fill/>
              </v:shape>
              <v:shape style="position:absolute;left:9662;top:16373;width:41;height:54" coordorigin="9662,16373" coordsize="41,54" path="m9693,16388l9690,16388,9690,16389,9689,16394,9688,16398,9693,16398,9693,16388e" filled="t" fillcolor="#FFFFFF" stroked="f">
                <v:path arrowok="t"/>
                <v:fill/>
              </v:shape>
              <v:shape style="position:absolute;left:9662;top:16373;width:41;height:54" coordorigin="9662,16373" coordsize="41,54" path="m9703,16378l9692,16378,9698,16380,9699,16386,9700,16387,9703,16387,9703,16378e" filled="t" fillcolor="#FFFFFF" stroked="f">
                <v:path arrowok="t"/>
                <v:fill/>
              </v:shape>
            </v:group>
            <v:group style="position:absolute;left:10054;top:16488;width:163;height:158" coordorigin="10054,16488" coordsize="163,158">
              <v:shape style="position:absolute;left:10054;top:16488;width:163;height:158" coordorigin="10054,16488" coordsize="163,158" path="m10135,16488l10073,16512,10054,16550,10056,16578,10088,16633,10126,16646,10150,16644,10168,16639,10134,16639,10111,16631,10097,16614,10091,16591,10089,16571,10090,16548,10095,16526,10106,16507,10125,16497,10175,16497,10174,16496,10153,16490,10135,16488e" filled="t" fillcolor="#FFFFFF" stroked="f">
                <v:path arrowok="t"/>
                <v:fill/>
              </v:shape>
              <v:shape style="position:absolute;left:10054;top:16488;width:163;height:158" coordorigin="10054,16488" coordsize="163,158" path="m10175,16497l10125,16497,10147,16500,10164,16510,10174,16527,10180,16550,10178,16584,10134,16639,10134,16639,10168,16639,10213,16592,10217,16568,10214,16545,10205,16525,10192,16508,10175,16497e" filled="t" fillcolor="#FFFFFF" stroked="f">
                <v:path arrowok="t"/>
                <v:fill/>
              </v:shape>
            </v:group>
            <v:group style="position:absolute;left:9901;top:16490;width:131;height:154" coordorigin="9901,16490" coordsize="131,154">
              <v:shape style="position:absolute;left:9901;top:16490;width:131;height:154" coordorigin="9901,16490" coordsize="131,154" path="m9901,16639l9901,16644,10032,16644,10032,16639,9909,16639,9901,16639e" filled="t" fillcolor="#FFFFFF" stroked="f">
                <v:path arrowok="t"/>
                <v:fill/>
              </v:shape>
              <v:shape style="position:absolute;left:9901;top:16490;width:131;height:154" coordorigin="9901,16490" coordsize="131,154" path="m9968,16496l9909,16496,9914,16497,9923,16506,9923,16629,9914,16637,9909,16639,10032,16639,10032,16634,9973,16634,9961,16630,9954,16623,9954,16506,9963,16497,9968,16496e" filled="t" fillcolor="#FFFFFF" stroked="f">
                <v:path arrowok="t"/>
                <v:fill/>
              </v:shape>
              <v:shape style="position:absolute;left:9901;top:16490;width:131;height:154" coordorigin="9901,16490" coordsize="131,154" path="m10027,16602l10017,16623,10002,16634,9973,16634,10032,16634,10032,16602,10027,16602e" filled="t" fillcolor="#FFFFFF" stroked="f">
                <v:path arrowok="t"/>
                <v:fill/>
              </v:shape>
              <v:shape style="position:absolute;left:9901;top:16490;width:131;height:154" coordorigin="9901,16490" coordsize="131,154" path="m9976,16490l9901,16490,9901,16496,9909,16496,9976,16496,9976,16490e" filled="t" fillcolor="#FFFFFF" stroked="f">
                <v:path arrowok="t"/>
                <v:fill/>
              </v:shape>
              <v:shape style="position:absolute;left:9901;top:16490;width:131;height:154" coordorigin="9901,16490" coordsize="131,154" path="m9976,16496l9968,16496,9976,16496e" filled="t" fillcolor="#FFFFFF" stroked="f">
                <v:path arrowok="t"/>
                <v:fill/>
              </v:shape>
            </v:group>
            <v:group style="position:absolute;left:9571;top:16490;width:129;height:154" coordorigin="9571,16490" coordsize="129,154">
              <v:shape style="position:absolute;left:9571;top:16490;width:129;height:154" coordorigin="9571,16490" coordsize="129,154" path="m9571,16639l9571,16644,9700,16644,9700,16639,9579,16639,9571,16639e" filled="t" fillcolor="#FFFFFF" stroked="f">
                <v:path arrowok="t"/>
                <v:fill/>
              </v:shape>
              <v:shape style="position:absolute;left:9571;top:16490;width:129;height:154" coordorigin="9571,16490" coordsize="129,154" path="m9691,16496l9579,16496,9584,16497,9592,16506,9592,16629,9584,16637,9579,16639,9700,16639,9700,16635,9640,16635,9629,16632,9623,16625,9624,16613,9624,16569,9664,16569,9664,16561,9624,16561,9624,16503,9625,16498,9691,16498,9691,16496e" filled="t" fillcolor="#FFFFFF" stroked="f">
                <v:path arrowok="t"/>
                <v:fill/>
              </v:shape>
              <v:shape style="position:absolute;left:9571;top:16490;width:129;height:154" coordorigin="9571,16490" coordsize="129,154" path="m9700,16601l9693,16601,9685,16623,9669,16634,9640,16635,9700,16635,9700,16601e" filled="t" fillcolor="#FFFFFF" stroked="f">
                <v:path arrowok="t"/>
                <v:fill/>
              </v:shape>
              <v:shape style="position:absolute;left:9571;top:16490;width:129;height:154" coordorigin="9571,16490" coordsize="129,154" path="m9664,16569l9625,16569,9647,16573,9657,16593,9664,16594,9664,16569e" filled="t" fillcolor="#FFFFFF" stroked="f">
                <v:path arrowok="t"/>
                <v:fill/>
              </v:shape>
              <v:shape style="position:absolute;left:9571;top:16490;width:129;height:154" coordorigin="9571,16490" coordsize="129,154" path="m9664,16535l9657,16535,9648,16556,9627,16561,9624,16561,9664,16561,9664,16535e" filled="t" fillcolor="#FFFFFF" stroked="f">
                <v:path arrowok="t"/>
                <v:fill/>
              </v:shape>
              <v:shape style="position:absolute;left:9571;top:16490;width:129;height:154" coordorigin="9571,16490" coordsize="129,154" path="m9691,16498l9625,16498,9627,16498,9644,16498,9667,16503,9681,16517,9685,16529,9691,16529,9691,16498e" filled="t" fillcolor="#FFFFFF" stroked="f">
                <v:path arrowok="t"/>
                <v:fill/>
              </v:shape>
              <v:shape style="position:absolute;left:9571;top:16490;width:129;height:154" coordorigin="9571,16490" coordsize="129,154" path="m9571,16490l9571,16496,9579,16496,9691,16496,9691,16490,9571,16490e" filled="t" fillcolor="#FFFFFF" stroked="f">
                <v:path arrowok="t"/>
                <v:fill/>
              </v:shape>
            </v:group>
            <v:group style="position:absolute;left:9734;top:16490;width:129;height:154" coordorigin="9734,16490" coordsize="129,154">
              <v:shape style="position:absolute;left:9734;top:16490;width:129;height:154" coordorigin="9734,16490" coordsize="129,154" path="m9734,16639l9734,16644,9862,16644,9862,16639,9742,16639,9734,16639e" filled="t" fillcolor="#FFFFFF" stroked="f">
                <v:path arrowok="t"/>
                <v:fill/>
              </v:shape>
              <v:shape style="position:absolute;left:9734;top:16490;width:129;height:154" coordorigin="9734,16490" coordsize="129,154" path="m9854,16496l9742,16496,9747,16497,9755,16506,9755,16629,9747,16637,9742,16639,9862,16639,9862,16635,9803,16635,9792,16632,9785,16625,9787,16613,9787,16569,9826,16569,9826,16561,9787,16561,9787,16503,9787,16498,9854,16498,9854,16496e" filled="t" fillcolor="#FFFFFF" stroked="f">
                <v:path arrowok="t"/>
                <v:fill/>
              </v:shape>
              <v:shape style="position:absolute;left:9734;top:16490;width:129;height:154" coordorigin="9734,16490" coordsize="129,154" path="m9862,16601l9856,16601,9847,16623,9832,16634,9803,16635,9862,16635,9862,16601e" filled="t" fillcolor="#FFFFFF" stroked="f">
                <v:path arrowok="t"/>
                <v:fill/>
              </v:shape>
              <v:shape style="position:absolute;left:9734;top:16490;width:129;height:154" coordorigin="9734,16490" coordsize="129,154" path="m9826,16569l9788,16569,9810,16573,9820,16593,9826,16594,9826,16569e" filled="t" fillcolor="#FFFFFF" stroked="f">
                <v:path arrowok="t"/>
                <v:fill/>
              </v:shape>
              <v:shape style="position:absolute;left:9734;top:16490;width:129;height:154" coordorigin="9734,16490" coordsize="129,154" path="m9826,16535l9820,16535,9811,16556,9789,16561,9787,16561,9826,16561,9826,16535e" filled="t" fillcolor="#FFFFFF" stroked="f">
                <v:path arrowok="t"/>
                <v:fill/>
              </v:shape>
              <v:shape style="position:absolute;left:9734;top:16490;width:129;height:154" coordorigin="9734,16490" coordsize="129,154" path="m9854,16498l9787,16498,9789,16498,9807,16498,9830,16503,9843,16517,9848,16529,9854,16529,9854,16498e" filled="t" fillcolor="#FFFFFF" stroked="f">
                <v:path arrowok="t"/>
                <v:fill/>
              </v:shape>
              <v:shape style="position:absolute;left:9734;top:16490;width:129;height:154" coordorigin="9734,16490" coordsize="129,154" path="m9734,16490l9734,16496,9742,16496,9854,16496,9854,16490,9734,16490e" filled="t" fillcolor="#FFFFFF" stroked="f">
                <v:path arrowok="t"/>
                <v:fill/>
              </v:shape>
            </v:group>
            <v:group style="position:absolute;left:10236;top:16490;width:164;height:157" coordorigin="10236,16490" coordsize="164,157">
              <v:shape style="position:absolute;left:10236;top:16490;width:164;height:157" coordorigin="10236,16490" coordsize="164,157" path="m10307,16522l10267,16522,10371,16647,10380,16647,10380,16601,10372,16601,10307,16522e" filled="t" fillcolor="#FFFFFF" stroked="f">
                <v:path arrowok="t"/>
                <v:fill/>
              </v:shape>
              <v:shape style="position:absolute;left:10236;top:16490;width:164;height:157" coordorigin="10236,16490" coordsize="164,157" path="m10236,16490l10236,16496,10248,16497,10251,16502,10258,16513,10258,16625,10257,16636,10238,16638,10238,16644,10288,16644,10288,16638,10270,16627,10267,16605,10267,16522,10307,16522,10280,16490,10236,16490e" filled="t" fillcolor="#FFFFFF" stroked="f">
                <v:path arrowok="t"/>
                <v:fill/>
              </v:shape>
              <v:shape style="position:absolute;left:10236;top:16490;width:164;height:157" coordorigin="10236,16490" coordsize="164,157" path="m10357,16490l10350,16496,10368,16507,10372,16529,10372,16601,10380,16601,10380,16512,10387,16498,10400,16496,10400,16490,10357,16490e" filled="t" fillcolor="#FFFFFF" stroked="f">
                <v:path arrowok="t"/>
                <v:fill/>
              </v:shape>
            </v:group>
            <v:group style="position:absolute;left:9374;top:16473;width:172;height:172" coordorigin="9374,16473" coordsize="172,172">
              <v:shape style="position:absolute;left:9374;top:16473;width:172;height:172" coordorigin="9374,16473" coordsize="172,172" path="m9470,16473l9456,16473,9434,16476,9385,16516,9374,16561,9376,16586,9413,16637,9462,16645,9480,16643,9493,16639,9500,16636,9472,16636,9447,16632,9430,16619,9420,16601,9415,16580,9415,16558,9417,16535,9423,16512,9435,16495,9453,16485,9519,16485,9519,16484,9499,16484,9494,16483,9492,16481,9482,16476,9470,16473e" filled="t" fillcolor="#FFFFFF" stroked="f">
                <v:path arrowok="t"/>
                <v:fill/>
              </v:shape>
              <v:shape style="position:absolute;left:9374;top:16473;width:172;height:172" coordorigin="9374,16473" coordsize="172,172" path="m9546,16574l9475,16574,9475,16580,9492,16582,9495,16587,9495,16604,9490,16626,9472,16636,9500,16636,9509,16633,9514,16632,9530,16630,9530,16588,9531,16581,9546,16580,9546,16574e" filled="t" fillcolor="#FFFFFF" stroked="f">
                <v:path arrowok="t"/>
                <v:fill/>
              </v:shape>
              <v:shape style="position:absolute;left:9374;top:16473;width:172;height:172" coordorigin="9374,16473" coordsize="172,172" path="m9519,16485l9453,16485,9477,16487,9495,16497,9506,16513,9519,16526,9519,16485e" filled="t" fillcolor="#FFFFFF" stroked="f">
                <v:path arrowok="t"/>
                <v:fill/>
              </v:shape>
              <v:shape style="position:absolute;left:9374;top:16473;width:172;height:172" coordorigin="9374,16473" coordsize="172,172" path="m9519,16475l9509,16475,9509,16477,9508,16479,9506,16481,9499,16484,9519,16484,9519,16475e" filled="t" fillcolor="#FFFFFF" stroked="f">
                <v:path arrowok="t"/>
                <v:fill/>
              </v:shape>
            </v:group>
            <v:group style="position:absolute;left:10424;top:16473;width:172;height:172" coordorigin="10424,16473" coordsize="172,172">
              <v:shape style="position:absolute;left:10424;top:16473;width:172;height:172" coordorigin="10424,16473" coordsize="172,172" path="m10520,16473l10506,16473,10484,16476,10435,16516,10424,16561,10427,16586,10463,16637,10512,16645,10530,16643,10543,16639,10550,16636,10522,16636,10497,16632,10481,16619,10470,16601,10465,16580,10465,16558,10468,16535,10474,16512,10485,16495,10503,16485,10570,16485,10570,16484,10549,16484,10545,16483,10542,16481,10532,16476,10520,16473e" filled="t" fillcolor="#FFFFFF" stroked="f">
                <v:path arrowok="t"/>
                <v:fill/>
              </v:shape>
              <v:shape style="position:absolute;left:10424;top:16473;width:172;height:172" coordorigin="10424,16473" coordsize="172,172" path="m10596,16574l10526,16574,10526,16580,10542,16582,10546,16587,10546,16604,10540,16626,10522,16636,10550,16636,10560,16633,10565,16632,10581,16630,10581,16588,10581,16581,10596,16580,10596,16574e" filled="t" fillcolor="#FFFFFF" stroked="f">
                <v:path arrowok="t"/>
                <v:fill/>
              </v:shape>
              <v:shape style="position:absolute;left:10424;top:16473;width:172;height:172" coordorigin="10424,16473" coordsize="172,172" path="m10570,16485l10503,16485,10528,16487,10545,16497,10557,16513,10570,16526,10570,16485e" filled="t" fillcolor="#FFFFFF" stroked="f">
                <v:path arrowok="t"/>
                <v:fill/>
              </v:shape>
              <v:shape style="position:absolute;left:10424;top:16473;width:172;height:172" coordorigin="10424,16473" coordsize="172,172" path="m10570,16475l10560,16475,10559,16477,10558,16479,10556,16481,10549,16484,10570,16484,10570,16475e" filled="t" fillcolor="#FFFFFF" stroked="f">
                <v:path arrowok="t"/>
                <v:fill/>
              </v:shape>
            </v:group>
            <v:group style="position:absolute;left:10105;top:16265;width:1493;height:162" coordorigin="10105,16265" coordsize="1493,162">
              <v:shape style="position:absolute;left:10105;top:16265;width:1493;height:162" coordorigin="10105,16265" coordsize="1493,162" path="m11598,16265l11156,16265,11131,16268,11110,16275,11093,16285,11078,16296,11062,16306,11046,16314,11027,16319,10683,16319,10654,16322,10631,16329,10612,16339,10597,16349,10583,16360,10569,16368,10553,16372,10128,16373,10105,16427,10456,16427,10493,16424,10563,16393,10580,16375,10929,16373,10997,16362,11051,16330,11060,16319,11575,16319,11598,16265e" filled="t" fillcolor="#FFFFFF" stroked="f">
                <v:path arrowok="t"/>
                <v:fill/>
              </v:shape>
            </v:group>
            <v:group style="position:absolute;left:10197;top:16104;width:593;height:108" coordorigin="10197,16104" coordsize="593,108">
              <v:shape style="position:absolute;left:10197;top:16104;width:593;height:108" coordorigin="10197,16104" coordsize="593,108" path="m10790,16104l10775,16104,10746,16106,10723,16113,10704,16123,10689,16134,10675,16144,10661,16153,10645,16157,10219,16158,10197,16211,10548,16211,10585,16208,10655,16178,10672,16160,10767,16158,10790,16104e" filled="t" fillcolor="#FFFFFF" stroked="f">
                <v:path arrowok="t"/>
                <v:fill/>
              </v:shape>
            </v:group>
            <v:group style="position:absolute;left:10151;top:16158;width:1069;height:161" coordorigin="10151,16158" coordsize="1069,161">
              <v:shape style="position:absolute;left:10151;top:16158;width:1069;height:161" coordorigin="10151,16158" coordsize="1069,161" path="m11219,16158l11202,16158,11177,16160,11156,16167,11139,16177,11124,16188,11108,16198,11092,16207,11073,16211,10729,16211,10700,16214,10677,16221,10658,16231,10643,16242,10629,16252,10615,16260,10599,16265,10174,16265,10151,16319,10502,16319,10539,16316,10609,16285,10626,16267,10975,16265,11043,16255,11097,16223,11106,16211,11196,16211,11219,1615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0pt;width:575.9057pt;height:136.097015pt;mso-position-horizontal-relative:page;mso-position-vertical-relative:page;z-index:-230" coordorigin="0,0" coordsize="11518,2722">
            <v:group style="position:absolute;left:0;top:1257;width:11508;height:1455" coordorigin="0,1257" coordsize="11508,1455">
              <v:shape style="position:absolute;left:0;top:1257;width:11508;height:1455" coordorigin="0,1257" coordsize="11508,1455" path="m6709,1741l3339,1741,3234,1745,3139,1755,3051,1771,2972,1792,2899,1817,2832,1846,2770,1878,2713,1912,2659,1948,2609,1984,2561,2020,2515,2056,2470,2090,2379,2151,2283,2197,2176,2223,0,2227,0,2712,1309,2712,1429,2708,1541,2698,1645,2682,1742,2661,1832,2636,1915,2607,1991,2575,2061,2541,2124,2506,2180,2469,2230,2433,2313,2364,2373,2303,2412,2256,2433,2227,5538,2227,5663,2223,5781,2213,5890,2197,5992,2176,6086,2151,6173,2122,6252,2090,6324,2056,6390,2020,6448,1984,6500,1948,6586,1878,6647,1817,6687,1771,6706,1745,6709,1741e" filled="t" fillcolor="#CAA97B" stroked="f">
                <v:path arrowok="t"/>
                <v:fill/>
              </v:shape>
              <v:shape style="position:absolute;left:0;top:1257;width:11508;height:1455" coordorigin="0,1257" coordsize="11508,1455" path="m11508,1257l7560,1257,7473,1260,7392,1270,7318,1286,7248,1307,7184,1332,7123,1361,7066,1393,7011,1427,6959,1463,6908,1499,6858,1535,6809,1571,6759,1605,6707,1637,6655,1665,6599,1691,6541,1712,6480,1728,6414,1738,6343,1741,11304,1741,11508,1257e" filled="t" fillcolor="#CAA97B" stroked="f">
                <v:path arrowok="t"/>
                <v:fill/>
              </v:shape>
            </v:group>
            <v:group style="position:absolute;left:0;top:0;width:4282;height:895" coordorigin="0,0" coordsize="4282,895">
              <v:shape style="position:absolute;left:0;top:0;width:4282;height:895" coordorigin="0,0" coordsize="4282,895" path="m3944,0l3872,12,3792,32,3719,56,3652,83,3590,113,3533,145,3480,178,3430,212,3335,280,3290,312,3199,369,3103,412,2996,437,0,440,0,895,2129,895,2249,892,2361,882,2465,867,2562,848,2652,824,2735,797,2811,767,2881,735,2944,702,3000,668,3050,634,3133,568,3193,511,3244,453,3253,440,4084,440,4282,0,3944,0e" filled="t" fillcolor="#003263" stroked="f">
                <v:path arrowok="t"/>
                <v:fill/>
              </v:shape>
            </v:group>
            <v:group style="position:absolute;left:0;top:437;width:8127;height:1365" coordorigin="0,437" coordsize="8127,1365">
              <v:shape style="position:absolute;left:0;top:437;width:8127;height:1365" coordorigin="0,437" coordsize="8127,1365" path="m2844,1347l0,1347,0,1802,1719,1802,1839,1799,1951,1789,2055,1774,2153,1755,2243,1731,2326,1704,2402,1674,2471,1642,2534,1609,2590,1575,2641,1541,2724,1475,2784,1418,2834,1360,2841,1351,2844,1347e" filled="t" fillcolor="#003263" stroked="f">
                <v:path arrowok="t"/>
                <v:fill/>
              </v:shape>
              <v:shape style="position:absolute;left:0;top:437;width:8127;height:1365" coordorigin="0,437" coordsize="8127,1365" path="m7119,892l3749,892,3645,895,3549,904,3462,919,3382,939,3309,963,3242,990,3180,1020,3123,1052,3070,1085,3020,1119,2926,1187,2880,1219,2789,1276,2693,1320,2586,1344,2526,1347,5948,1347,6074,1344,6191,1335,6301,1320,6403,1300,6497,1276,6583,1249,6662,1219,6735,1187,6800,1154,6859,1119,6911,1085,6996,1020,7058,963,7110,904,7117,895,7119,892e" filled="t" fillcolor="#003263" stroked="f">
                <v:path arrowok="t"/>
                <v:fill/>
              </v:shape>
              <v:shape style="position:absolute;left:0;top:437;width:8127;height:1365" coordorigin="0,437" coordsize="8127,1365" path="m8127,437l7971,437,7884,441,7803,450,7728,465,7659,485,7594,508,7533,536,7476,565,7422,597,7369,631,7319,664,7269,698,7219,732,7118,793,7010,844,6952,864,6890,879,6825,888,6754,892,7923,892,8127,437e" filled="t" fillcolor="#003263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2.507pt;margin-top:460.050018pt;width:186.863pt;height:245.994068pt;mso-position-horizontal-relative:page;mso-position-vertical-relative:page;z-index:-229" type="#_x0000_t75">
            <v:imagedata r:id="rId5" o:title=""/>
          </v:shape>
        </w:pict>
      </w:r>
      <w:r>
        <w:rPr/>
        <w:pict>
          <v:shape style="position:absolute;margin-left:207.087006pt;margin-top:496.77301pt;width:187.12293pt;height:263.975276pt;mso-position-horizontal-relative:page;mso-position-vertical-relative:page;z-index:-228" type="#_x0000_t75">
            <v:imagedata r:id="rId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93707pt;margin-top:65.152519pt;width:201.41366pt;height:60.481188pt;mso-position-horizontal-relative:page;mso-position-vertical-relative:page;z-index:-227" type="#_x0000_t202" filled="f" stroked="f">
            <v:textbox inset="0,0,0,0">
              <w:txbxContent>
                <w:p>
                  <w:pPr>
                    <w:spacing w:before="0" w:after="0" w:line="429" w:lineRule="exact"/>
                    <w:ind w:right="168"/>
                    <w:jc w:val="righ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FFFFFF"/>
                      <w:spacing w:val="0"/>
                      <w:w w:val="100"/>
                      <w:b/>
                      <w:bCs/>
                    </w:rPr>
                    <w:t>C276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50" w:lineRule="auto"/>
                    <w:ind w:left="20" w:right="-48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Hams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Road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Anglesea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Road,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10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aurn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231F20"/>
                      <w:spacing w:val="0"/>
                      <w:w w:val="100"/>
                      <w:b/>
                      <w:bCs/>
                    </w:rPr>
                    <w:t>Ponds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952801pt;margin-top:146.996262pt;width:179.305948pt;height:310.0158pt;mso-position-horizontal-relative:page;mso-position-vertical-relative:page;z-index:-226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Hams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Anglesea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aurn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Ponds,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approximately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24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hectares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currently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Farming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50" w:lineRule="auto"/>
                    <w:ind w:left="20" w:right="87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landowners,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Echin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Pty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Ltd.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aurn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Ponds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7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rust,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seeking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residential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pur-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poses,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known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Amendment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C276.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7" w:after="0" w:line="250" w:lineRule="auto"/>
                    <w:ind w:left="20" w:right="65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24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June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2014,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Council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resolved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support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exhibition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Amend-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C276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Greater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Planning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Scheme.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What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affected?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50" w:lineRule="auto"/>
                    <w:ind w:left="20" w:right="32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subject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resi-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dential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purposes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is: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35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Hams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151-229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Anglesea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amendment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fects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reserve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(Sec-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4B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4C),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Powercor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substation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25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Hams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Barwon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owned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subject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railwa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5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(See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aerial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below).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624695pt;margin-top:146.996262pt;width:155.982509pt;height:24pt;mso-position-horizontal-relative:page;mso-position-vertical-relative:page;z-index:-225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amendments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planning</w:t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scheme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include: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146.996262pt;width:172.651065pt;height:38.8347pt;mso-position-horizontal-relative:page;mso-position-vertical-relative:page;z-index:-224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What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likely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be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developed?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residential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purposes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provide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624695pt;margin-top:176.665573pt;width:5.5pt;height:12pt;mso-position-horizontal-relative:page;mso-position-vertical-relative:page;z-index:-223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6.624695pt;margin-top:176.540588pt;width:160.421070pt;height:322.802185pt;mso-position-horizontal-relative:page;mso-position-vertical-relative:page;z-index:-222" type="#_x0000_t202" filled="f" stroked="f">
            <v:textbox inset="0,0,0,0">
              <w:txbxContent>
                <w:p>
                  <w:pPr>
                    <w:spacing w:before="0" w:after="0" w:line="227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new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Development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Over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applied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35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Hams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151-229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Anglesea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help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coordinate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subdivision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de-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velopment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residential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purposes.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Powercor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substation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Farming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Residential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(Schedule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1)-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remove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remnant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piece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Farming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50" w:lineRule="auto"/>
                    <w:ind w:left="20" w:right="188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(Sections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4B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4C)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Farming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Cat-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egory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reflect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transport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purposes.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Barwon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Farming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reflect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use.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50" w:lineRule="auto"/>
                    <w:ind w:left="20" w:right="-2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Delete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Acquisition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Over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(Sections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4B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4C)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residential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purpos-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es-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remove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redundant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planning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control.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188.665573pt;width:5.5pt;height:12pt;mso-position-horizontal-relative:page;mso-position-vertical-relative:page;z-index:-221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2966pt;margin-top:188.665573pt;width:161.498678pt;height:203.33860pt;mso-position-horizontal-relative:page;mso-position-vertical-relative:page;z-index:-220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range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housing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types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densi-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ties.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open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space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linear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reserve,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include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retention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natural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west-east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waterway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shared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pedestrian/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bicycle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path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along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waterway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connecting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existing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shared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path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network.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7" w:after="0" w:line="250" w:lineRule="auto"/>
                    <w:ind w:left="20" w:right="321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Upgrading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works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Hams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Ghazeepore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7" w:after="0" w:line="250" w:lineRule="auto"/>
                    <w:ind w:left="20" w:right="22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New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intersection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arrangement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Hams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Ghazeepore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junction.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7" w:after="0" w:line="250" w:lineRule="auto"/>
                    <w:ind w:left="20" w:right="-2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Contributions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towards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local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commu-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nity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infrastructure.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215.500275pt;width:5.5pt;height:12pt;mso-position-horizontal-relative:page;mso-position-vertical-relative:page;z-index:-219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624695pt;margin-top:254.334869pt;width:5.5pt;height:12pt;mso-position-horizontal-relative:page;mso-position-vertical-relative:page;z-index:-218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302.334869pt;width:5.5pt;height:12pt;mso-position-horizontal-relative:page;mso-position-vertical-relative:page;z-index:-217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624695pt;margin-top:320.004181pt;width:5.5pt;height:12.0pt;mso-position-horizontal-relative:page;mso-position-vertical-relative:page;z-index:-216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329.169556pt;width:5.5pt;height:12.0pt;mso-position-horizontal-relative:page;mso-position-vertical-relative:page;z-index:-215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368.004181pt;width:5.5pt;height:12.0pt;mso-position-horizontal-relative:page;mso-position-vertical-relative:page;z-index:-214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624695pt;margin-top:385.673462pt;width:5.5pt;height:12pt;mso-position-horizontal-relative:page;mso-position-vertical-relative:page;z-index:-213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397.673462pt;width:167.267861pt;height:92.504pt;mso-position-horizontal-relative:page;mso-position-vertical-relative:page;z-index:-212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Can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make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submission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C276?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8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es.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Submissions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should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received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by: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Monday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September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2014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addressed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Coordinator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Strategic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Implementation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City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Greater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624695pt;margin-top:427.342773pt;width:5.5pt;height:12pt;mso-position-horizontal-relative:page;mso-position-vertical-relative:page;z-index:-211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498.681366pt;width:44.239846pt;height:12.0pt;mso-position-horizontal-relative:page;mso-position-vertical-relative:page;z-index:-210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Either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by: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516.350647pt;width:5.5pt;height:12.0pt;mso-position-horizontal-relative:page;mso-position-vertical-relative:page;z-index:-209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2966pt;margin-top:516.350647pt;width:151.672878pt;height:48.0pt;mso-position-horizontal-relative:page;mso-position-vertical-relative:page;z-index:-208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post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Box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104,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VIC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3220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email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strategicplanning@gee-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longcit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5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.vic.go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5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.au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540.350647pt;width:5.5pt;height:12.0pt;mso-position-horizontal-relative:page;mso-position-vertical-relative:page;z-index:-207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572.854553pt;width:177.629619pt;height:50.8347pt;mso-position-horizontal-relative:page;mso-position-vertical-relative:page;z-index:-206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can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go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more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informa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tion?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amendment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available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viewing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626.523865pt;width:5.5pt;height:12pt;mso-position-horizontal-relative:page;mso-position-vertical-relative:page;z-index:-205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2966pt;margin-top:626.523865pt;width:159.088328pt;height:116.504pt;mso-position-horizontal-relative:page;mso-position-vertical-relative:page;z-index:-204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Council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offices,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100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Brougham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St,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Geelong;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aurn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Ponds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Librar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5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140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Pioneer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Rd,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Geelong;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50" w:lineRule="auto"/>
                    <w:ind w:left="20" w:right="1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“Have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your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Say”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section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Coun-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cil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4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website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.geelon-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gaustralia.com.au;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7" w:after="0" w:line="25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DTPLI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website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at</w:t>
                  </w:r>
                  <w:hyperlink r:id="rId7"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-2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-1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.dtpli.vic.go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-15"/>
                        <w:w w:val="100"/>
                      </w:rPr>
                      <w:t>v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 </w:t>
                    </w:r>
                  </w:hyperlink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au/publicinspection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653.358582pt;width:5.5pt;height:12pt;mso-position-horizontal-relative:page;mso-position-vertical-relative:page;z-index:-203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680.193176pt;width:5.5pt;height:12pt;mso-position-horizontal-relative:page;mso-position-vertical-relative:page;z-index:-202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952801pt;margin-top:710.051392pt;width:179.294878pt;height:77.669300pt;mso-position-horizontal-relative:page;mso-position-vertical-relative:page;z-index:-201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945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What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is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Amendment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CAA97B"/>
                      <w:spacing w:val="0"/>
                      <w:w w:val="100"/>
                      <w:b/>
                      <w:bCs/>
                    </w:rPr>
                    <w:t>C276?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0" w:right="243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element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amendment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20" w:right="25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proposes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35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Hams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50" w:lineRule="auto"/>
                    <w:ind w:left="20" w:right="-34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151-229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Anglesea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Road,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aurn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Ponds,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Farming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Residen-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tial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(Schedule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1).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719.027893pt;width:5.5pt;height:12pt;mso-position-horizontal-relative:page;mso-position-vertical-relative:page;z-index:-200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2966pt;margin-top:745.862488pt;width:173.950008pt;height:36.0pt;mso-position-horizontal-relative:page;mso-position-vertical-relative:page;z-index:-199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8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call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5272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4820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email: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50" w:lineRule="auto"/>
                    <w:ind w:left="20" w:right="-26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hyperlink r:id="rId8"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strategicplanning@geelongcit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-15"/>
                        <w:w w:val="100"/>
                      </w:rPr>
                      <w:t>y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.vic.go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-15"/>
                        <w:w w:val="100"/>
                      </w:rPr>
                      <w:t>v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20"/>
                        <w:szCs w:val="20"/>
                        <w:color w:val="231F20"/>
                        <w:spacing w:val="0"/>
                        <w:w w:val="100"/>
                      </w:rPr>
                      <w:t> </w:t>
                    </w:r>
                  </w:hyperlink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assistance.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7323pt;margin-top:822.186401pt;width:153.740007pt;height:12pt;mso-position-horizontal-relative:page;mso-position-vertical-relative:page;z-index:-198" type="#_x0000_t202" filled="f" stroked="f">
            <v:textbox inset="0,0,0,0">
              <w:txbxContent>
                <w:p>
                  <w:pPr>
                    <w:spacing w:before="0" w:after="0" w:line="228" w:lineRule="exact"/>
                    <w:ind w:left="20" w:right="-50"/>
                    <w:jc w:val="left"/>
                    <w:rPr>
                      <w:rFonts w:ascii="Myriad Pro" w:hAnsi="Myriad Pro" w:cs="Myriad Pro" w:eastAsia="Myriad Pro"/>
                      <w:sz w:val="20"/>
                      <w:szCs w:val="20"/>
                    </w:rPr>
                  </w:pPr>
                  <w:rPr/>
                  <w:hyperlink r:id="rId9"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3"/>
                        <w:w w:val="100"/>
                      </w:rPr>
                      <w:t>W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3"/>
                        <w:w w:val="100"/>
                      </w:rPr>
                      <w:t>W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-11"/>
                        <w:w w:val="100"/>
                      </w:rPr>
                      <w:t>W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0"/>
                        <w:w w:val="100"/>
                      </w:rPr>
                      <w:t>.GEE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-8"/>
                        <w:w w:val="100"/>
                      </w:rPr>
                      <w:t>L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0"/>
                        <w:w w:val="100"/>
                      </w:rPr>
                      <w:t>ONG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-6"/>
                        <w:w w:val="100"/>
                      </w:rPr>
                      <w:t>A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0"/>
                        <w:w w:val="100"/>
                      </w:rPr>
                      <w:t>UST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1"/>
                        <w:w w:val="100"/>
                      </w:rPr>
                      <w:t>R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0"/>
                        <w:w w:val="100"/>
                      </w:rPr>
                      <w:t>ALIA.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-4"/>
                        <w:w w:val="100"/>
                      </w:rPr>
                      <w:t>C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0"/>
                        <w:w w:val="100"/>
                      </w:rPr>
                      <w:t>OM.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-6"/>
                        <w:w w:val="100"/>
                      </w:rPr>
                      <w:t>A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FFFFFF"/>
                        <w:spacing w:val="0"/>
                        <w:w w:val="100"/>
                      </w:rPr>
                      <w:t>U</w:t>
                    </w:r>
                    <w:r>
                      <w:rPr>
                        <w:rFonts w:ascii="Myriad Pro" w:hAnsi="Myriad Pro" w:cs="Myriad Pro" w:eastAsia="Myriad Pro"/>
                        <w:sz w:val="20"/>
                        <w:szCs w:val="20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</w:p>
    <w:sectPr>
      <w:type w:val="continuous"/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yperlink" Target="http://www.dtpli.vic.gov/" TargetMode="External"/><Relationship Id="rId8" Type="http://schemas.openxmlformats.org/officeDocument/2006/relationships/hyperlink" Target="mailto:strategicplanning@geelongcity.vic.gov" TargetMode="External"/><Relationship Id="rId9" Type="http://schemas.openxmlformats.org/officeDocument/2006/relationships/hyperlink" Target="http://WWW.GEELONGAUSTRALIA.COM.A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2014-07-30T15:01:23Z</dcterms:created>
  <dcterms:modified xsi:type="dcterms:W3CDTF">2014-07-30T15:01:23Z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2014-07-30T00:00:00Z</vt:filetime>
  </property>
  <property fmtid="{D5CDD505-2E9C-101B-9397-08002B2CF9AE}" pid="3" name="LastSaved">
    <vt:filetime>2014-07-30T00:00:00Z</vt:filetime>
  </property>
</Properties>
</file>