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500"/>
        </w:sectPr>
      </w:pPr>
      <w:rPr/>
    </w:p>
    <w:p>
      <w:pPr>
        <w:spacing w:before="0" w:after="0" w:line="1159" w:lineRule="exact"/>
        <w:ind w:left="1850" w:right="-205"/>
        <w:jc w:val="left"/>
        <w:rPr>
          <w:rFonts w:ascii="Arial" w:hAnsi="Arial" w:cs="Arial" w:eastAsia="Arial"/>
          <w:sz w:val="88"/>
          <w:szCs w:val="88"/>
        </w:rPr>
      </w:pPr>
      <w:rPr/>
      <w:r>
        <w:rPr/>
        <w:pict>
          <v:group style="position:absolute;margin-left:84.266228pt;margin-top:7.714112pt;width:27.083632pt;height:47.689446pt;mso-position-horizontal-relative:page;mso-position-vertical-relative:paragraph;z-index:-983" coordorigin="1685,154" coordsize="542,954">
            <v:group style="position:absolute;left:1710;top:179;width:514;height:926" coordorigin="1710,179" coordsize="514,926">
              <v:shape style="position:absolute;left:1710;top:179;width:514;height:926" coordorigin="1710,179" coordsize="514,926" path="m1710,1105l1710,179,2224,179e" filled="f" stroked="t" strokeweight=".305368pt" strokecolor="#FF0000">
                <v:path arrowok="t"/>
              </v:shape>
            </v:group>
            <v:group style="position:absolute;left:1710;top:1105;width:514;height:2" coordorigin="1710,1105" coordsize="514,2">
              <v:shape style="position:absolute;left:1710;top:1105;width:514;height:2" coordorigin="1710,1105" coordsize="514,0" path="m2224,1105l1710,1105e" filled="f" stroked="t" strokeweight=".306759pt" strokecolor="#FF0000">
                <v:path arrowok="t"/>
              </v:shape>
            </v:group>
            <v:group style="position:absolute;left:2224;top:179;width:2;height:926" coordorigin="2224,179" coordsize="2,926">
              <v:shape style="position:absolute;left:2224;top:179;width:2;height:926" coordorigin="2224,179" coordsize="0,926" path="m2224,1105l2224,179e" filled="f" stroked="t" strokeweight=".304939pt" strokecolor="#FF0000">
                <v:path arrowok="t"/>
              </v:shape>
            </v:group>
            <v:group style="position:absolute;left:1688;top:157;width:514;height:926" coordorigin="1688,157" coordsize="514,926">
              <v:shape style="position:absolute;left:1688;top:157;width:514;height:926" coordorigin="1688,157" coordsize="514,926" path="m2202,157l1688,157,1688,1083,2202,157e" filled="t" fillcolor="#FF0000" stroked="f">
                <v:path arrowok="t"/>
                <v:fill/>
              </v:shape>
            </v:group>
            <v:group style="position:absolute;left:1688;top:157;width:514;height:926" coordorigin="1688,157" coordsize="514,926">
              <v:shape style="position:absolute;left:1688;top:157;width:514;height:926" coordorigin="1688,157" coordsize="514,926" path="m2202,157l1688,1083,2202,1083,2202,157e" filled="t" fillcolor="#FF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5.99688pt;margin-top:30.830627pt;width:27.138522pt;height:47.634669pt;mso-position-horizontal-relative:page;mso-position-vertical-relative:paragraph;z-index:-982" coordorigin="2320,617" coordsize="543,953">
            <v:group style="position:absolute;left:2860;top:642;width:2;height:925" coordorigin="2860,642" coordsize="2,925">
              <v:shape style="position:absolute;left:2860;top:642;width:2;height:925" coordorigin="2860,642" coordsize="0,925" path="m2860,1566l2860,642e" filled="f" stroked="t" strokeweight=".304939pt" strokecolor="#FF0000">
                <v:path arrowok="t"/>
              </v:shape>
            </v:group>
            <v:group style="position:absolute;left:2345;top:1566;width:515;height:2" coordorigin="2345,1566" coordsize="515,2">
              <v:shape style="position:absolute;left:2345;top:1566;width:515;height:2" coordorigin="2345,1566" coordsize="515,0" path="m2860,1566l2345,1566e" filled="f" stroked="t" strokeweight=".306759pt" strokecolor="#FF0000">
                <v:path arrowok="t"/>
              </v:shape>
            </v:group>
            <v:group style="position:absolute;left:2345;top:642;width:515;height:2" coordorigin="2345,642" coordsize="515,2">
              <v:shape style="position:absolute;left:2345;top:642;width:515;height:2" coordorigin="2345,642" coordsize="515,0" path="m2345,642l2860,642e" filled="f" stroked="t" strokeweight=".306759pt" strokecolor="#FF0000">
                <v:path arrowok="t"/>
              </v:shape>
            </v:group>
            <v:group style="position:absolute;left:2345;top:642;width:2;height:925" coordorigin="2345,642" coordsize="2,925">
              <v:shape style="position:absolute;left:2345;top:642;width:2;height:925" coordorigin="2345,642" coordsize="0,925" path="m2345,1566l2345,642e" filled="f" stroked="t" strokeweight=".304939pt" strokecolor="#FF0000">
                <v:path arrowok="t"/>
              </v:shape>
            </v:group>
            <v:group style="position:absolute;left:2323;top:620;width:515;height:925" coordorigin="2323,620" coordsize="515,925">
              <v:shape style="position:absolute;left:2323;top:620;width:515;height:925" coordorigin="2323,620" coordsize="515,925" path="m2838,620l2323,620,2323,1544,2838,620e" filled="t" fillcolor="#FF0000" stroked="f">
                <v:path arrowok="t"/>
                <v:fill/>
              </v:shape>
            </v:group>
            <v:group style="position:absolute;left:2323;top:620;width:515;height:925" coordorigin="2323,620" coordsize="515,925">
              <v:shape style="position:absolute;left:2323;top:620;width:515;height:925" coordorigin="2323,620" coordsize="515,925" path="m2838,620l2323,1544,2838,1544,2838,620e" filled="t" fillcolor="#FF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5.996429pt;margin-top:7.71366pt;width:27.138973pt;height:17.013952pt;mso-position-horizontal-relative:page;mso-position-vertical-relative:paragraph;z-index:-981" coordorigin="2320,154" coordsize="543,340">
            <v:group style="position:absolute;left:2345;top:179;width:2;height:312" coordorigin="2345,179" coordsize="2,312">
              <v:shape style="position:absolute;left:2345;top:179;width:2;height:312" coordorigin="2345,179" coordsize="0,312" path="m2345,179l2345,491e" filled="f" stroked="t" strokeweight=".304939pt" strokecolor="#FF0000">
                <v:path arrowok="t"/>
              </v:shape>
            </v:group>
            <v:group style="position:absolute;left:2345;top:179;width:515;height:2" coordorigin="2345,179" coordsize="515,2">
              <v:shape style="position:absolute;left:2345;top:179;width:515;height:2" coordorigin="2345,179" coordsize="515,0" path="m2860,179l2345,179e" filled="f" stroked="t" strokeweight=".306759pt" strokecolor="#FF0000">
                <v:path arrowok="t"/>
              </v:shape>
            </v:group>
            <v:group style="position:absolute;left:2860;top:179;width:2;height:312" coordorigin="2860,179" coordsize="2,312">
              <v:shape style="position:absolute;left:2860;top:179;width:2;height:312" coordorigin="2860,179" coordsize="0,312" path="m2860,491l2860,179e" filled="f" stroked="t" strokeweight=".304939pt" strokecolor="#FF0000">
                <v:path arrowok="t"/>
              </v:shape>
            </v:group>
            <v:group style="position:absolute;left:2345;top:491;width:515;height:2" coordorigin="2345,491" coordsize="515,2">
              <v:shape style="position:absolute;left:2345;top:491;width:515;height:2" coordorigin="2345,491" coordsize="515,0" path="m2345,491l2860,491e" filled="f" stroked="t" strokeweight=".306759pt" strokecolor="#FF0000">
                <v:path arrowok="t"/>
              </v:shape>
            </v:group>
            <v:group style="position:absolute;left:2323;top:157;width:515;height:312" coordorigin="2323,157" coordsize="515,312">
              <v:shape style="position:absolute;left:2323;top:157;width:515;height:312" coordorigin="2323,157" coordsize="515,312" path="m2838,157l2323,157,2323,470,2838,157e" filled="t" fillcolor="#FF0000" stroked="f">
                <v:path arrowok="t"/>
                <v:fill/>
              </v:shape>
            </v:group>
            <v:group style="position:absolute;left:2323;top:157;width:515;height:312" coordorigin="2323,157" coordsize="515,312">
              <v:shape style="position:absolute;left:2323;top:157;width:515;height:312" coordorigin="2323,157" coordsize="515,312" path="m2838,157l2323,470,2838,470,2838,157e" filled="t" fillcolor="#FF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7.782257pt;margin-top:7.713954pt;width:27.084226pt;height:32.351631pt;mso-position-horizontal-relative:page;mso-position-vertical-relative:paragraph;z-index:-980" coordorigin="2956,154" coordsize="542,647">
            <v:group style="position:absolute;left:2980;top:798;width:514;height:2" coordorigin="2980,798" coordsize="514,2">
              <v:shape style="position:absolute;left:2980;top:798;width:514;height:2" coordorigin="2980,798" coordsize="514,0" path="m2980,798l3494,798e" filled="f" stroked="t" strokeweight=".306759pt" strokecolor="#FF0000">
                <v:path arrowok="t"/>
              </v:shape>
            </v:group>
            <v:group style="position:absolute;left:2980;top:179;width:514;height:2" coordorigin="2980,179" coordsize="514,2">
              <v:shape style="position:absolute;left:2980;top:179;width:514;height:2" coordorigin="2980,179" coordsize="514,0" path="m3494,179l2980,179e" filled="f" stroked="t" strokeweight=".306759pt" strokecolor="#FF0000">
                <v:path arrowok="t"/>
              </v:shape>
            </v:group>
            <v:group style="position:absolute;left:2980;top:179;width:2;height:619" coordorigin="2980,179" coordsize="2,619">
              <v:shape style="position:absolute;left:2980;top:179;width:2;height:619" coordorigin="2980,179" coordsize="0,619" path="m2980,798l2980,179e" filled="f" stroked="t" strokeweight=".304939pt" strokecolor="#FF0000">
                <v:path arrowok="t"/>
              </v:shape>
            </v:group>
            <v:group style="position:absolute;left:3494;top:179;width:2;height:619" coordorigin="3494,179" coordsize="2,619">
              <v:shape style="position:absolute;left:3494;top:179;width:2;height:619" coordorigin="3494,179" coordsize="0,619" path="m3494,798l3494,179e" filled="f" stroked="t" strokeweight=".304939pt" strokecolor="#FF0000">
                <v:path arrowok="t"/>
              </v:shape>
            </v:group>
            <v:group style="position:absolute;left:2959;top:157;width:514;height:619" coordorigin="2959,157" coordsize="514,619">
              <v:shape style="position:absolute;left:2959;top:157;width:514;height:619" coordorigin="2959,157" coordsize="514,619" path="m3472,157l2959,157,2959,776,3472,157e" filled="t" fillcolor="#FF0000" stroked="f">
                <v:path arrowok="t"/>
                <v:fill/>
              </v:shape>
            </v:group>
            <v:group style="position:absolute;left:2959;top:157;width:514;height:619" coordorigin="2959,157" coordsize="514,619">
              <v:shape style="position:absolute;left:2959;top:157;width:514;height:619" coordorigin="2959,157" coordsize="514,619" path="m3472,157l2959,776,3472,776,3472,157e" filled="t" fillcolor="#FF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7.782257pt;margin-top:46.168442pt;width:27.084226pt;height:32.296853pt;mso-position-horizontal-relative:page;mso-position-vertical-relative:paragraph;z-index:-979" coordorigin="2956,923" coordsize="542,646">
            <v:group style="position:absolute;left:2980;top:948;width:514;height:2" coordorigin="2980,948" coordsize="514,2">
              <v:shape style="position:absolute;left:2980;top:948;width:514;height:2" coordorigin="2980,948" coordsize="514,0" path="m2980,948l3494,948e" filled="f" stroked="t" strokeweight=".306759pt" strokecolor="#FF0000">
                <v:path arrowok="t"/>
              </v:shape>
            </v:group>
            <v:group style="position:absolute;left:2980;top:948;width:2;height:618" coordorigin="2980,948" coordsize="2,618">
              <v:shape style="position:absolute;left:2980;top:948;width:2;height:618" coordorigin="2980,948" coordsize="0,618" path="m2980,1566l2980,948e" filled="f" stroked="t" strokeweight=".304939pt" strokecolor="#FF0000">
                <v:path arrowok="t"/>
              </v:shape>
            </v:group>
            <v:group style="position:absolute;left:3494;top:948;width:2;height:618" coordorigin="3494,948" coordsize="2,618">
              <v:shape style="position:absolute;left:3494;top:948;width:2;height:618" coordorigin="3494,948" coordsize="0,618" path="m3494,1566l3494,948e" filled="f" stroked="t" strokeweight=".304939pt" strokecolor="#FF0000">
                <v:path arrowok="t"/>
              </v:shape>
            </v:group>
            <v:group style="position:absolute;left:2980;top:1566;width:514;height:2" coordorigin="2980,1566" coordsize="514,2">
              <v:shape style="position:absolute;left:2980;top:1566;width:514;height:2" coordorigin="2980,1566" coordsize="514,0" path="m3494,1566l2980,1566e" filled="f" stroked="t" strokeweight=".306759pt" strokecolor="#FF0000">
                <v:path arrowok="t"/>
              </v:shape>
            </v:group>
            <v:group style="position:absolute;left:2959;top:926;width:514;height:618" coordorigin="2959,926" coordsize="514,618">
              <v:shape style="position:absolute;left:2959;top:926;width:514;height:618" coordorigin="2959,926" coordsize="514,618" path="m3472,926l2959,926,2959,1544,3472,926e" filled="t" fillcolor="#FF0000" stroked="f">
                <v:path arrowok="t"/>
                <v:fill/>
              </v:shape>
            </v:group>
            <v:group style="position:absolute;left:2959;top:926;width:514;height:618" coordorigin="2959,926" coordsize="514,618">
              <v:shape style="position:absolute;left:2959;top:926;width:514;height:618" coordorigin="2959,926" coordsize="514,618" path="m3472,926l2959,1544,3472,1544,3472,926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10"/>
          <w:szCs w:val="110"/>
          <w:spacing w:val="35"/>
          <w:w w:val="81"/>
        </w:rPr>
        <w:t>S</w:t>
      </w:r>
      <w:r>
        <w:rPr>
          <w:rFonts w:ascii="Arial" w:hAnsi="Arial" w:cs="Arial" w:eastAsia="Arial"/>
          <w:sz w:val="88"/>
          <w:szCs w:val="88"/>
          <w:spacing w:val="1"/>
          <w:w w:val="101"/>
          <w:position w:val="16"/>
        </w:rPr>
        <w:t>T.</w:t>
      </w:r>
      <w:r>
        <w:rPr>
          <w:rFonts w:ascii="Arial" w:hAnsi="Arial" w:cs="Arial" w:eastAsia="Arial"/>
          <w:sz w:val="88"/>
          <w:szCs w:val="88"/>
          <w:spacing w:val="0"/>
          <w:w w:val="100"/>
          <w:position w:val="0"/>
        </w:rPr>
      </w:r>
    </w:p>
    <w:p>
      <w:pPr>
        <w:spacing w:before="0" w:after="0" w:line="1159" w:lineRule="exact"/>
        <w:ind w:right="-89"/>
        <w:jc w:val="left"/>
        <w:rPr>
          <w:rFonts w:ascii="Arial" w:hAnsi="Arial" w:cs="Arial" w:eastAsia="Arial"/>
          <w:sz w:val="110"/>
          <w:szCs w:val="110"/>
        </w:rPr>
      </w:pPr>
      <w:rPr/>
      <w:r>
        <w:rPr/>
        <w:br w:type="column"/>
      </w:r>
      <w:r>
        <w:rPr>
          <w:rFonts w:ascii="Arial" w:hAnsi="Arial" w:cs="Arial" w:eastAsia="Arial"/>
          <w:sz w:val="110"/>
          <w:szCs w:val="110"/>
          <w:spacing w:val="0"/>
          <w:w w:val="108"/>
        </w:rPr>
        <w:t>QUENTIN</w:t>
      </w:r>
      <w:r>
        <w:rPr>
          <w:rFonts w:ascii="Arial" w:hAnsi="Arial" w:cs="Arial" w:eastAsia="Arial"/>
          <w:sz w:val="110"/>
          <w:szCs w:val="11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500"/>
          <w:cols w:num="2" w:equalWidth="0">
            <w:col w:w="3282" w:space="263"/>
            <w:col w:w="5475"/>
          </w:cols>
        </w:sectPr>
      </w:pPr>
      <w:rPr/>
    </w:p>
    <w:p>
      <w:pPr>
        <w:spacing w:before="74" w:after="0" w:line="374" w:lineRule="exact"/>
        <w:ind w:left="2780" w:right="-20"/>
        <w:jc w:val="left"/>
        <w:tabs>
          <w:tab w:pos="6400" w:val="left"/>
        </w:tabs>
        <w:rPr>
          <w:rFonts w:ascii="Lucida Sans Unicode" w:hAnsi="Lucida Sans Unicode" w:cs="Lucida Sans Unicode" w:eastAsia="Lucida Sans Unicode"/>
          <w:sz w:val="27"/>
          <w:szCs w:val="27"/>
        </w:rPr>
      </w:pPr>
      <w:rPr/>
      <w:r>
        <w:rPr/>
        <w:pict>
          <v:group style="position:absolute;margin-left:84.265778pt;margin-top:3.561835pt;width:27.083844pt;height:16.904156pt;mso-position-horizontal-relative:page;mso-position-vertical-relative:paragraph;z-index:-984" coordorigin="1685,71" coordsize="542,338">
            <v:group style="position:absolute;left:1710;top:96;width:514;height:310" coordorigin="1710,96" coordsize="514,310">
              <v:shape style="position:absolute;left:1710;top:96;width:514;height:310" coordorigin="1710,96" coordsize="514,310" path="m1710,406l2224,406,2224,96,1710,96,1710,406xe" filled="f" stroked="t" strokeweight=".306273pt" strokecolor="#FF0000">
                <v:path arrowok="t"/>
              </v:shape>
            </v:group>
            <v:group style="position:absolute;left:1688;top:74;width:514;height:310" coordorigin="1688,74" coordsize="514,310">
              <v:shape style="position:absolute;left:1688;top:74;width:514;height:310" coordorigin="1688,74" coordsize="514,310" path="m2202,74l1688,74,1688,384,2202,74e" filled="t" fillcolor="#FF0000" stroked="f">
                <v:path arrowok="t"/>
                <v:fill/>
              </v:shape>
            </v:group>
            <v:group style="position:absolute;left:1688;top:74;width:514;height:310" coordorigin="1688,74" coordsize="514,310">
              <v:shape style="position:absolute;left:1688;top:74;width:514;height:310" coordorigin="1688,74" coordsize="514,310" path="m2202,74l1688,384,2202,384,2202,74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S</w:t>
      </w:r>
      <w:r>
        <w:rPr>
          <w:rFonts w:ascii="Lucida Sans Unicode" w:hAnsi="Lucida Sans Unicode" w:cs="Lucida Sans Unicode" w:eastAsia="Lucida Sans Unicode"/>
          <w:sz w:val="27"/>
          <w:szCs w:val="27"/>
          <w:spacing w:val="-1"/>
          <w:w w:val="100"/>
        </w:rPr>
        <w:t>u</w:t>
      </w:r>
      <w:r>
        <w:rPr>
          <w:rFonts w:ascii="Lucida Sans Unicode" w:hAnsi="Lucida Sans Unicode" w:cs="Lucida Sans Unicode" w:eastAsia="Lucida Sans Unicode"/>
          <w:sz w:val="27"/>
          <w:szCs w:val="27"/>
          <w:spacing w:val="1"/>
          <w:w w:val="100"/>
        </w:rPr>
        <w:t>r</w:t>
      </w:r>
      <w:r>
        <w:rPr>
          <w:rFonts w:ascii="Lucida Sans Unicode" w:hAnsi="Lucida Sans Unicode" w:cs="Lucida Sans Unicode" w:eastAsia="Lucida Sans Unicode"/>
          <w:sz w:val="27"/>
          <w:szCs w:val="27"/>
          <w:spacing w:val="1"/>
          <w:w w:val="100"/>
        </w:rPr>
        <w:t>v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eyo</w:t>
      </w:r>
      <w:r>
        <w:rPr>
          <w:rFonts w:ascii="Lucida Sans Unicode" w:hAnsi="Lucida Sans Unicode" w:cs="Lucida Sans Unicode" w:eastAsia="Lucida Sans Unicode"/>
          <w:sz w:val="27"/>
          <w:szCs w:val="27"/>
          <w:spacing w:val="1"/>
          <w:w w:val="100"/>
        </w:rPr>
        <w:t>r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s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 </w:t>
      </w:r>
      <w:r>
        <w:rPr>
          <w:rFonts w:ascii="Lucida Sans Unicode" w:hAnsi="Lucida Sans Unicode" w:cs="Lucida Sans Unicode" w:eastAsia="Lucida Sans Unicode"/>
          <w:sz w:val="27"/>
          <w:szCs w:val="27"/>
          <w:spacing w:val="3"/>
          <w:w w:val="100"/>
        </w:rPr>
        <w:t> </w:t>
      </w:r>
      <w:r>
        <w:rPr>
          <w:rFonts w:ascii="Lucida Sans Unicode" w:hAnsi="Lucida Sans Unicode" w:cs="Lucida Sans Unicode" w:eastAsia="Lucida Sans Unicode"/>
          <w:sz w:val="27"/>
          <w:szCs w:val="27"/>
          <w:spacing w:val="2"/>
          <w:w w:val="100"/>
        </w:rPr>
        <w:t>T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o</w:t>
      </w:r>
      <w:r>
        <w:rPr>
          <w:rFonts w:ascii="Lucida Sans Unicode" w:hAnsi="Lucida Sans Unicode" w:cs="Lucida Sans Unicode" w:eastAsia="Lucida Sans Unicode"/>
          <w:sz w:val="27"/>
          <w:szCs w:val="27"/>
          <w:spacing w:val="1"/>
          <w:w w:val="100"/>
        </w:rPr>
        <w:t>w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n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 </w:t>
      </w:r>
      <w:r>
        <w:rPr>
          <w:rFonts w:ascii="Lucida Sans Unicode" w:hAnsi="Lucida Sans Unicode" w:cs="Lucida Sans Unicode" w:eastAsia="Lucida Sans Unicode"/>
          <w:sz w:val="27"/>
          <w:szCs w:val="27"/>
          <w:spacing w:val="2"/>
          <w:w w:val="100"/>
        </w:rPr>
        <w:t>P</w:t>
      </w:r>
      <w:r>
        <w:rPr>
          <w:rFonts w:ascii="Lucida Sans Unicode" w:hAnsi="Lucida Sans Unicode" w:cs="Lucida Sans Unicode" w:eastAsia="Lucida Sans Unicode"/>
          <w:sz w:val="27"/>
          <w:szCs w:val="27"/>
          <w:spacing w:val="1"/>
          <w:w w:val="100"/>
        </w:rPr>
        <w:t>l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a</w:t>
      </w:r>
      <w:r>
        <w:rPr>
          <w:rFonts w:ascii="Lucida Sans Unicode" w:hAnsi="Lucida Sans Unicode" w:cs="Lucida Sans Unicode" w:eastAsia="Lucida Sans Unicode"/>
          <w:sz w:val="27"/>
          <w:szCs w:val="27"/>
          <w:spacing w:val="-2"/>
          <w:w w:val="100"/>
        </w:rPr>
        <w:t>n</w:t>
      </w:r>
      <w:r>
        <w:rPr>
          <w:rFonts w:ascii="Lucida Sans Unicode" w:hAnsi="Lucida Sans Unicode" w:cs="Lucida Sans Unicode" w:eastAsia="Lucida Sans Unicode"/>
          <w:sz w:val="27"/>
          <w:szCs w:val="27"/>
          <w:spacing w:val="-2"/>
          <w:w w:val="100"/>
        </w:rPr>
        <w:t>n</w:t>
      </w:r>
      <w:r>
        <w:rPr>
          <w:rFonts w:ascii="Lucida Sans Unicode" w:hAnsi="Lucida Sans Unicode" w:cs="Lucida Sans Unicode" w:eastAsia="Lucida Sans Unicode"/>
          <w:sz w:val="27"/>
          <w:szCs w:val="27"/>
          <w:spacing w:val="-2"/>
          <w:w w:val="100"/>
        </w:rPr>
        <w:t>e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rs</w:t>
        <w:tab/>
      </w:r>
      <w:r>
        <w:rPr>
          <w:rFonts w:ascii="Lucida Sans Unicode" w:hAnsi="Lucida Sans Unicode" w:cs="Lucida Sans Unicode" w:eastAsia="Lucida Sans Unicode"/>
          <w:sz w:val="27"/>
          <w:szCs w:val="27"/>
          <w:spacing w:val="-1"/>
          <w:w w:val="100"/>
        </w:rPr>
        <w:t>E</w:t>
      </w:r>
      <w:r>
        <w:rPr>
          <w:rFonts w:ascii="Lucida Sans Unicode" w:hAnsi="Lucida Sans Unicode" w:cs="Lucida Sans Unicode" w:eastAsia="Lucida Sans Unicode"/>
          <w:sz w:val="27"/>
          <w:szCs w:val="27"/>
          <w:spacing w:val="-2"/>
          <w:w w:val="100"/>
        </w:rPr>
        <w:t>n</w:t>
      </w:r>
      <w:r>
        <w:rPr>
          <w:rFonts w:ascii="Lucida Sans Unicode" w:hAnsi="Lucida Sans Unicode" w:cs="Lucida Sans Unicode" w:eastAsia="Lucida Sans Unicode"/>
          <w:sz w:val="27"/>
          <w:szCs w:val="27"/>
          <w:spacing w:val="-2"/>
          <w:w w:val="100"/>
        </w:rPr>
        <w:t>g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i</w:t>
      </w:r>
      <w:r>
        <w:rPr>
          <w:rFonts w:ascii="Lucida Sans Unicode" w:hAnsi="Lucida Sans Unicode" w:cs="Lucida Sans Unicode" w:eastAsia="Lucida Sans Unicode"/>
          <w:sz w:val="27"/>
          <w:szCs w:val="27"/>
          <w:spacing w:val="-2"/>
          <w:w w:val="100"/>
        </w:rPr>
        <w:t>n</w:t>
      </w:r>
      <w:r>
        <w:rPr>
          <w:rFonts w:ascii="Lucida Sans Unicode" w:hAnsi="Lucida Sans Unicode" w:cs="Lucida Sans Unicode" w:eastAsia="Lucida Sans Unicode"/>
          <w:sz w:val="27"/>
          <w:szCs w:val="27"/>
          <w:spacing w:val="-2"/>
          <w:w w:val="100"/>
        </w:rPr>
        <w:t>e</w:t>
      </w:r>
      <w:r>
        <w:rPr>
          <w:rFonts w:ascii="Lucida Sans Unicode" w:hAnsi="Lucida Sans Unicode" w:cs="Lucida Sans Unicode" w:eastAsia="Lucida Sans Unicode"/>
          <w:sz w:val="27"/>
          <w:szCs w:val="27"/>
          <w:spacing w:val="-2"/>
          <w:w w:val="100"/>
        </w:rPr>
        <w:t>e</w:t>
      </w:r>
      <w:r>
        <w:rPr>
          <w:rFonts w:ascii="Lucida Sans Unicode" w:hAnsi="Lucida Sans Unicode" w:cs="Lucida Sans Unicode" w:eastAsia="Lucida Sans Unicode"/>
          <w:sz w:val="27"/>
          <w:szCs w:val="27"/>
          <w:spacing w:val="0"/>
          <w:w w:val="100"/>
        </w:rPr>
        <w:t>rs</w:t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6" w:lineRule="exact"/>
        <w:ind w:left="560" w:right="-20"/>
        <w:jc w:val="left"/>
        <w:tabs>
          <w:tab w:pos="4520" w:val="left"/>
        </w:tabs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  <w:b/>
          <w:bCs/>
          <w:position w:val="-1"/>
        </w:rPr>
        <w:t>PLANNING</w:t>
        <w:tab/>
      </w:r>
      <w:r>
        <w:rPr>
          <w:rFonts w:ascii="Arial" w:hAnsi="Arial" w:cs="Arial" w:eastAsia="Arial"/>
          <w:sz w:val="72"/>
          <w:szCs w:val="72"/>
          <w:spacing w:val="0"/>
          <w:w w:val="100"/>
          <w:b/>
          <w:bCs/>
          <w:position w:val="-1"/>
        </w:rPr>
        <w:t>REPORT</w:t>
      </w:r>
      <w:r>
        <w:rPr>
          <w:rFonts w:ascii="Arial" w:hAnsi="Arial" w:cs="Arial" w:eastAsia="Arial"/>
          <w:sz w:val="72"/>
          <w:szCs w:val="7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60" w:right="1059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COMBIN</w:t>
      </w:r>
      <w:r>
        <w:rPr>
          <w:rFonts w:ascii="Arial" w:hAnsi="Arial" w:cs="Arial" w:eastAsia="Arial"/>
          <w:sz w:val="40"/>
          <w:szCs w:val="40"/>
          <w:spacing w:val="-3"/>
          <w:w w:val="100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PL</w:t>
      </w:r>
      <w:r>
        <w:rPr>
          <w:rFonts w:ascii="Arial" w:hAnsi="Arial" w:cs="Arial" w:eastAsia="Arial"/>
          <w:sz w:val="40"/>
          <w:szCs w:val="40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spacing w:val="2"/>
          <w:w w:val="100"/>
        </w:rPr>
        <w:t>N</w:t>
      </w:r>
      <w:r>
        <w:rPr>
          <w:rFonts w:ascii="Arial" w:hAnsi="Arial" w:cs="Arial" w:eastAsia="Arial"/>
          <w:sz w:val="40"/>
          <w:szCs w:val="40"/>
          <w:spacing w:val="-4"/>
          <w:w w:val="100"/>
        </w:rPr>
        <w:t>I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NG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SC</w:t>
      </w:r>
      <w:r>
        <w:rPr>
          <w:rFonts w:ascii="Arial" w:hAnsi="Arial" w:cs="Arial" w:eastAsia="Arial"/>
          <w:sz w:val="40"/>
          <w:szCs w:val="40"/>
          <w:spacing w:val="1"/>
          <w:w w:val="100"/>
        </w:rPr>
        <w:t>H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EME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AM</w:t>
      </w:r>
      <w:r>
        <w:rPr>
          <w:rFonts w:ascii="Arial" w:hAnsi="Arial" w:cs="Arial" w:eastAsia="Arial"/>
          <w:sz w:val="40"/>
          <w:szCs w:val="40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spacing w:val="2"/>
          <w:w w:val="100"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M</w:t>
      </w:r>
      <w:r>
        <w:rPr>
          <w:rFonts w:ascii="Arial" w:hAnsi="Arial" w:cs="Arial" w:eastAsia="Arial"/>
          <w:sz w:val="40"/>
          <w:szCs w:val="40"/>
          <w:spacing w:val="-4"/>
          <w:w w:val="100"/>
        </w:rPr>
        <w:t>E</w:t>
      </w:r>
      <w:r>
        <w:rPr>
          <w:rFonts w:ascii="Arial" w:hAnsi="Arial" w:cs="Arial" w:eastAsia="Arial"/>
          <w:sz w:val="40"/>
          <w:szCs w:val="40"/>
          <w:spacing w:val="-1"/>
          <w:w w:val="100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T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ND</w:t>
      </w:r>
      <w:r>
        <w:rPr>
          <w:rFonts w:ascii="Arial" w:hAnsi="Arial" w:cs="Arial" w:eastAsia="Arial"/>
          <w:sz w:val="40"/>
          <w:szCs w:val="40"/>
          <w:spacing w:val="2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-2"/>
          <w:w w:val="100"/>
        </w:rPr>
        <w:t>P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LA</w:t>
      </w:r>
      <w:r>
        <w:rPr>
          <w:rFonts w:ascii="Arial" w:hAnsi="Arial" w:cs="Arial" w:eastAsia="Arial"/>
          <w:sz w:val="40"/>
          <w:szCs w:val="40"/>
          <w:spacing w:val="-2"/>
          <w:w w:val="100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NING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P</w:t>
      </w:r>
      <w:r>
        <w:rPr>
          <w:rFonts w:ascii="Arial" w:hAnsi="Arial" w:cs="Arial" w:eastAsia="Arial"/>
          <w:sz w:val="40"/>
          <w:szCs w:val="40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RM</w:t>
      </w:r>
      <w:r>
        <w:rPr>
          <w:rFonts w:ascii="Arial" w:hAnsi="Arial" w:cs="Arial" w:eastAsia="Arial"/>
          <w:sz w:val="40"/>
          <w:szCs w:val="40"/>
          <w:spacing w:val="-3"/>
          <w:w w:val="100"/>
        </w:rPr>
        <w:t>I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T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-1"/>
          <w:w w:val="100"/>
        </w:rPr>
        <w:t>APP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L</w:t>
      </w:r>
      <w:r>
        <w:rPr>
          <w:rFonts w:ascii="Arial" w:hAnsi="Arial" w:cs="Arial" w:eastAsia="Arial"/>
          <w:sz w:val="40"/>
          <w:szCs w:val="40"/>
          <w:spacing w:val="-1"/>
          <w:w w:val="100"/>
        </w:rPr>
        <w:t>I</w:t>
      </w:r>
      <w:r>
        <w:rPr>
          <w:rFonts w:ascii="Arial" w:hAnsi="Arial" w:cs="Arial" w:eastAsia="Arial"/>
          <w:sz w:val="40"/>
          <w:szCs w:val="40"/>
          <w:spacing w:val="2"/>
          <w:w w:val="100"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AT</w:t>
      </w:r>
      <w:r>
        <w:rPr>
          <w:rFonts w:ascii="Arial" w:hAnsi="Arial" w:cs="Arial" w:eastAsia="Arial"/>
          <w:sz w:val="40"/>
          <w:szCs w:val="40"/>
          <w:spacing w:val="-2"/>
          <w:w w:val="100"/>
        </w:rPr>
        <w:t>I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ON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8" w:lineRule="exact"/>
        <w:ind w:left="560" w:right="363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38</w:t>
      </w:r>
      <w:r>
        <w:rPr>
          <w:rFonts w:ascii="Arial" w:hAnsi="Arial" w:cs="Arial" w:eastAsia="Arial"/>
          <w:sz w:val="40"/>
          <w:szCs w:val="40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40"/>
          <w:szCs w:val="40"/>
          <w:spacing w:val="-2"/>
          <w:w w:val="100"/>
          <w:b/>
          <w:bCs/>
        </w:rPr>
        <w:t>4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MAIN</w:t>
      </w:r>
      <w:r>
        <w:rPr>
          <w:rFonts w:ascii="Arial" w:hAnsi="Arial" w:cs="Arial" w:eastAsia="Arial"/>
          <w:sz w:val="40"/>
          <w:szCs w:val="4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AIL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DRIVE</w:t>
      </w:r>
      <w:r>
        <w:rPr>
          <w:rFonts w:ascii="Arial" w:hAnsi="Arial" w:cs="Arial" w:eastAsia="Arial"/>
          <w:sz w:val="40"/>
          <w:szCs w:val="4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40"/>
          <w:szCs w:val="4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124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40"/>
          <w:szCs w:val="4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40"/>
          <w:szCs w:val="4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40"/>
          <w:szCs w:val="4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40"/>
          <w:szCs w:val="4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PAS</w:t>
      </w:r>
      <w:r>
        <w:rPr>
          <w:rFonts w:ascii="Arial" w:hAnsi="Arial" w:cs="Arial" w:eastAsia="Arial"/>
          <w:sz w:val="40"/>
          <w:szCs w:val="4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AGE,</w:t>
      </w:r>
      <w:r>
        <w:rPr>
          <w:rFonts w:ascii="Arial" w:hAnsi="Arial" w:cs="Arial" w:eastAsia="Arial"/>
          <w:sz w:val="40"/>
          <w:szCs w:val="4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40"/>
          <w:szCs w:val="4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LEONA</w:t>
      </w:r>
      <w:r>
        <w:rPr>
          <w:rFonts w:ascii="Arial" w:hAnsi="Arial" w:cs="Arial" w:eastAsia="Arial"/>
          <w:sz w:val="40"/>
          <w:szCs w:val="4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40"/>
          <w:szCs w:val="4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6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Augu</w:t>
      </w:r>
      <w:r>
        <w:rPr>
          <w:rFonts w:ascii="Arial" w:hAnsi="Arial" w:cs="Arial" w:eastAsia="Arial"/>
          <w:sz w:val="40"/>
          <w:szCs w:val="4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40"/>
          <w:szCs w:val="40"/>
          <w:spacing w:val="-2"/>
          <w:w w:val="100"/>
          <w:b/>
          <w:bCs/>
        </w:rPr>
        <w:t>0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15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50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361" w:lineRule="exact"/>
        <w:ind w:left="86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106.580002pt;margin-top:21.547789pt;width:434.98pt;height:.1pt;mso-position-horizontal-relative:page;mso-position-vertical-relative:paragraph;z-index:-978" coordorigin="2132,431" coordsize="8700,2">
            <v:shape style="position:absolute;left:2132;top:431;width:8700;height:2" coordorigin="2132,431" coordsize="8700,0" path="m2132,431l10831,431e" filled="f" stroked="t" strokeweight="2.260pt" strokecolor="#7E7E7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32"/>
          <w:szCs w:val="32"/>
          <w:color w:val="7E7E7E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TENTS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03" w:right="88"/>
        <w:jc w:val="center"/>
        <w:tabs>
          <w:tab w:pos="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</w:t>
      </w:r>
      <w:r>
        <w:rPr>
          <w:rFonts w:ascii="Calibri" w:hAnsi="Calibri" w:cs="Calibri" w:eastAsia="Calibri"/>
          <w:sz w:val="22"/>
          <w:szCs w:val="22"/>
          <w:spacing w:val="-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3" w:right="88"/>
        <w:jc w:val="center"/>
        <w:tabs>
          <w:tab w:pos="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3" w:right="88"/>
        <w:jc w:val="center"/>
        <w:tabs>
          <w:tab w:pos="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</w:t>
      </w:r>
      <w:r>
        <w:rPr>
          <w:rFonts w:ascii="Calibri" w:hAnsi="Calibri" w:cs="Calibri" w:eastAsia="Calibri"/>
          <w:sz w:val="22"/>
          <w:szCs w:val="22"/>
          <w:spacing w:val="-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3" w:right="88"/>
        <w:jc w:val="center"/>
        <w:tabs>
          <w:tab w:pos="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.1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3" w:right="87"/>
        <w:jc w:val="center"/>
        <w:tabs>
          <w:tab w:pos="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5.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3" w:right="87"/>
        <w:jc w:val="center"/>
        <w:tabs>
          <w:tab w:pos="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6.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.1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-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.2</w:t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</w:t>
      </w:r>
      <w:r>
        <w:rPr>
          <w:rFonts w:ascii="Calibri" w:hAnsi="Calibri" w:cs="Calibri" w:eastAsia="Calibri"/>
          <w:sz w:val="22"/>
          <w:szCs w:val="22"/>
          <w:spacing w:val="-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6" w:lineRule="auto"/>
        <w:ind w:left="361" w:right="85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.3</w:t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s?</w:t>
      </w:r>
      <w:r>
        <w:rPr>
          <w:rFonts w:ascii="Calibri" w:hAnsi="Calibri" w:cs="Calibri" w:eastAsia="Calibri"/>
          <w:sz w:val="22"/>
          <w:szCs w:val="22"/>
          <w:spacing w:val="-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8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.4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k?</w:t>
      </w:r>
      <w:r>
        <w:rPr>
          <w:rFonts w:ascii="Calibri" w:hAnsi="Calibri" w:cs="Calibri" w:eastAsia="Calibri"/>
          <w:sz w:val="22"/>
          <w:szCs w:val="22"/>
          <w:spacing w:val="-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21" w:right="219"/>
        <w:jc w:val="center"/>
        <w:tabs>
          <w:tab w:pos="9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.5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er’s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</w:p>
    <w:p>
      <w:pPr>
        <w:spacing w:before="41" w:after="0" w:line="240" w:lineRule="auto"/>
        <w:ind w:left="36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ent?</w:t>
      </w:r>
      <w:r>
        <w:rPr>
          <w:rFonts w:ascii="Calibri" w:hAnsi="Calibri" w:cs="Calibri" w:eastAsia="Calibri"/>
          <w:sz w:val="22"/>
          <w:szCs w:val="22"/>
          <w:spacing w:val="-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.6</w:t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rk?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.6</w:t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rk?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.7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</w:t>
      </w:r>
      <w:r>
        <w:rPr>
          <w:rFonts w:ascii="Calibri" w:hAnsi="Calibri" w:cs="Calibri" w:eastAsia="Calibri"/>
          <w:sz w:val="22"/>
          <w:szCs w:val="22"/>
          <w:spacing w:val="-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.8</w:t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-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1" w:right="-20"/>
        <w:jc w:val="left"/>
        <w:tabs>
          <w:tab w:pos="1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.9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-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6" w:lineRule="auto"/>
        <w:ind w:left="361" w:right="85"/>
        <w:jc w:val="left"/>
        <w:tabs>
          <w:tab w:pos="12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.10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have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</w:t>
      </w:r>
      <w:r>
        <w:rPr>
          <w:rFonts w:ascii="Calibri" w:hAnsi="Calibri" w:cs="Calibri" w:eastAsia="Calibri"/>
          <w:sz w:val="22"/>
          <w:szCs w:val="22"/>
          <w:spacing w:val="-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8" w:after="0" w:line="240" w:lineRule="auto"/>
        <w:ind w:left="103" w:right="87"/>
        <w:jc w:val="center"/>
        <w:tabs>
          <w:tab w:pos="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7.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</w:t>
      </w:r>
      <w:r>
        <w:rPr>
          <w:rFonts w:ascii="Calibri" w:hAnsi="Calibri" w:cs="Calibri" w:eastAsia="Calibri"/>
          <w:sz w:val="22"/>
          <w:szCs w:val="22"/>
          <w:spacing w:val="-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" w:after="0" w:line="80" w:lineRule="exact"/>
        <w:jc w:val="left"/>
        <w:rPr>
          <w:sz w:val="8"/>
          <w:szCs w:val="8"/>
        </w:rPr>
      </w:pPr>
      <w:rPr/>
      <w:r>
        <w:rPr>
          <w:sz w:val="8"/>
          <w:szCs w:val="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416" w:hRule="exact"/>
        </w:trPr>
        <w:tc>
          <w:tcPr>
            <w:tcW w:w="24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1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.1</w:t>
            </w:r>
          </w:p>
        </w:tc>
        <w:tc>
          <w:tcPr>
            <w:tcW w:w="884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33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tails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2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09" w:hRule="exact"/>
        </w:trPr>
        <w:tc>
          <w:tcPr>
            <w:tcW w:w="24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1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.2</w:t>
            </w:r>
          </w:p>
        </w:tc>
        <w:tc>
          <w:tcPr>
            <w:tcW w:w="884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1" w:after="0" w:line="240" w:lineRule="auto"/>
              <w:ind w:left="33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  <w:r>
              <w:rPr>
                <w:rFonts w:ascii="Calibri" w:hAnsi="Calibri" w:cs="Calibri" w:eastAsia="Calibri"/>
                <w:sz w:val="22"/>
                <w:szCs w:val="22"/>
                <w:spacing w:val="-2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2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08" w:hRule="exact"/>
        </w:trPr>
        <w:tc>
          <w:tcPr>
            <w:tcW w:w="242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.3</w:t>
            </w:r>
          </w:p>
        </w:tc>
        <w:tc>
          <w:tcPr>
            <w:tcW w:w="884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3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2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825" w:hRule="exact"/>
        </w:trPr>
        <w:tc>
          <w:tcPr>
            <w:tcW w:w="24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0" w:right="-54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b/>
                <w:bCs/>
              </w:rPr>
              <w:t>8.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.4</w:t>
            </w:r>
          </w:p>
        </w:tc>
        <w:tc>
          <w:tcPr>
            <w:tcW w:w="884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3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2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-11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1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4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</w:rPr>
              <w:t>...............................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</w:rPr>
              <w:t>..</w:t>
            </w:r>
            <w:r>
              <w:rPr>
                <w:rFonts w:ascii="Calibri" w:hAnsi="Calibri" w:cs="Calibri" w:eastAsia="Calibri"/>
                <w:sz w:val="22"/>
                <w:szCs w:val="22"/>
                <w:spacing w:val="-2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NumType w:start="2"/>
          <w:pgMar w:header="541" w:footer="921" w:top="880" w:bottom="1120" w:left="1300" w:right="1300"/>
          <w:headerReference w:type="default" r:id="rId7"/>
          <w:footerReference w:type="default" r:id="rId8"/>
          <w:pgSz w:w="12240" w:h="1584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361" w:lineRule="exact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584pt;margin-top:21.547789pt;width:470.98pt;height:.1pt;mso-position-horizontal-relative:page;mso-position-vertical-relative:paragraph;z-index:-977" coordorigin="1412,431" coordsize="9420,2">
            <v:shape style="position:absolute;left:1412;top:431;width:9420;height:2" coordorigin="1412,431" coordsize="9420,0" path="m1412,431l10831,431e" filled="f" stroked="t" strokeweight="2.260pt" strokecolor="#7E7E7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  <w:t>1.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  <w:position w:val="-1"/>
        </w:rPr>
        <w:t>X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ECUTIVE</w:t>
      </w:r>
      <w:r>
        <w:rPr>
          <w:rFonts w:ascii="Arial" w:hAnsi="Arial" w:cs="Arial" w:eastAsia="Arial"/>
          <w:sz w:val="32"/>
          <w:szCs w:val="32"/>
          <w:color w:val="7E7E7E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3"/>
          <w:w w:val="100"/>
          <w:position w:val="-1"/>
        </w:rPr>
        <w:t>U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808" w:right="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42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arl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808" w:right="76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&amp;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412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0" w:right="66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qm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2,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180" w:right="68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qm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ark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0" w:right="64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0" w:right="60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ark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8" w:lineRule="auto"/>
        <w:ind w:left="808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98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7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08" w:right="599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0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37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0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proposed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37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808" w:right="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135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08" w:right="428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08" w:right="41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08" w:right="188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808" w:right="294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541" w:footer="921" w:top="880" w:bottom="1180" w:left="1340" w:right="1320"/>
          <w:pgSz w:w="12240" w:h="1584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  <w:t>38-42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  <w:t>Mainsails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  <w:t>Drive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80808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  <w:t>St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  <w:t>Leonards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6.080002pt;margin-top:25.503922pt;width:370.799998pt;height:603pt;mso-position-horizontal-relative:page;mso-position-vertical-relative:paragraph;z-index:-975" coordorigin="2722,510" coordsize="7416,12060">
            <v:shape style="position:absolute;left:2722;top:510;width:6854;height:12060" type="#_x0000_t75">
              <v:imagedata r:id="rId11" o:title=""/>
            </v:shape>
            <v:group style="position:absolute;left:7668;top:8027;width:2448;height:2" coordorigin="7668,8027" coordsize="2448,2">
              <v:shape style="position:absolute;left:7668;top:8027;width:2448;height:2" coordorigin="7668,8027" coordsize="2448,0" path="m7668,8027l10116,8027e" filled="f" stroked="t" strokeweight="2.16pt" strokecolor="#000000">
                <v:path arrowok="t"/>
              </v:shape>
            </v:group>
            <v:group style="position:absolute;left:4608;top:8178;width:2;height:1382" coordorigin="4608,8178" coordsize="2,1382">
              <v:shape style="position:absolute;left:4608;top:8178;width:2;height:1382" coordorigin="4608,8178" coordsize="0,1382" path="m4608,9560l4608,8178e" filled="f" stroked="t" strokeweight="1.8pt" strokecolor="#000000">
                <v:path arrowok="t"/>
              </v:shape>
            </v:group>
            <v:group style="position:absolute;left:10091;top:7998;width:2;height:4529" coordorigin="10091,7998" coordsize="2,4529">
              <v:shape style="position:absolute;left:10091;top:7998;width:2;height:4529" coordorigin="10091,7998" coordsize="0,4529" path="m10091,12527l10091,7998e" filled="f" stroked="t" strokeweight="2.52pt" strokecolor="#000000">
                <v:path arrowok="t"/>
              </v:shape>
            </v:group>
            <v:group style="position:absolute;left:9498;top:8390;width:132;height:253" coordorigin="9498,8390" coordsize="132,253">
              <v:shape style="position:absolute;left:9498;top:8390;width:132;height:253" coordorigin="9498,8390" coordsize="132,253" path="m9498,8390l9630,8390,9630,8643,9498,8643,9498,8390e" filled="t" fillcolor="#E1E1E1" stroked="f">
                <v:path arrowok="t"/>
                <v:fill/>
              </v:shape>
            </v:group>
            <v:group style="position:absolute;left:4876;top:8731;width:98;height:279" coordorigin="4876,8731" coordsize="98,279">
              <v:shape style="position:absolute;left:4876;top:8731;width:98;height:279" coordorigin="4876,8731" coordsize="98,279" path="m4876,8731l4975,8731,4975,9009,4876,9009,4876,8731e" filled="t" fillcolor="#E1E1E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Graphi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Depictio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-12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Combined</w:t>
      </w:r>
      <w:r>
        <w:rPr>
          <w:rFonts w:ascii="Arial" w:hAnsi="Arial" w:cs="Arial" w:eastAsia="Arial"/>
          <w:sz w:val="16"/>
          <w:szCs w:val="16"/>
          <w:spacing w:val="-6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Amendment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Reques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Plannin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Permit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Application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9" w:lineRule="exact"/>
        <w:ind w:left="1036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424242"/>
          <w:spacing w:val="0"/>
          <w:w w:val="103"/>
          <w:position w:val="-2"/>
        </w:rPr>
        <w:t>®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83" w:after="0" w:line="240" w:lineRule="auto"/>
        <w:ind w:left="68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A1A1A1"/>
          <w:spacing w:val="5"/>
          <w:w w:val="109"/>
          <w:b/>
          <w:bCs/>
        </w:rPr>
        <w:t>·</w:t>
      </w:r>
      <w:r>
        <w:rPr>
          <w:rFonts w:ascii="Arial" w:hAnsi="Arial" w:cs="Arial" w:eastAsia="Arial"/>
          <w:sz w:val="24"/>
          <w:szCs w:val="24"/>
          <w:color w:val="424242"/>
          <w:spacing w:val="0"/>
          <w:w w:val="100"/>
          <w:b/>
          <w:bCs/>
        </w:rPr>
        <w:t>QUENTIN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4"/>
          <w:pgMar w:header="0" w:footer="991" w:top="440" w:bottom="1180" w:left="1340" w:right="1320"/>
          <w:headerReference w:type="default" r:id="rId9"/>
          <w:footerReference w:type="default" r:id="rId10"/>
          <w:pgSz w:w="12240" w:h="15840"/>
          <w:cols w:num="2" w:equalWidth="0">
            <w:col w:w="7368" w:space="177"/>
            <w:col w:w="2035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444.23999pt;margin-top:26.640013pt;width:33.840pt;height:16.559999pt;mso-position-horizontal-relative:page;mso-position-vertical-relative:page;z-index:-976" type="#_x0000_t75">
            <v:imagedata r:id="rId12" o:title=""/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right="1567"/>
        <w:jc w:val="right"/>
        <w:tabs>
          <w:tab w:pos="4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25252"/>
          <w:w w:val="90"/>
          <w:b/>
          <w:bCs/>
        </w:rPr>
        <w:t>PI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525252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color w:val="626262"/>
          <w:spacing w:val="0"/>
          <w:w w:val="74"/>
          <w:b/>
          <w:bCs/>
        </w:rPr>
        <w:t>\</w:t>
      </w:r>
      <w:r>
        <w:rPr>
          <w:rFonts w:ascii="Times New Roman" w:hAnsi="Times New Roman" w:cs="Times New Roman" w:eastAsia="Times New Roman"/>
          <w:sz w:val="24"/>
          <w:szCs w:val="24"/>
          <w:color w:val="626262"/>
          <w:spacing w:val="0"/>
          <w:w w:val="74"/>
          <w:b/>
          <w:bCs/>
        </w:rPr>
        <w:t>Jns.</w:t>
      </w:r>
      <w:r>
        <w:rPr>
          <w:rFonts w:ascii="Times New Roman" w:hAnsi="Times New Roman" w:cs="Times New Roman" w:eastAsia="Times New Roman"/>
          <w:sz w:val="24"/>
          <w:szCs w:val="24"/>
          <w:color w:val="626262"/>
          <w:spacing w:val="8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0"/>
          <w:w w:val="118"/>
          <w:b/>
          <w:bCs/>
        </w:rPr>
        <w:t>Sc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6"/>
          <w:w w:val="118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33333"/>
          <w:spacing w:val="-4"/>
          <w:w w:val="59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0"/>
          <w:w w:val="126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3" w:lineRule="exact"/>
        <w:ind w:right="2073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24242"/>
          <w:spacing w:val="0"/>
          <w:w w:val="101"/>
          <w:b/>
          <w:bCs/>
          <w:position w:val="-1"/>
        </w:rPr>
        <w:t>Amondmcmt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354" w:lineRule="exact"/>
        <w:ind w:left="3570" w:right="-20"/>
        <w:jc w:val="left"/>
        <w:tabs>
          <w:tab w:pos="636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626262"/>
          <w:spacing w:val="0"/>
          <w:w w:val="182"/>
          <w:position w:val="-1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62626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62626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0"/>
          <w:w w:val="123"/>
          <w:b/>
          <w:bCs/>
          <w:position w:val="14"/>
        </w:rPr>
        <w:t>l;e.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0"/>
          <w:w w:val="124"/>
          <w:b/>
          <w:bCs/>
          <w:position w:val="1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-18"/>
          <w:w w:val="100"/>
          <w:b/>
          <w:bCs/>
          <w:position w:val="1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78"/>
          <w:position w:val="14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78"/>
          <w:position w:val="14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10"/>
          <w:w w:val="78"/>
          <w:position w:val="1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  <w:position w:val="14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  <w:position w:val="14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8"/>
          <w:w w:val="100"/>
          <w:position w:val="14"/>
        </w:rPr>
        <w:t> </w:t>
      </w:r>
      <w:r>
        <w:rPr>
          <w:rFonts w:ascii="Arial" w:hAnsi="Arial" w:cs="Arial" w:eastAsia="Arial"/>
          <w:sz w:val="10"/>
          <w:szCs w:val="10"/>
          <w:color w:val="808080"/>
          <w:spacing w:val="0"/>
          <w:w w:val="301"/>
          <w:position w:val="14"/>
        </w:rPr>
        <w:t>I</w:t>
      </w:r>
      <w:r>
        <w:rPr>
          <w:rFonts w:ascii="Arial" w:hAnsi="Arial" w:cs="Arial" w:eastAsia="Arial"/>
          <w:sz w:val="10"/>
          <w:szCs w:val="10"/>
          <w:color w:val="808080"/>
          <w:spacing w:val="42"/>
          <w:w w:val="301"/>
          <w:position w:val="14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60"/>
          <w:position w:val="14"/>
        </w:rPr>
        <w:t>"fT.::.J</w:t>
      </w:r>
      <w:r>
        <w:rPr>
          <w:rFonts w:ascii="Arial" w:hAnsi="Arial" w:cs="Arial" w:eastAsia="Arial"/>
          <w:sz w:val="17"/>
          <w:szCs w:val="17"/>
          <w:color w:val="909090"/>
          <w:spacing w:val="-26"/>
          <w:w w:val="100"/>
          <w:position w:val="1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09090"/>
          <w:spacing w:val="0"/>
          <w:w w:val="155"/>
          <w:position w:val="14"/>
        </w:rPr>
        <w:t>'»</w:t>
      </w:r>
      <w:r>
        <w:rPr>
          <w:rFonts w:ascii="Times New Roman" w:hAnsi="Times New Roman" w:cs="Times New Roman" w:eastAsia="Times New Roman"/>
          <w:sz w:val="13"/>
          <w:szCs w:val="13"/>
          <w:color w:val="909090"/>
          <w:spacing w:val="0"/>
          <w:w w:val="155"/>
          <w:position w:val="1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09090"/>
          <w:spacing w:val="28"/>
          <w:w w:val="155"/>
          <w:position w:val="14"/>
        </w:rPr>
        <w:t> </w:t>
      </w:r>
      <w:r>
        <w:rPr>
          <w:rFonts w:ascii="Arial" w:hAnsi="Arial" w:cs="Arial" w:eastAsia="Arial"/>
          <w:sz w:val="19"/>
          <w:szCs w:val="19"/>
          <w:color w:val="909090"/>
          <w:spacing w:val="-62"/>
          <w:w w:val="113"/>
          <w:position w:val="14"/>
        </w:rPr>
        <w:t>U</w:t>
      </w:r>
      <w:r>
        <w:rPr>
          <w:rFonts w:ascii="Arial" w:hAnsi="Arial" w:cs="Arial" w:eastAsia="Arial"/>
          <w:sz w:val="19"/>
          <w:szCs w:val="19"/>
          <w:color w:val="B3B3B3"/>
          <w:spacing w:val="-65"/>
          <w:w w:val="209"/>
          <w:position w:val="14"/>
        </w:rPr>
        <w:t>-</w:t>
      </w:r>
      <w:r>
        <w:rPr>
          <w:rFonts w:ascii="Arial" w:hAnsi="Arial" w:cs="Arial" w:eastAsia="Arial"/>
          <w:sz w:val="19"/>
          <w:szCs w:val="19"/>
          <w:color w:val="909090"/>
          <w:spacing w:val="-36"/>
          <w:w w:val="86"/>
          <w:position w:val="14"/>
        </w:rPr>
        <w:t>1</w:t>
      </w:r>
      <w:r>
        <w:rPr>
          <w:rFonts w:ascii="Arial" w:hAnsi="Arial" w:cs="Arial" w:eastAsia="Arial"/>
          <w:sz w:val="19"/>
          <w:szCs w:val="19"/>
          <w:color w:val="909090"/>
          <w:spacing w:val="-22"/>
          <w:w w:val="112"/>
          <w:position w:val="14"/>
        </w:rPr>
        <w:t>!</w:t>
      </w:r>
      <w:r>
        <w:rPr>
          <w:rFonts w:ascii="Arial" w:hAnsi="Arial" w:cs="Arial" w:eastAsia="Arial"/>
          <w:sz w:val="19"/>
          <w:szCs w:val="19"/>
          <w:color w:val="B3B3B3"/>
          <w:spacing w:val="0"/>
          <w:w w:val="382"/>
          <w:position w:val="14"/>
        </w:rPr>
        <w:t>--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3521" w:right="587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B3B3B3"/>
          <w:spacing w:val="0"/>
          <w:w w:val="68"/>
          <w:b/>
          <w:bCs/>
          <w:position w:val="1"/>
        </w:rPr>
        <w:t>:r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340" w:right="1320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86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proposal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86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7.799988" w:type="dxa"/>
      </w:tblPr>
      <w:tblGrid/>
      <w:tr>
        <w:trPr>
          <w:trHeight w:val="6450" w:hRule="exact"/>
        </w:trPr>
        <w:tc>
          <w:tcPr>
            <w:tcW w:w="3262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D9D9D9"/>
          </w:tcPr>
          <w:p>
            <w:pPr>
              <w:spacing w:before="0" w:after="0" w:line="224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opos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387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4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lan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ing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che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1)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eral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Zo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2" w:right="3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1)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Zo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39" w:lineRule="auto"/>
              <w:ind w:left="102" w:right="183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eral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Zo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2)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2" w:right="1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eral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Zo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2)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Zo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2" w:right="51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gn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erl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lan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ing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mit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ppli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ati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" w:after="0" w:line="239" w:lineRule="auto"/>
              <w:ind w:left="102" w:right="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2)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i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(2)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wera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nt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8,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326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D9D9D9"/>
          </w:tcPr>
          <w:p>
            <w:pPr>
              <w:spacing w:before="0" w:after="0" w:line="224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ndme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ppli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387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01" w:hRule="exact"/>
        </w:trPr>
        <w:tc>
          <w:tcPr>
            <w:tcW w:w="326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D9D9D9"/>
          </w:tcPr>
          <w:p>
            <w:pPr>
              <w:spacing w:before="0" w:after="0" w:line="224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Loc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ion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ubje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387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38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42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e,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ards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e,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ards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929" w:hRule="exact"/>
        </w:trPr>
        <w:tc>
          <w:tcPr>
            <w:tcW w:w="326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D9D9D9"/>
          </w:tcPr>
          <w:p>
            <w:pPr>
              <w:spacing w:before="0" w:after="0" w:line="224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itle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Detai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387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42" w:hRule="exact"/>
        </w:trPr>
        <w:tc>
          <w:tcPr>
            <w:tcW w:w="326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D9D9D9"/>
          </w:tcPr>
          <w:p>
            <w:pPr>
              <w:spacing w:before="0" w:after="0" w:line="224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Restr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cti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ns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Co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enan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387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N/A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68" w:hRule="exact"/>
        </w:trPr>
        <w:tc>
          <w:tcPr>
            <w:tcW w:w="326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D9D9D9"/>
          </w:tcPr>
          <w:p>
            <w:pPr>
              <w:spacing w:before="0" w:after="0" w:line="224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Land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387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4,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qm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01" w:hRule="exact"/>
        </w:trPr>
        <w:tc>
          <w:tcPr>
            <w:tcW w:w="326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D9D9D9"/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387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9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01" w:hRule="exact"/>
        </w:trPr>
        <w:tc>
          <w:tcPr>
            <w:tcW w:w="3262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D9D9D9"/>
          </w:tcPr>
          <w:p>
            <w:pPr>
              <w:spacing w:before="0" w:after="0" w:line="224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387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gn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erl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41" w:footer="991" w:top="1820" w:bottom="1180" w:left="1280" w:right="1280"/>
          <w:headerReference w:type="default" r:id="rId13"/>
          <w:pgSz w:w="12240" w:h="15840"/>
        </w:sectPr>
      </w:pPr>
      <w:rPr/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880" w:right="10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qm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868" w:right="1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68" w:right="708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ltu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itage: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880" w:right="260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32" w:lineRule="exact"/>
        <w:ind w:left="1240" w:right="104" w:firstLine="-360"/>
        <w:jc w:val="both"/>
        <w:tabs>
          <w:tab w:pos="1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</w:t>
      </w:r>
      <w:r>
        <w:rPr>
          <w:rFonts w:ascii="Arial" w:hAnsi="Arial" w:cs="Arial" w:eastAsia="Arial"/>
          <w:sz w:val="20"/>
          <w:szCs w:val="20"/>
          <w:spacing w:val="3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3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4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28" w:lineRule="exact"/>
        <w:ind w:left="1240" w:right="10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.46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68" w:right="808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af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39" w:lineRule="auto"/>
        <w:ind w:left="1240" w:right="104" w:firstLine="-360"/>
        <w:jc w:val="both"/>
        <w:tabs>
          <w:tab w:pos="1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8m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68" w:right="724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Urban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880" w:right="9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68" w:right="792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880" w:right="192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8" w:lineRule="auto"/>
        <w:ind w:left="1240" w:right="114" w:firstLine="-360"/>
        <w:jc w:val="both"/>
        <w:tabs>
          <w:tab w:pos="1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prises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0" w:after="0" w:line="228" w:lineRule="exact"/>
        <w:ind w:left="1240" w:right="112" w:firstLine="-360"/>
        <w:jc w:val="both"/>
        <w:tabs>
          <w:tab w:pos="1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&lt;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5%)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hrubs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30" w:lineRule="exact"/>
        <w:ind w:left="1240" w:right="113" w:firstLine="-360"/>
        <w:jc w:val="both"/>
        <w:tabs>
          <w:tab w:pos="1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8" w:right="743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icul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880" w:right="14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35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5" w:lineRule="exact"/>
        <w:ind w:left="880" w:right="1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5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4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are</w:t>
      </w:r>
      <w:r>
        <w:rPr>
          <w:rFonts w:ascii="Arial" w:hAnsi="Arial" w:cs="Arial" w:eastAsia="Arial"/>
          <w:sz w:val="20"/>
          <w:szCs w:val="20"/>
          <w:spacing w:val="5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4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0"/>
          <w:szCs w:val="20"/>
          <w:spacing w:val="5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4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4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ut</w:t>
      </w:r>
      <w:r>
        <w:rPr>
          <w:rFonts w:ascii="Arial" w:hAnsi="Arial" w:cs="Arial" w:eastAsia="Arial"/>
          <w:sz w:val="20"/>
          <w:szCs w:val="20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5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5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0"/>
          <w:szCs w:val="20"/>
          <w:spacing w:val="5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nd</w:t>
      </w:r>
      <w:r>
        <w:rPr>
          <w:rFonts w:ascii="Arial" w:hAnsi="Arial" w:cs="Arial" w:eastAsia="Arial"/>
          <w:sz w:val="20"/>
          <w:szCs w:val="20"/>
          <w:spacing w:val="5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break</w:t>
      </w:r>
      <w:r>
        <w:rPr>
          <w:rFonts w:ascii="Arial" w:hAnsi="Arial" w:cs="Arial" w:eastAsia="Arial"/>
          <w:sz w:val="20"/>
          <w:szCs w:val="20"/>
          <w:spacing w:val="5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27" w:lineRule="exact"/>
        <w:ind w:left="1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880" w:right="59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541" w:footer="991" w:top="1820" w:bottom="1180" w:left="1280" w:right="1280"/>
          <w:headerReference w:type="default" r:id="rId14"/>
          <w:pgSz w:w="12240" w:h="15840"/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38-42</w:t>
      </w:r>
      <w:r>
        <w:rPr>
          <w:rFonts w:ascii="Arial" w:hAnsi="Arial" w:cs="Arial" w:eastAsia="Arial"/>
          <w:sz w:val="15"/>
          <w:szCs w:val="15"/>
          <w:color w:val="808080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Mainsails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Drive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808080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St</w:t>
      </w:r>
      <w:r>
        <w:rPr>
          <w:rFonts w:ascii="Arial" w:hAnsi="Arial" w:cs="Arial" w:eastAsia="Arial"/>
          <w:sz w:val="15"/>
          <w:szCs w:val="15"/>
          <w:color w:val="808080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5"/>
        </w:rPr>
        <w:t>Leonards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6" w:after="0" w:line="240" w:lineRule="auto"/>
        <w:ind w:left="684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color w:val="A5A5A5"/>
          <w:w w:val="58"/>
          <w:b/>
          <w:bCs/>
        </w:rPr>
        <w:t>-</w:t>
      </w:r>
      <w:r>
        <w:rPr>
          <w:rFonts w:ascii="Arial" w:hAnsi="Arial" w:cs="Arial" w:eastAsia="Arial"/>
          <w:sz w:val="23"/>
          <w:szCs w:val="23"/>
          <w:color w:val="A5A5A5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424242"/>
          <w:spacing w:val="0"/>
          <w:w w:val="104"/>
          <w:b/>
          <w:bCs/>
        </w:rPr>
        <w:t>QUENTIN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991" w:top="440" w:bottom="1180" w:left="1280" w:right="1300"/>
          <w:headerReference w:type="default" r:id="rId15"/>
          <w:pgSz w:w="12240" w:h="15840"/>
          <w:cols w:num="2" w:equalWidth="0">
            <w:col w:w="2661" w:space="4944"/>
            <w:col w:w="2055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pict>
          <v:shape style="position:absolute;margin-left:444.23999pt;margin-top:26.640013pt;width:33.840pt;height:16.559999pt;mso-position-horizontal-relative:page;mso-position-vertical-relative:page;z-index:-974" type="#_x0000_t75">
            <v:imagedata r:id="rId16" o:title=""/>
          </v:shape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1.775018pt;height:416.65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280" w:right="130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361" w:lineRule="exact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584pt;margin-top:21.547789pt;width:470.98pt;height:.1pt;mso-position-horizontal-relative:page;mso-position-vertical-relative:paragraph;z-index:-973" coordorigin="1412,431" coordsize="9420,2">
            <v:shape style="position:absolute;left:1412;top:431;width:9420;height:2" coordorigin="1412,431" coordsize="9420,0" path="m1412,431l10831,431e" filled="f" stroked="t" strokeweight="2.260pt" strokecolor="#7E7E7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  <w:t>4.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PRO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32"/>
          <w:szCs w:val="32"/>
          <w:color w:val="7E7E7E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32"/>
          <w:szCs w:val="32"/>
          <w:color w:val="7E7E7E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32"/>
          <w:szCs w:val="32"/>
          <w:color w:val="7E7E7E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TAILS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.1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610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0" w:right="-2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15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0" w:right="-2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5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0" w:right="-2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5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0" w:lineRule="exact"/>
        <w:ind w:left="1540" w:right="64" w:firstLine="-360"/>
        <w:jc w:val="both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ark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0" w:right="-2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5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820" w:right="7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ark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7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etres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53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mit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ppl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9" w:lineRule="auto"/>
        <w:ind w:left="808" w:right="66" w:firstLine="1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qm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area.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qm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08" w:right="6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60" w:firstLine="1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arwon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torag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ore,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t)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66" w:firstLine="1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torage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541" w:footer="991" w:top="880" w:bottom="1160" w:left="1340" w:right="1320"/>
          <w:headerReference w:type="default" r:id="rId18"/>
          <w:pgSz w:w="12240" w:h="15840"/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808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te.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orner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nts”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.e.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08" w:right="68" w:firstLine="1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2m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2x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62" w:firstLine="1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8" w:right="6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ppen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ppen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541" w:footer="991" w:top="880" w:bottom="1160" w:left="1340" w:right="1320"/>
          <w:pgSz w:w="12240" w:h="1584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584pt;margin-top:21.547829pt;width:470.98pt;height:.1pt;mso-position-horizontal-relative:page;mso-position-vertical-relative:paragraph;z-index:-972" coordorigin="1412,431" coordsize="9420,2">
            <v:shape style="position:absolute;left:1412;top:431;width:9420;height:2" coordorigin="1412,431" coordsize="9420,0" path="m1412,431l10831,431e" filled="f" stroked="t" strokeweight="2.260pt" strokecolor="#7E7E7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</w:rPr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PL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NNI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G</w:t>
      </w:r>
      <w:r>
        <w:rPr>
          <w:rFonts w:ascii="Arial" w:hAnsi="Arial" w:cs="Arial" w:eastAsia="Arial"/>
          <w:sz w:val="32"/>
          <w:szCs w:val="32"/>
          <w:color w:val="7E7E7E"/>
          <w:spacing w:val="-17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color w:val="7E7E7E"/>
          <w:spacing w:val="-1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NTEXT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3" w:after="0" w:line="240" w:lineRule="auto"/>
        <w:ind w:left="820" w:right="8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ate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oli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8" w:right="90" w:firstLine="-360"/>
        <w:jc w:val="both"/>
        <w:tabs>
          <w:tab w:pos="15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urban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grow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es</w:t>
      </w:r>
      <w:r>
        <w:rPr>
          <w:rFonts w:ascii="Arial" w:hAnsi="Arial" w:cs="Arial" w:eastAsia="Arial"/>
          <w:sz w:val="20"/>
          <w:szCs w:val="20"/>
          <w:spacing w:val="2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3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3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,</w:t>
      </w:r>
      <w:r>
        <w:rPr>
          <w:rFonts w:ascii="Arial" w:hAnsi="Arial" w:cs="Arial" w:eastAsia="Arial"/>
          <w:sz w:val="20"/>
          <w:szCs w:val="20"/>
          <w:spacing w:val="2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</w:t>
      </w:r>
      <w:r>
        <w:rPr>
          <w:rFonts w:ascii="Arial" w:hAnsi="Arial" w:cs="Arial" w:eastAsia="Arial"/>
          <w:sz w:val="20"/>
          <w:szCs w:val="20"/>
          <w:spacing w:val="2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nd</w:t>
      </w:r>
      <w:r>
        <w:rPr>
          <w:rFonts w:ascii="Arial" w:hAnsi="Arial" w:cs="Arial" w:eastAsia="Arial"/>
          <w:sz w:val="20"/>
          <w:szCs w:val="20"/>
          <w:spacing w:val="3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3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2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urban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urho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ter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0" w:lineRule="exact"/>
        <w:ind w:left="1538" w:right="90" w:firstLine="-360"/>
        <w:jc w:val="both"/>
        <w:tabs>
          <w:tab w:pos="15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trat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nd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7" w:after="0" w:line="238" w:lineRule="auto"/>
        <w:ind w:left="1538" w:right="86" w:firstLine="-360"/>
        <w:jc w:val="both"/>
        <w:tabs>
          <w:tab w:pos="15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urban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areas</w:t>
      </w:r>
      <w:r>
        <w:rPr>
          <w:rFonts w:ascii="Arial" w:hAnsi="Arial" w:cs="Arial" w:eastAsia="Arial"/>
          <w:sz w:val="20"/>
          <w:szCs w:val="20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by</w:t>
      </w:r>
      <w:r>
        <w:rPr>
          <w:rFonts w:ascii="Arial" w:hAnsi="Arial" w:cs="Arial" w:eastAsia="Arial"/>
          <w:sz w:val="20"/>
          <w:szCs w:val="20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fac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,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38" w:lineRule="auto"/>
        <w:ind w:left="1538" w:right="88" w:firstLine="-360"/>
        <w:jc w:val="both"/>
        <w:tabs>
          <w:tab w:pos="15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03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3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3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2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3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ewer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dra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es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ate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ty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ds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Loc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prised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unic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pal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9" w:lineRule="auto"/>
        <w:ind w:left="820" w:right="1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538" w:right="89" w:firstLine="-360"/>
        <w:jc w:val="both"/>
        <w:tabs>
          <w:tab w:pos="15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2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2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2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areas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eral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2)</w:t>
      </w:r>
      <w:r>
        <w:rPr>
          <w:rFonts w:ascii="Arial" w:hAnsi="Arial" w:cs="Arial" w:eastAsia="Arial"/>
          <w:sz w:val="20"/>
          <w:szCs w:val="20"/>
          <w:spacing w:val="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areas</w:t>
      </w:r>
      <w:r>
        <w:rPr>
          <w:rFonts w:ascii="Arial" w:hAnsi="Arial" w:cs="Arial" w:eastAsia="Arial"/>
          <w:sz w:val="20"/>
          <w:szCs w:val="20"/>
          <w:spacing w:val="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ter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78" w:right="-20"/>
        <w:jc w:val="left"/>
        <w:tabs>
          <w:tab w:pos="15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ere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153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arly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tes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tree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9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538" w:right="60" w:firstLine="-360"/>
        <w:jc w:val="both"/>
        <w:tabs>
          <w:tab w:pos="15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ards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urage</w:t>
      </w:r>
      <w:r>
        <w:rPr>
          <w:rFonts w:ascii="Arial" w:hAnsi="Arial" w:cs="Arial" w:eastAsia="Arial"/>
          <w:sz w:val="20"/>
          <w:szCs w:val="20"/>
          <w:spacing w:val="2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2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</w:t>
      </w:r>
      <w:r>
        <w:rPr>
          <w:rFonts w:ascii="Arial" w:hAnsi="Arial" w:cs="Arial" w:eastAsia="Arial"/>
          <w:sz w:val="20"/>
          <w:szCs w:val="20"/>
          <w:spacing w:val="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ds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…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ws</w:t>
      </w:r>
      <w:r>
        <w:rPr>
          <w:rFonts w:ascii="Arial" w:hAnsi="Arial" w:cs="Arial" w:eastAsia="Arial"/>
          <w:sz w:val="20"/>
          <w:szCs w:val="20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d/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around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541" w:footer="991" w:top="880" w:bottom="1160" w:left="1340" w:right="1300"/>
          <w:pgSz w:w="12240" w:h="1584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361" w:lineRule="exact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584pt;margin-top:21.547789pt;width:470.98pt;height:.1pt;mso-position-horizontal-relative:page;mso-position-vertical-relative:paragraph;z-index:-971" coordorigin="1412,431" coordsize="9420,2">
            <v:shape style="position:absolute;left:1412;top:431;width:9420;height:2" coordorigin="1412,431" coordsize="9420,0" path="m1412,431l10831,431e" filled="f" stroked="t" strokeweight="2.260pt" strokecolor="#7E7E7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  <w:t>6.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STRAT</w:t>
      </w:r>
      <w:r>
        <w:rPr>
          <w:rFonts w:ascii="Arial" w:hAnsi="Arial" w:cs="Arial" w:eastAsia="Arial"/>
          <w:sz w:val="32"/>
          <w:szCs w:val="32"/>
          <w:color w:val="7E7E7E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-1"/>
          <w:w w:val="100"/>
          <w:position w:val="-1"/>
        </w:rPr>
        <w:t>G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IC</w:t>
      </w:r>
      <w:r>
        <w:rPr>
          <w:rFonts w:ascii="Arial" w:hAnsi="Arial" w:cs="Arial" w:eastAsia="Arial"/>
          <w:sz w:val="32"/>
          <w:szCs w:val="32"/>
          <w:color w:val="7E7E7E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4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NT</w:t>
      </w:r>
      <w:r>
        <w:rPr>
          <w:rFonts w:ascii="Arial" w:hAnsi="Arial" w:cs="Arial" w:eastAsia="Arial"/>
          <w:sz w:val="32"/>
          <w:szCs w:val="32"/>
          <w:color w:val="7E7E7E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32"/>
          <w:szCs w:val="32"/>
          <w:color w:val="7E7E7E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32"/>
          <w:szCs w:val="32"/>
          <w:color w:val="7E7E7E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END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32"/>
          <w:szCs w:val="32"/>
          <w:color w:val="7E7E7E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NT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.1</w:t>
        <w:tab/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ndment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quir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820" w:right="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.2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ob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nning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Vi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8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0" w:after="0" w:line="228" w:lineRule="exact"/>
        <w:ind w:left="1540" w:right="73" w:firstLine="-36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30" w:lineRule="exact"/>
        <w:ind w:left="1540" w:right="69" w:firstLine="-36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ind w:left="1180" w:right="-2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0" w:firstLine="-7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.3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ndment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ddre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ironm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onomic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ts?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67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  <w:u w:val="single" w:color="0000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tal</w:t>
      </w:r>
      <w:r>
        <w:rPr>
          <w:rFonts w:ascii="Arial" w:hAnsi="Arial" w:cs="Arial" w:eastAsia="Arial"/>
          <w:sz w:val="20"/>
          <w:szCs w:val="20"/>
          <w:spacing w:val="-15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20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prises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ture.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&lt;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5%)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hrubs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617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nd</w:t>
      </w:r>
      <w:r>
        <w:rPr>
          <w:rFonts w:ascii="Arial" w:hAnsi="Arial" w:cs="Arial" w:eastAsia="Arial"/>
          <w:sz w:val="20"/>
          <w:szCs w:val="20"/>
          <w:spacing w:val="-3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  <w:u w:val="single" w:color="0000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-8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3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39" w:lineRule="auto"/>
        <w:ind w:left="820" w:right="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.4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Does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ndment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ddre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ire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fected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541" w:footer="991" w:top="880" w:bottom="1160" w:left="1340" w:right="1320"/>
          <w:pgSz w:w="12240" w:h="1584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.5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Does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ndme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comp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uir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Dir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appl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1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23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7[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]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23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820" w:right="2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.6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upp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mp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State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oli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820" w:right="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03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g)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19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9" w:lineRule="auto"/>
        <w:ind w:left="820" w:right="5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03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.6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upp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mp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Loc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oli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9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29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.7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Does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ndme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ria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Pro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ion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4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UZ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4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ts</w:t>
      </w:r>
      <w:r>
        <w:rPr>
          <w:rFonts w:ascii="Arial" w:hAnsi="Arial" w:cs="Arial" w:eastAsia="Arial"/>
          <w:sz w:val="20"/>
          <w:szCs w:val="20"/>
          <w:spacing w:val="2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3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urho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2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ter</w:t>
      </w:r>
      <w:r>
        <w:rPr>
          <w:rFonts w:ascii="Arial" w:hAnsi="Arial" w:cs="Arial" w:eastAsia="Arial"/>
          <w:sz w:val="20"/>
          <w:szCs w:val="20"/>
          <w:spacing w:val="2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3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3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are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541" w:footer="991" w:top="880" w:bottom="1120" w:left="1340" w:right="1340"/>
          <w:pgSz w:w="12240" w:h="15840"/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820" w:right="7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te,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7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20" w:right="7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ark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2" w:right="756"/>
        <w:jc w:val="center"/>
        <w:tabs>
          <w:tab w:pos="7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.8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ddre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143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.9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Does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ndm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ddre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quir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nspo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820" w:right="626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Integr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155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62" w:firstLine="-7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0</w:t>
        <w:tab/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hat</w:t>
      </w:r>
      <w:r>
        <w:rPr>
          <w:rFonts w:ascii="Arial" w:hAnsi="Arial" w:cs="Arial" w:eastAsia="Arial"/>
          <w:sz w:val="24"/>
          <w:szCs w:val="24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imp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nning</w:t>
      </w:r>
      <w:r>
        <w:rPr>
          <w:rFonts w:ascii="Arial" w:hAnsi="Arial" w:cs="Arial" w:eastAsia="Arial"/>
          <w:sz w:val="24"/>
          <w:szCs w:val="24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pro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ions</w:t>
      </w:r>
      <w:r>
        <w:rPr>
          <w:rFonts w:ascii="Arial" w:hAnsi="Arial" w:cs="Arial" w:eastAsia="Arial"/>
          <w:sz w:val="24"/>
          <w:szCs w:val="24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4"/>
          <w:szCs w:val="24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ource</w:t>
      </w:r>
      <w:r>
        <w:rPr>
          <w:rFonts w:ascii="Arial" w:hAnsi="Arial" w:cs="Arial" w:eastAsia="Arial"/>
          <w:sz w:val="24"/>
          <w:szCs w:val="24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dmini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trati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osts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ponsib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820" w:right="6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541" w:footer="991" w:top="880" w:bottom="1120" w:left="1340" w:right="1320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820" w:right="1125" w:firstLine="-720"/>
        <w:jc w:val="left"/>
        <w:tabs>
          <w:tab w:pos="82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584pt;margin-top:40.147781pt;width:470.98pt;height:.1pt;mso-position-horizontal-relative:page;mso-position-vertical-relative:paragraph;z-index:-970" coordorigin="1412,803" coordsize="9420,2">
            <v:shape style="position:absolute;left:1412;top:803;width:9420;height:2" coordorigin="1412,803" coordsize="9420,0" path="m1412,803l10831,803e" filled="f" stroked="t" strokeweight="2.260pt" strokecolor="#7E7E7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</w:rPr>
        <w:t>7.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</w:rPr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STRAT</w:t>
      </w:r>
      <w:r>
        <w:rPr>
          <w:rFonts w:ascii="Arial" w:hAnsi="Arial" w:cs="Arial" w:eastAsia="Arial"/>
          <w:sz w:val="32"/>
          <w:szCs w:val="32"/>
          <w:color w:val="7E7E7E"/>
          <w:spacing w:val="3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-1"/>
          <w:w w:val="100"/>
        </w:rPr>
        <w:t>G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IC</w:t>
      </w:r>
      <w:r>
        <w:rPr>
          <w:rFonts w:ascii="Arial" w:hAnsi="Arial" w:cs="Arial" w:eastAsia="Arial"/>
          <w:sz w:val="32"/>
          <w:szCs w:val="32"/>
          <w:color w:val="7E7E7E"/>
          <w:spacing w:val="-1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4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NT</w:t>
      </w:r>
      <w:r>
        <w:rPr>
          <w:rFonts w:ascii="Arial" w:hAnsi="Arial" w:cs="Arial" w:eastAsia="Arial"/>
          <w:sz w:val="32"/>
          <w:szCs w:val="32"/>
          <w:color w:val="7E7E7E"/>
          <w:spacing w:val="-2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OF</w:t>
      </w:r>
      <w:r>
        <w:rPr>
          <w:rFonts w:ascii="Arial" w:hAnsi="Arial" w:cs="Arial" w:eastAsia="Arial"/>
          <w:sz w:val="32"/>
          <w:szCs w:val="32"/>
          <w:color w:val="7E7E7E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PL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NNI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G</w:t>
      </w:r>
      <w:r>
        <w:rPr>
          <w:rFonts w:ascii="Arial" w:hAnsi="Arial" w:cs="Arial" w:eastAsia="Arial"/>
          <w:sz w:val="32"/>
          <w:szCs w:val="32"/>
          <w:color w:val="7E7E7E"/>
          <w:spacing w:val="-17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MIT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PLIC</w:t>
      </w:r>
      <w:r>
        <w:rPr>
          <w:rFonts w:ascii="Arial" w:hAnsi="Arial" w:cs="Arial" w:eastAsia="Arial"/>
          <w:sz w:val="32"/>
          <w:szCs w:val="32"/>
          <w:color w:val="7E7E7E"/>
          <w:spacing w:val="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>TION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228" w:lineRule="exact"/>
        <w:ind w:left="820" w:right="24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ordance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.1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Propos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20" w:right="3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88,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1" w:lineRule="exact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.2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nning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Tri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ge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97.799988" w:type="dxa"/>
      </w:tblPr>
      <w:tblGrid/>
      <w:tr>
        <w:trPr>
          <w:trHeight w:val="240" w:hRule="exact"/>
        </w:trPr>
        <w:tc>
          <w:tcPr>
            <w:tcW w:w="109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000000"/>
          </w:tcPr>
          <w:p>
            <w:pPr>
              <w:spacing w:before="0" w:after="0" w:line="224" w:lineRule="exact"/>
              <w:ind w:left="3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Use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281" w:type="dxa"/>
            <w:gridSpan w:val="2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  <w:shd w:val="clear" w:color="auto" w:fill="000000"/>
          </w:tcPr>
          <w:p>
            <w:pPr>
              <w:spacing w:before="0" w:after="0" w:line="224" w:lineRule="exact"/>
              <w:ind w:left="50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elo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me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996" w:type="dxa"/>
            <w:gridSpan w:val="2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  <w:shd w:val="clear" w:color="auto" w:fill="000000"/>
          </w:tcPr>
          <w:p>
            <w:pPr>
              <w:spacing w:before="0" w:after="0" w:line="224" w:lineRule="exact"/>
              <w:ind w:left="92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ubdi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393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  <w:shd w:val="clear" w:color="auto" w:fill="000000"/>
          </w:tcPr>
          <w:p>
            <w:pPr>
              <w:spacing w:before="0" w:after="0" w:line="224" w:lineRule="exact"/>
              <w:ind w:left="886" w:right="87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her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2312" w:hRule="exact"/>
        </w:trPr>
        <w:tc>
          <w:tcPr>
            <w:tcW w:w="109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N/A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2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2280" w:type="dxa"/>
            <w:gridSpan w:val="2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08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23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q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469" w:type="dxa"/>
            <w:gridSpan w:val="2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q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39" w:lineRule="auto"/>
              <w:ind w:left="102" w:right="48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23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i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39" w:lineRule="auto"/>
              <w:ind w:left="102" w:right="5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2.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q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n,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.3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Referr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Requi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2" w:after="0" w:line="239" w:lineRule="auto"/>
        <w:ind w:left="820" w:right="13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whom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97.799988" w:type="dxa"/>
      </w:tblPr>
      <w:tblGrid/>
      <w:tr>
        <w:trPr>
          <w:trHeight w:val="240" w:hRule="exact"/>
        </w:trPr>
        <w:tc>
          <w:tcPr>
            <w:tcW w:w="326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000000"/>
          </w:tcPr>
          <w:p>
            <w:pPr>
              <w:spacing w:before="0" w:after="0" w:line="224" w:lineRule="exact"/>
              <w:ind w:left="7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Kind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ppl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50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  <w:shd w:val="clear" w:color="auto" w:fill="000000"/>
          </w:tcPr>
          <w:p>
            <w:pPr>
              <w:spacing w:before="0" w:after="0" w:line="224" w:lineRule="exact"/>
              <w:ind w:left="1858" w:right="184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Refe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5"/>
                <w:w w:val="99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ho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99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3"/>
                <w:w w:val="99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931" w:hRule="exact"/>
        </w:trPr>
        <w:tc>
          <w:tcPr>
            <w:tcW w:w="326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50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wat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dra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ori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ori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Fire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.4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nning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trols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tabs>
          <w:tab w:pos="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7.4.1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ial</w:t>
      </w:r>
      <w:r>
        <w:rPr>
          <w:rFonts w:ascii="Arial" w:hAnsi="Arial" w:cs="Arial" w:eastAsia="Arial"/>
          <w:sz w:val="20"/>
          <w:szCs w:val="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chedu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820" w:right="60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8" w:lineRule="exact"/>
        <w:ind w:left="820" w:right="38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ppe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dix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20" w:right="5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541" w:footer="991" w:top="880" w:bottom="1120" w:left="1340" w:right="1220"/>
          <w:pgSz w:w="12240" w:h="15840"/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39" w:lineRule="auto"/>
        <w:ind w:left="820" w:right="12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ordance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79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urthers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7.4.2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ublic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820" w:right="93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20" w:right="42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7.4.3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elo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chedule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14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7.4.4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emen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s,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Rest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icti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ns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9" w:lineRule="auto"/>
        <w:ind w:left="808" w:right="71" w:firstLine="1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2m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2x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808" w:right="65" w:firstLine="1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ort,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.e.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t)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7.4.5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Nati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ege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ati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820" w:right="61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1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&lt;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5%)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hrubs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9" w:lineRule="auto"/>
        <w:ind w:left="820" w:right="12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wners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37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541" w:footer="991" w:top="880" w:bottom="1120" w:left="1340" w:right="1320"/>
          <w:pgSz w:w="12240" w:h="1584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40" w:right="-20"/>
        <w:jc w:val="left"/>
        <w:tabs>
          <w:tab w:pos="9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7.4.6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ublic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pen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9" w:lineRule="auto"/>
        <w:ind w:left="960" w:right="45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60" w:right="24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$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880001" w:type="dxa"/>
      </w:tblPr>
      <w:tblGrid/>
      <w:tr>
        <w:trPr>
          <w:trHeight w:val="319" w:hRule="exact"/>
        </w:trPr>
        <w:tc>
          <w:tcPr>
            <w:tcW w:w="1198" w:type="dxa"/>
            <w:tcBorders>
              <w:top w:val="nil" w:sz="6" w:space="0" w:color="auto"/>
              <w:bottom w:val="single" w:sz="8.480080" w:space="0" w:color="000000"/>
              <w:left w:val="nil" w:sz="6" w:space="0" w:color="auto"/>
              <w:right w:val="single" w:sz="8.480080" w:space="0" w:color="000000"/>
            </w:tcBorders>
          </w:tcPr>
          <w:p>
            <w:pPr/>
            <w:rPr/>
          </w:p>
        </w:tc>
        <w:tc>
          <w:tcPr>
            <w:tcW w:w="3579" w:type="dxa"/>
            <w:gridSpan w:val="2"/>
            <w:tcBorders>
              <w:top w:val="single" w:sz="8.47992" w:space="0" w:color="000000"/>
              <w:bottom w:val="single" w:sz="8.480080" w:space="0" w:color="000000"/>
              <w:left w:val="single" w:sz="8.480080" w:space="0" w:color="000000"/>
              <w:right w:val="single" w:sz="8.48016" w:space="0" w:color="000000"/>
            </w:tcBorders>
          </w:tcPr>
          <w:p>
            <w:pPr>
              <w:spacing w:before="63" w:after="0" w:line="240" w:lineRule="auto"/>
              <w:ind w:left="92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‘Bef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e’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lua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579" w:type="dxa"/>
            <w:gridSpan w:val="2"/>
            <w:tcBorders>
              <w:top w:val="single" w:sz="8.47992" w:space="0" w:color="000000"/>
              <w:bottom w:val="single" w:sz="8.480080" w:space="0" w:color="000000"/>
              <w:left w:val="single" w:sz="8.48016" w:space="0" w:color="000000"/>
              <w:right w:val="single" w:sz="8.48016" w:space="0" w:color="000000"/>
            </w:tcBorders>
          </w:tcPr>
          <w:p>
            <w:pPr>
              <w:spacing w:before="63" w:after="0" w:line="240" w:lineRule="auto"/>
              <w:ind w:left="101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‘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’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aluation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46" w:type="dxa"/>
            <w:tcBorders>
              <w:top w:val="nil" w:sz="6" w:space="0" w:color="auto"/>
              <w:bottom w:val="single" w:sz="8.480080" w:space="0" w:color="000000"/>
              <w:left w:val="single" w:sz="8.48016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80" w:hRule="exact"/>
        </w:trPr>
        <w:tc>
          <w:tcPr>
            <w:tcW w:w="1198" w:type="dxa"/>
            <w:tcBorders>
              <w:top w:val="single" w:sz="8.480080" w:space="0" w:color="000000"/>
              <w:bottom w:val="single" w:sz="8.480080" w:space="0" w:color="000000"/>
              <w:left w:val="single" w:sz="8.48" w:space="0" w:color="000000"/>
              <w:right w:val="single" w:sz="8.480080" w:space="0" w:color="000000"/>
            </w:tcBorders>
          </w:tcPr>
          <w:p>
            <w:pPr/>
            <w:rPr/>
          </w:p>
        </w:tc>
        <w:tc>
          <w:tcPr>
            <w:tcW w:w="1791" w:type="dxa"/>
            <w:tcBorders>
              <w:top w:val="single" w:sz="8.480080" w:space="0" w:color="000000"/>
              <w:bottom w:val="single" w:sz="8.480080" w:space="0" w:color="000000"/>
              <w:left w:val="single" w:sz="8.480080" w:space="0" w:color="000000"/>
              <w:right w:val="single" w:sz="8.480080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80080" w:space="0" w:color="000000"/>
              <w:bottom w:val="single" w:sz="8.480080" w:space="0" w:color="000000"/>
              <w:left w:val="single" w:sz="8.480080" w:space="0" w:color="000000"/>
              <w:right w:val="single" w:sz="8.48016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80080" w:space="0" w:color="000000"/>
              <w:bottom w:val="single" w:sz="8.480080" w:space="0" w:color="000000"/>
              <w:left w:val="single" w:sz="8.48016" w:space="0" w:color="000000"/>
              <w:right w:val="single" w:sz="8.47992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80080" w:space="0" w:color="000000"/>
              <w:bottom w:val="single" w:sz="8.480080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46" w:type="dxa"/>
            <w:tcBorders>
              <w:top w:val="single" w:sz="8.480080" w:space="0" w:color="000000"/>
              <w:bottom w:val="single" w:sz="8.480080" w:space="0" w:color="000000"/>
              <w:left w:val="single" w:sz="8.48016" w:space="0" w:color="000000"/>
              <w:right w:val="single" w:sz="8.48016" w:space="0" w:color="000000"/>
            </w:tcBorders>
          </w:tcPr>
          <w:p>
            <w:pPr>
              <w:spacing w:before="0" w:after="0" w:line="226" w:lineRule="exact"/>
              <w:ind w:left="22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alue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22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Res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1198" w:type="dxa"/>
            <w:tcBorders>
              <w:top w:val="single" w:sz="8.480080" w:space="0" w:color="000000"/>
              <w:bottom w:val="single" w:sz="8.480080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0" w:after="0" w:line="229" w:lineRule="exact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80080" w:space="0" w:color="000000"/>
              <w:bottom w:val="single" w:sz="8.480080" w:space="0" w:color="000000"/>
              <w:left w:val="single" w:sz="8.480080" w:space="0" w:color="000000"/>
              <w:right w:val="single" w:sz="8.480080" w:space="0" w:color="000000"/>
            </w:tcBorders>
          </w:tcPr>
          <w:p>
            <w:pPr>
              <w:spacing w:before="0" w:after="0" w:line="229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80080" w:space="0" w:color="000000"/>
              <w:bottom w:val="single" w:sz="8.480080" w:space="0" w:color="000000"/>
              <w:left w:val="single" w:sz="8.480080" w:space="0" w:color="000000"/>
              <w:right w:val="single" w:sz="8.48016" w:space="0" w:color="000000"/>
            </w:tcBorders>
          </w:tcPr>
          <w:p>
            <w:pPr>
              <w:spacing w:before="0" w:after="0" w:line="229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80080" w:space="0" w:color="000000"/>
              <w:bottom w:val="single" w:sz="8.480080" w:space="0" w:color="000000"/>
              <w:left w:val="single" w:sz="8.48016" w:space="0" w:color="000000"/>
              <w:right w:val="single" w:sz="8.47992" w:space="0" w:color="000000"/>
            </w:tcBorders>
          </w:tcPr>
          <w:p>
            <w:pPr>
              <w:spacing w:before="0" w:after="0" w:line="229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80080" w:space="0" w:color="000000"/>
              <w:bottom w:val="single" w:sz="8.480080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>
              <w:spacing w:before="0" w:after="0" w:line="229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46" w:type="dxa"/>
            <w:tcBorders>
              <w:top w:val="single" w:sz="8.480080" w:space="0" w:color="000000"/>
              <w:bottom w:val="single" w:sz="8.480080" w:space="0" w:color="000000"/>
              <w:left w:val="single" w:sz="8.48016" w:space="0" w:color="000000"/>
              <w:right w:val="single" w:sz="8.48016" w:space="0" w:color="000000"/>
            </w:tcBorders>
          </w:tcPr>
          <w:p>
            <w:pPr>
              <w:spacing w:before="0" w:after="0" w:line="229" w:lineRule="exact"/>
              <w:ind w:left="19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$30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25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1198" w:type="dxa"/>
            <w:tcBorders>
              <w:top w:val="single" w:sz="8.480080" w:space="0" w:color="000000"/>
              <w:bottom w:val="single" w:sz="8.47992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3" w:after="0" w:line="228" w:lineRule="exact"/>
              <w:ind w:left="97" w:right="4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N.H.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80080" w:space="0" w:color="000000"/>
              <w:bottom w:val="single" w:sz="8.47992" w:space="0" w:color="000000"/>
              <w:left w:val="single" w:sz="8.480080" w:space="0" w:color="000000"/>
              <w:right w:val="single" w:sz="8.480080" w:space="0" w:color="000000"/>
            </w:tcBorders>
          </w:tcPr>
          <w:p>
            <w:pPr>
              <w:spacing w:before="0" w:after="0" w:line="229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80080" w:space="0" w:color="000000"/>
              <w:bottom w:val="single" w:sz="8.47992" w:space="0" w:color="000000"/>
              <w:left w:val="single" w:sz="8.480080" w:space="0" w:color="000000"/>
              <w:right w:val="single" w:sz="8.48016" w:space="0" w:color="000000"/>
            </w:tcBorders>
          </w:tcPr>
          <w:p>
            <w:pPr>
              <w:spacing w:before="0" w:after="0" w:line="229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80080" w:space="0" w:color="000000"/>
              <w:bottom w:val="single" w:sz="8.47992" w:space="0" w:color="000000"/>
              <w:left w:val="single" w:sz="8.48016" w:space="0" w:color="000000"/>
              <w:right w:val="single" w:sz="8.47992" w:space="0" w:color="000000"/>
            </w:tcBorders>
          </w:tcPr>
          <w:p>
            <w:pPr>
              <w:spacing w:before="0" w:after="0" w:line="229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80080" w:space="0" w:color="000000"/>
              <w:bottom w:val="single" w:sz="8.47992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>
              <w:spacing w:before="0" w:after="0" w:line="229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46" w:type="dxa"/>
            <w:tcBorders>
              <w:top w:val="single" w:sz="8.480080" w:space="0" w:color="000000"/>
              <w:bottom w:val="single" w:sz="8.47992" w:space="0" w:color="000000"/>
              <w:left w:val="single" w:sz="8.48016" w:space="0" w:color="000000"/>
              <w:right w:val="single" w:sz="8.48016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1198" w:type="dxa"/>
            <w:tcBorders>
              <w:top w:val="single" w:sz="8.47992" w:space="0" w:color="000000"/>
              <w:bottom w:val="single" w:sz="8.47992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0" w:after="0" w:line="226" w:lineRule="exact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7992" w:space="0" w:color="000000"/>
              <w:bottom w:val="single" w:sz="8.47992" w:space="0" w:color="000000"/>
              <w:left w:val="single" w:sz="8.480080" w:space="0" w:color="000000"/>
              <w:right w:val="single" w:sz="8.480080" w:space="0" w:color="000000"/>
            </w:tcBorders>
          </w:tcPr>
          <w:p>
            <w:pPr>
              <w:spacing w:before="0" w:after="0" w:line="226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7992" w:space="0" w:color="000000"/>
              <w:bottom w:val="single" w:sz="8.47992" w:space="0" w:color="000000"/>
              <w:left w:val="single" w:sz="8.480080" w:space="0" w:color="000000"/>
              <w:right w:val="single" w:sz="8.48016" w:space="0" w:color="000000"/>
            </w:tcBorders>
          </w:tcPr>
          <w:p>
            <w:pPr>
              <w:spacing w:before="0" w:after="0" w:line="226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7992" w:space="0" w:color="000000"/>
              <w:bottom w:val="single" w:sz="8.47992" w:space="0" w:color="000000"/>
              <w:left w:val="single" w:sz="8.48016" w:space="0" w:color="000000"/>
              <w:right w:val="single" w:sz="8.47992" w:space="0" w:color="000000"/>
            </w:tcBorders>
          </w:tcPr>
          <w:p>
            <w:pPr>
              <w:spacing w:before="0" w:after="0" w:line="226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7992" w:space="0" w:color="000000"/>
              <w:bottom w:val="single" w:sz="8.47992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>
              <w:spacing w:before="0" w:after="0" w:line="226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46" w:type="dxa"/>
            <w:tcBorders>
              <w:top w:val="single" w:sz="8.47992" w:space="0" w:color="000000"/>
              <w:bottom w:val="single" w:sz="8.47992" w:space="0" w:color="000000"/>
              <w:left w:val="single" w:sz="8.48016" w:space="0" w:color="000000"/>
              <w:right w:val="single" w:sz="8.48016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1198" w:type="dxa"/>
            <w:tcBorders>
              <w:top w:val="single" w:sz="8.47992" w:space="0" w:color="000000"/>
              <w:bottom w:val="single" w:sz="8.47992" w:space="0" w:color="000000"/>
              <w:left w:val="single" w:sz="8.48" w:space="0" w:color="000000"/>
              <w:right w:val="single" w:sz="8.480080" w:space="0" w:color="000000"/>
            </w:tcBorders>
          </w:tcPr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age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7992" w:space="0" w:color="000000"/>
              <w:bottom w:val="single" w:sz="8.47992" w:space="0" w:color="000000"/>
              <w:left w:val="single" w:sz="8.480080" w:space="0" w:color="000000"/>
              <w:right w:val="single" w:sz="8.480080" w:space="0" w:color="000000"/>
            </w:tcBorders>
          </w:tcPr>
          <w:p>
            <w:pPr>
              <w:spacing w:before="0" w:after="0" w:line="224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7992" w:space="0" w:color="000000"/>
              <w:bottom w:val="single" w:sz="8.47992" w:space="0" w:color="000000"/>
              <w:left w:val="single" w:sz="8.480080" w:space="0" w:color="000000"/>
              <w:right w:val="single" w:sz="8.48016" w:space="0" w:color="000000"/>
            </w:tcBorders>
          </w:tcPr>
          <w:p>
            <w:pPr>
              <w:spacing w:before="0" w:after="0" w:line="224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,6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,6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88" w:type="dxa"/>
            <w:tcBorders>
              <w:top w:val="single" w:sz="8.47992" w:space="0" w:color="000000"/>
              <w:bottom w:val="single" w:sz="8.47992" w:space="0" w:color="000000"/>
              <w:left w:val="single" w:sz="8.48016" w:space="0" w:color="000000"/>
              <w:right w:val="single" w:sz="8.47992" w:space="0" w:color="000000"/>
            </w:tcBorders>
          </w:tcPr>
          <w:p>
            <w:pPr>
              <w:spacing w:before="0" w:after="0" w:line="224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91" w:type="dxa"/>
            <w:tcBorders>
              <w:top w:val="single" w:sz="8.47992" w:space="0" w:color="000000"/>
              <w:bottom w:val="single" w:sz="8.47992" w:space="0" w:color="000000"/>
              <w:left w:val="single" w:sz="8.47992" w:space="0" w:color="000000"/>
              <w:right w:val="single" w:sz="8.48016" w:space="0" w:color="000000"/>
            </w:tcBorders>
          </w:tcPr>
          <w:p>
            <w:pPr>
              <w:spacing w:before="0" w:after="0" w:line="224" w:lineRule="exact"/>
              <w:ind w:left="4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,6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,0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46" w:type="dxa"/>
            <w:tcBorders>
              <w:top w:val="single" w:sz="8.47992" w:space="0" w:color="000000"/>
              <w:bottom w:val="single" w:sz="8.47992" w:space="0" w:color="000000"/>
              <w:left w:val="single" w:sz="8.48016" w:space="0" w:color="000000"/>
              <w:right w:val="single" w:sz="8.48016" w:space="0" w:color="000000"/>
            </w:tcBorders>
          </w:tcPr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$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8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39" w:lineRule="auto"/>
        <w:ind w:left="960" w:right="49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~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3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~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5" w:lineRule="exact"/>
        <w:ind w:left="13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~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10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ots)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2" w:lineRule="exact"/>
        <w:ind w:left="13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~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5" w:lineRule="exact"/>
        <w:ind w:left="13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6" w:right="3895"/>
        <w:jc w:val="center"/>
        <w:tabs>
          <w:tab w:pos="9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7.4.7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ons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65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uide</w:t>
      </w:r>
      <w:r>
        <w:rPr>
          <w:rFonts w:ascii="Arial" w:hAnsi="Arial" w:cs="Arial" w:eastAsia="Arial"/>
          <w:sz w:val="20"/>
          <w:szCs w:val="20"/>
          <w:spacing w:val="2"/>
          <w:w w:val="99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ines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9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9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20" w:right="-20"/>
        <w:jc w:val="left"/>
        <w:tabs>
          <w:tab w:pos="16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8" w:after="0" w:line="228" w:lineRule="exact"/>
        <w:ind w:left="1680" w:right="973" w:firstLine="-360"/>
        <w:jc w:val="left"/>
        <w:tabs>
          <w:tab w:pos="16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ewor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320" w:right="-20"/>
        <w:jc w:val="left"/>
        <w:tabs>
          <w:tab w:pos="16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320" w:right="-20"/>
        <w:jc w:val="left"/>
        <w:tabs>
          <w:tab w:pos="16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5" w:lineRule="exact"/>
        <w:ind w:left="1320" w:right="-20"/>
        <w:jc w:val="left"/>
        <w:tabs>
          <w:tab w:pos="16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order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area.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2" w:lineRule="exact"/>
        <w:ind w:left="1320" w:right="-20"/>
        <w:jc w:val="left"/>
        <w:tabs>
          <w:tab w:pos="16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60" w:right="2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960" w:right="3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60" w:right="29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541" w:footer="991" w:top="880" w:bottom="1120" w:left="1200" w:right="1200"/>
          <w:pgSz w:w="12240" w:h="1584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361" w:lineRule="exact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584pt;margin-top:21.547789pt;width:470.98pt;height:.1pt;mso-position-horizontal-relative:page;mso-position-vertical-relative:paragraph;z-index:-969" coordorigin="1412,431" coordsize="9420,2">
            <v:shape style="position:absolute;left:1412;top:431;width:9420;height:2" coordorigin="1412,431" coordsize="9420,0" path="m1412,431l10831,431e" filled="f" stroked="t" strokeweight="2.260pt" strokecolor="#7E7E7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  <w:t>8.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32"/>
          <w:szCs w:val="32"/>
          <w:color w:val="7E7E7E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32"/>
          <w:szCs w:val="32"/>
          <w:color w:val="7E7E7E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CLUS</w:t>
      </w:r>
      <w:r>
        <w:rPr>
          <w:rFonts w:ascii="Arial" w:hAnsi="Arial" w:cs="Arial" w:eastAsia="Arial"/>
          <w:sz w:val="32"/>
          <w:szCs w:val="32"/>
          <w:color w:val="7E7E7E"/>
          <w:spacing w:val="3"/>
          <w:w w:val="100"/>
          <w:position w:val="-1"/>
        </w:rPr>
        <w:t>I</w:t>
      </w:r>
      <w:r>
        <w:rPr>
          <w:rFonts w:ascii="Arial" w:hAnsi="Arial" w:cs="Arial" w:eastAsia="Arial"/>
          <w:sz w:val="32"/>
          <w:szCs w:val="32"/>
          <w:color w:val="7E7E7E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820" w:right="1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9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fects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order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20" w:right="10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10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prepare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sectPr>
      <w:pgMar w:header="541" w:footer="991" w:top="880" w:bottom="1180" w:left="1340" w:right="134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  <w:font w:name="Symbol">
    <w:charset w:val="2"/>
    <w:family w:val="roman"/>
    <w:pitch w:val="variable"/>
  </w:font>
  <w:font w:name="Lucida Sans Unicode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29.6" w:lineRule="exact"/>
      <w:jc w:val="left"/>
      <w:rPr>
        <w:sz w:val="12.958984"/>
        <w:szCs w:val="12.958984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960022pt;margin-top:730.710938pt;width:15.827522pt;height:12.69834pt;mso-position-horizontal-relative:page;mso-position-vertical-relative:page;z-index:-982" type="#_x0000_t202" filled="f" stroked="f">
          <v:textbox inset="0,0,0,0">
            <w:txbxContent>
              <w:p>
                <w:pPr>
                  <w:spacing w:before="8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w w:val="99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2.958984"/>
        <w:szCs w:val="12.95898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99.2" w:lineRule="exact"/>
      <w:jc w:val="left"/>
      <w:rPr>
        <w:sz w:val="19.919922"/>
        <w:szCs w:val="19.919922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960022pt;margin-top:730.710938pt;width:9.8275pt;height:12.5pt;mso-position-horizontal-relative:page;mso-position-vertical-relative:page;z-index:-981" type="#_x0000_t202" filled="f" stroked="f">
          <v:textbox inset="0,0,0,0">
            <w:txbxContent>
              <w:p>
                <w:pPr>
                  <w:spacing w:before="0" w:after="0" w:line="23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w w:val="111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11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9.919922"/>
        <w:szCs w:val="19.919922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44.149994pt;margin-top:27.049999pt;width:92.5pt;height:16.3pt;mso-position-horizontal-relative:page;mso-position-vertical-relative:page;z-index:-98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35.20507pt;width:126.433765pt;height:10.040pt;mso-position-horizontal-relative:page;mso-position-vertical-relative:page;z-index:-983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38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-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2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  <w:t>M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1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v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,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2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2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3"/>
                    <w:w w:val="100"/>
                    <w:u w:val="single" w:color="80808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3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44.149994pt;margin-top:27.049999pt;width:92.5pt;height:16.3pt;mso-position-horizontal-relative:page;mso-position-vertical-relative:page;z-index:-980" type="#_x0000_t75">
          <v:imagedata r:id="rId1" o:title=""/>
        </v:shape>
      </w:pict>
    </w:r>
    <w:r>
      <w:rPr/>
      <w:pict>
        <v:group style="position:absolute;margin-left:70.584pt;margin-top:92.540001pt;width:470.98pt;height:.1pt;mso-position-horizontal-relative:page;mso-position-vertical-relative:page;z-index:-979" coordorigin="1412,1851" coordsize="9420,2">
          <v:shape style="position:absolute;left:1412;top:1851;width:9420;height:2" coordorigin="1412,1851" coordsize="9420,0" path="m1412,1851l10831,1851e" filled="f" stroked="t" strokeweight="2.260pt" strokecolor="#7E7E7E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35.20507pt;width:126.433765pt;height:10.040pt;mso-position-horizontal-relative:page;mso-position-vertical-relative:page;z-index:-978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38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-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2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  <w:t>M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1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v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,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2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2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3"/>
                    <w:w w:val="100"/>
                    <w:u w:val="single" w:color="80808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3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2.967377pt;width:15.323121pt;height:17.96pt;mso-position-horizontal-relative:page;mso-position-vertical-relative:page;z-index:-977" type="#_x0000_t202" filled="f" stroked="f">
          <v:textbox inset="0,0,0,0">
            <w:txbxContent>
              <w:p>
                <w:pPr>
                  <w:spacing w:before="0" w:after="0" w:line="346" w:lineRule="exact"/>
                  <w:ind w:left="20" w:right="-68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Pr/>
                <w:r>
                  <w:rPr>
                    <w:rFonts w:ascii="Arial" w:hAnsi="Arial" w:cs="Arial" w:eastAsia="Arial"/>
                    <w:sz w:val="32"/>
                    <w:szCs w:val="32"/>
                    <w:color w:val="808080"/>
                    <w:spacing w:val="0"/>
                    <w:w w:val="100"/>
                    <w:b/>
                    <w:bCs/>
                  </w:rPr>
                  <w:t>2.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7.019997pt;margin-top:72.967377pt;width:124.461086pt;height:17.96pt;mso-position-horizontal-relative:page;mso-position-vertical-relative:page;z-index:-976" type="#_x0000_t202" filled="f" stroked="f">
          <v:textbox inset="0,0,0,0">
            <w:txbxContent>
              <w:p>
                <w:pPr>
                  <w:spacing w:before="0" w:after="0" w:line="346" w:lineRule="exact"/>
                  <w:ind w:left="20" w:right="-68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Pr/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0"/>
                    <w:w w:val="100"/>
                  </w:rPr>
                  <w:t>INT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2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0"/>
                    <w:w w:val="100"/>
                  </w:rPr>
                  <w:t>CT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2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44.149994pt;margin-top:27.049999pt;width:92.5pt;height:16.3pt;mso-position-horizontal-relative:page;mso-position-vertical-relative:page;z-index:-975" type="#_x0000_t75">
          <v:imagedata r:id="rId1" o:title=""/>
        </v:shape>
      </w:pict>
    </w:r>
    <w:r>
      <w:rPr/>
      <w:pict>
        <v:group style="position:absolute;margin-left:70.584pt;margin-top:92.540001pt;width:470.98pt;height:.1pt;mso-position-horizontal-relative:page;mso-position-vertical-relative:page;z-index:-974" coordorigin="1412,1851" coordsize="9420,2">
          <v:shape style="position:absolute;left:1412;top:1851;width:9420;height:2" coordorigin="1412,1851" coordsize="9420,0" path="m1412,1851l10831,1851e" filled="f" stroked="t" strokeweight="2.260pt" strokecolor="#7E7E7E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35.20507pt;width:126.433765pt;height:10.040pt;mso-position-horizontal-relative:page;mso-position-vertical-relative:page;z-index:-973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38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-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2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  <w:t>M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1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v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,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2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2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3"/>
                    <w:w w:val="100"/>
                    <w:u w:val="single" w:color="80808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3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2.967377pt;width:15.323121pt;height:17.96pt;mso-position-horizontal-relative:page;mso-position-vertical-relative:page;z-index:-972" type="#_x0000_t202" filled="f" stroked="f">
          <v:textbox inset="0,0,0,0">
            <w:txbxContent>
              <w:p>
                <w:pPr>
                  <w:spacing w:before="0" w:after="0" w:line="346" w:lineRule="exact"/>
                  <w:ind w:left="20" w:right="-68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Pr/>
                <w:r>
                  <w:rPr>
                    <w:rFonts w:ascii="Arial" w:hAnsi="Arial" w:cs="Arial" w:eastAsia="Arial"/>
                    <w:sz w:val="32"/>
                    <w:szCs w:val="32"/>
                    <w:color w:val="808080"/>
                    <w:spacing w:val="0"/>
                    <w:w w:val="100"/>
                    <w:b/>
                    <w:bCs/>
                  </w:rPr>
                  <w:t>3.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7.019997pt;margin-top:72.967377pt;width:114.725485pt;height:17.96pt;mso-position-horizontal-relative:page;mso-position-vertical-relative:page;z-index:-971" type="#_x0000_t202" filled="f" stroked="f">
          <v:textbox inset="0,0,0,0">
            <w:txbxContent>
              <w:p>
                <w:pPr>
                  <w:spacing w:before="0" w:after="0" w:line="346" w:lineRule="exact"/>
                  <w:ind w:left="20" w:right="-68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Pr/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0"/>
                    <w:w w:val="100"/>
                  </w:rPr>
                  <w:t>SU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1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0"/>
                    <w:w w:val="100"/>
                  </w:rPr>
                  <w:t>ECT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-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7E7E7E"/>
                    <w:spacing w:val="0"/>
                    <w:w w:val="100"/>
                  </w:rPr>
                  <w:t>SITE</w:t>
                </w:r>
                <w:r>
                  <w:rPr>
                    <w:rFonts w:ascii="Arial" w:hAnsi="Arial" w:cs="Arial" w:eastAsia="Arial"/>
                    <w:sz w:val="32"/>
                    <w:szCs w:val="3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44.149994pt;margin-top:27.049999pt;width:92.5pt;height:16.3pt;mso-position-horizontal-relative:page;mso-position-vertical-relative:page;z-index:-97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35.20507pt;width:126.433765pt;height:10.040pt;mso-position-horizontal-relative:page;mso-position-vertical-relative:page;z-index:-969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38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-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4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2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  <w:t>M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1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i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v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,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2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2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2"/>
                    <w:w w:val="100"/>
                    <w:u w:val="single" w:color="80808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1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3"/>
                    <w:w w:val="100"/>
                    <w:u w:val="single" w:color="80808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-3"/>
                    <w:w w:val="100"/>
                    <w:u w:val="single" w:color="80808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  <w:u w:val="single" w:color="80808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808080"/>
                    <w:spacing w:val="0"/>
                    <w:w w:val="100"/>
                  </w:rPr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eader" Target="header6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 10</dc:creator>
  <dcterms:created xsi:type="dcterms:W3CDTF">2015-12-11T13:29:26Z</dcterms:created>
  <dcterms:modified xsi:type="dcterms:W3CDTF">2015-12-11T13:29:26Z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2015-12-11T00:00:00Z</vt:filetime>
  </property>
</Properties>
</file>